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0D1D" w:rsidRPr="005D7BAA" w:rsidRDefault="004156D2">
      <w:pPr>
        <w:spacing w:line="300" w:lineRule="exact"/>
        <w:ind w:left="0"/>
        <w:rPr>
          <w:sz w:val="24"/>
          <w:lang w:val="en-US"/>
        </w:rPr>
        <w:sectPr w:rsidR="000A0D1D" w:rsidRPr="005D7BAA" w:rsidSect="000A0D1D">
          <w:headerReference w:type="default" r:id="rId8"/>
          <w:footerReference w:type="default" r:id="rId9"/>
          <w:headerReference w:type="first" r:id="rId10"/>
          <w:footerReference w:type="first" r:id="rId11"/>
          <w:type w:val="continuous"/>
          <w:pgSz w:w="11906" w:h="16838" w:code="9"/>
          <w:pgMar w:top="3005" w:right="3402" w:bottom="1134" w:left="1361" w:header="709" w:footer="771" w:gutter="0"/>
          <w:cols w:space="708"/>
          <w:titlePg/>
          <w:docGrid w:linePitch="360"/>
        </w:sectPr>
      </w:pPr>
      <w:r>
        <w:rPr>
          <w:noProof/>
          <w:lang w:val="en-US" w:eastAsia="en-US"/>
        </w:rPr>
        <w:drawing>
          <wp:anchor distT="0" distB="0" distL="114300" distR="114300" simplePos="0" relativeHeight="251657216" behindDoc="0" locked="0" layoutInCell="1" allowOverlap="1">
            <wp:simplePos x="0" y="0"/>
            <wp:positionH relativeFrom="column">
              <wp:posOffset>4914265</wp:posOffset>
            </wp:positionH>
            <wp:positionV relativeFrom="paragraph">
              <wp:posOffset>-1259205</wp:posOffset>
            </wp:positionV>
            <wp:extent cx="1271905" cy="200660"/>
            <wp:effectExtent l="0" t="0" r="4445" b="8890"/>
            <wp:wrapNone/>
            <wp:docPr id="8"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1905" cy="200660"/>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p>
    <w:tbl>
      <w:tblPr>
        <w:tblpPr w:vertAnchor="page" w:horzAnchor="page" w:tblpX="8971" w:tblpY="3222"/>
        <w:tblOverlap w:val="never"/>
        <w:tblW w:w="0" w:type="auto"/>
        <w:tblLayout w:type="fixed"/>
        <w:tblCellMar>
          <w:left w:w="0" w:type="dxa"/>
          <w:right w:w="0" w:type="dxa"/>
        </w:tblCellMar>
        <w:tblLook w:val="01E0" w:firstRow="1" w:lastRow="1" w:firstColumn="1" w:lastColumn="1" w:noHBand="0" w:noVBand="0"/>
      </w:tblPr>
      <w:tblGrid>
        <w:gridCol w:w="2482"/>
      </w:tblGrid>
      <w:tr w:rsidR="000A0D1D" w:rsidRPr="005D7BAA">
        <w:trPr>
          <w:trHeight w:hRule="exact" w:val="175"/>
        </w:trPr>
        <w:tc>
          <w:tcPr>
            <w:tcW w:w="2482" w:type="dxa"/>
          </w:tcPr>
          <w:p w:rsidR="000A0D1D" w:rsidRPr="005D7BAA" w:rsidRDefault="000A0D1D">
            <w:pPr>
              <w:pStyle w:val="E-Datum"/>
              <w:framePr w:wrap="auto" w:vAnchor="margin" w:hAnchor="text" w:xAlign="left" w:yAlign="inline"/>
              <w:suppressOverlap w:val="0"/>
              <w:rPr>
                <w:lang w:val="en-US"/>
              </w:rPr>
            </w:pPr>
            <w:r>
              <w:rPr>
                <w:lang w:val="en-US"/>
              </w:rPr>
              <w:t>June 27,</w:t>
            </w:r>
            <w:r w:rsidRPr="005D7BAA">
              <w:rPr>
                <w:lang w:val="en-US"/>
              </w:rPr>
              <w:t xml:space="preserve"> 2013</w:t>
            </w:r>
          </w:p>
        </w:tc>
      </w:tr>
      <w:tr w:rsidR="000A0D1D" w:rsidRPr="005D7BAA">
        <w:trPr>
          <w:trHeight w:hRule="exact" w:val="305"/>
        </w:trPr>
        <w:tc>
          <w:tcPr>
            <w:tcW w:w="2482" w:type="dxa"/>
          </w:tcPr>
          <w:p w:rsidR="000A0D1D" w:rsidRPr="005D7BAA" w:rsidRDefault="000A0D1D">
            <w:pPr>
              <w:spacing w:line="180" w:lineRule="exact"/>
              <w:ind w:left="0"/>
              <w:rPr>
                <w:lang w:val="en-US"/>
              </w:rPr>
            </w:pPr>
          </w:p>
        </w:tc>
      </w:tr>
      <w:tr w:rsidR="000A0D1D" w:rsidRPr="00676075">
        <w:trPr>
          <w:trHeight w:hRule="exact" w:val="1228"/>
        </w:trPr>
        <w:tc>
          <w:tcPr>
            <w:tcW w:w="2482" w:type="dxa"/>
          </w:tcPr>
          <w:p w:rsidR="000A0D1D" w:rsidRPr="005D7BAA" w:rsidRDefault="000A0D1D">
            <w:pPr>
              <w:pStyle w:val="M7"/>
              <w:framePr w:wrap="auto" w:vAnchor="margin" w:hAnchor="text" w:xAlign="left" w:yAlign="inline"/>
              <w:suppressOverlap w:val="0"/>
              <w:rPr>
                <w:lang w:val="en-US"/>
              </w:rPr>
            </w:pPr>
            <w:r w:rsidRPr="005D7BAA">
              <w:rPr>
                <w:lang w:val="en-US"/>
              </w:rPr>
              <w:t>Evonik Industries AG</w:t>
            </w:r>
            <w:r>
              <w:rPr>
                <w:lang w:val="en-US"/>
              </w:rPr>
              <w:t xml:space="preserve"> contact:</w:t>
            </w:r>
            <w:r w:rsidRPr="005D7BAA">
              <w:rPr>
                <w:lang w:val="en-US"/>
              </w:rPr>
              <w:br/>
              <w:t>Alexandra Boy</w:t>
            </w:r>
          </w:p>
          <w:p w:rsidR="000A0D1D" w:rsidRPr="005D7BAA" w:rsidRDefault="000A0D1D">
            <w:pPr>
              <w:pStyle w:val="M8"/>
              <w:framePr w:wrap="auto" w:vAnchor="margin" w:hAnchor="text" w:xAlign="left" w:yAlign="inline"/>
              <w:suppressOverlap w:val="0"/>
              <w:rPr>
                <w:lang w:val="en-US"/>
              </w:rPr>
            </w:pPr>
            <w:r>
              <w:rPr>
                <w:lang w:val="en-US"/>
              </w:rPr>
              <w:t>Deputy Press Officer, Corporate Press</w:t>
            </w:r>
          </w:p>
          <w:p w:rsidR="000A0D1D" w:rsidRPr="005D7BAA" w:rsidRDefault="000A0D1D">
            <w:pPr>
              <w:pStyle w:val="M9"/>
              <w:framePr w:wrap="auto" w:vAnchor="margin" w:hAnchor="text" w:xAlign="left" w:yAlign="inline"/>
              <w:suppressOverlap w:val="0"/>
              <w:rPr>
                <w:lang w:val="en-US"/>
              </w:rPr>
            </w:pPr>
            <w:r w:rsidRPr="005D7BAA">
              <w:rPr>
                <w:lang w:val="en-US"/>
              </w:rPr>
              <w:t>T +49</w:t>
            </w:r>
            <w:r w:rsidRPr="005D7BAA">
              <w:rPr>
                <w:lang w:val="en-US"/>
              </w:rPr>
              <w:tab/>
              <w:t>201 177-3167</w:t>
            </w:r>
          </w:p>
          <w:p w:rsidR="000A0D1D" w:rsidRPr="005D7BAA" w:rsidRDefault="000A0D1D">
            <w:pPr>
              <w:pStyle w:val="M10"/>
              <w:framePr w:wrap="auto" w:vAnchor="margin" w:hAnchor="text" w:xAlign="left" w:yAlign="inline"/>
              <w:suppressOverlap w:val="0"/>
              <w:rPr>
                <w:lang w:val="en-US"/>
              </w:rPr>
            </w:pPr>
            <w:r>
              <w:rPr>
                <w:lang w:val="en-US"/>
              </w:rPr>
              <w:t>F</w:t>
            </w:r>
            <w:r w:rsidRPr="005D7BAA">
              <w:rPr>
                <w:lang w:val="en-US"/>
              </w:rPr>
              <w:t xml:space="preserve"> +49</w:t>
            </w:r>
            <w:r w:rsidRPr="005D7BAA">
              <w:rPr>
                <w:lang w:val="en-US"/>
              </w:rPr>
              <w:tab/>
              <w:t>201 177-3030</w:t>
            </w:r>
          </w:p>
          <w:p w:rsidR="000A0D1D" w:rsidRPr="005D7BAA" w:rsidRDefault="000A0D1D">
            <w:pPr>
              <w:pStyle w:val="M10"/>
              <w:framePr w:wrap="auto" w:vAnchor="margin" w:hAnchor="text" w:xAlign="left" w:yAlign="inline"/>
              <w:suppressOverlap w:val="0"/>
              <w:rPr>
                <w:lang w:val="en-US"/>
              </w:rPr>
            </w:pPr>
            <w:smartTag w:uri="urn:schemas-microsoft-com:office:smarttags" w:element="PersonName">
              <w:r w:rsidRPr="005D7BAA">
                <w:rPr>
                  <w:lang w:val="en-US"/>
                </w:rPr>
                <w:t>alexandra.boy@evonik.com</w:t>
              </w:r>
            </w:smartTag>
            <w:r w:rsidRPr="005D7BAA">
              <w:rPr>
                <w:lang w:val="en-US"/>
              </w:rPr>
              <w:t xml:space="preserve"> </w:t>
            </w:r>
          </w:p>
        </w:tc>
      </w:tr>
      <w:tr w:rsidR="000A0D1D" w:rsidRPr="00F102B6">
        <w:trPr>
          <w:trHeight w:val="2622"/>
        </w:trPr>
        <w:tc>
          <w:tcPr>
            <w:tcW w:w="2482" w:type="dxa"/>
          </w:tcPr>
          <w:p w:rsidR="000A0D1D" w:rsidRPr="005D7BAA" w:rsidRDefault="000A0D1D">
            <w:pPr>
              <w:pStyle w:val="M12"/>
              <w:framePr w:wrap="auto" w:vAnchor="margin" w:hAnchor="text" w:xAlign="left" w:yAlign="inline"/>
              <w:suppressOverlap w:val="0"/>
              <w:rPr>
                <w:lang w:val="en-US"/>
              </w:rPr>
            </w:pPr>
          </w:p>
          <w:p w:rsidR="000A0D1D" w:rsidRPr="005D7BAA" w:rsidRDefault="000A0D1D" w:rsidP="000A0D1D">
            <w:pPr>
              <w:pStyle w:val="M1"/>
              <w:framePr w:wrap="auto" w:vAnchor="margin" w:hAnchor="text" w:xAlign="left" w:yAlign="inline"/>
              <w:suppressOverlap w:val="0"/>
              <w:rPr>
                <w:lang w:val="en-US"/>
              </w:rPr>
            </w:pPr>
            <w:r w:rsidRPr="005D7BAA">
              <w:rPr>
                <w:lang w:val="en-US"/>
              </w:rPr>
              <w:t>E.ON SE</w:t>
            </w:r>
            <w:r>
              <w:rPr>
                <w:lang w:val="en-US"/>
              </w:rPr>
              <w:t xml:space="preserve"> contact:</w:t>
            </w:r>
          </w:p>
          <w:p w:rsidR="000A0D1D" w:rsidRPr="005D7BAA" w:rsidRDefault="000A0D1D" w:rsidP="000A0D1D">
            <w:pPr>
              <w:pStyle w:val="M7"/>
              <w:framePr w:wrap="auto" w:vAnchor="margin" w:hAnchor="text" w:xAlign="left" w:yAlign="inline"/>
              <w:suppressOverlap w:val="0"/>
              <w:rPr>
                <w:lang w:val="en-US"/>
              </w:rPr>
            </w:pPr>
            <w:r w:rsidRPr="005D7BAA">
              <w:rPr>
                <w:lang w:val="en-US"/>
              </w:rPr>
              <w:t xml:space="preserve">Alexander </w:t>
            </w:r>
            <w:proofErr w:type="spellStart"/>
            <w:r w:rsidRPr="005D7BAA">
              <w:rPr>
                <w:lang w:val="en-US"/>
              </w:rPr>
              <w:t>Ihl</w:t>
            </w:r>
            <w:proofErr w:type="spellEnd"/>
          </w:p>
          <w:p w:rsidR="000A0D1D" w:rsidRPr="005D7BAA" w:rsidRDefault="000A0D1D" w:rsidP="000A0D1D">
            <w:pPr>
              <w:pStyle w:val="M8"/>
              <w:framePr w:wrap="auto" w:vAnchor="margin" w:hAnchor="text" w:xAlign="left" w:yAlign="inline"/>
              <w:suppressOverlap w:val="0"/>
              <w:rPr>
                <w:lang w:val="en-US"/>
              </w:rPr>
            </w:pPr>
            <w:r w:rsidRPr="005D7BAA">
              <w:rPr>
                <w:lang w:val="en-US"/>
              </w:rPr>
              <w:t>Political Affairs and Corporate Communications</w:t>
            </w:r>
          </w:p>
          <w:p w:rsidR="000A0D1D" w:rsidRPr="005D7BAA" w:rsidRDefault="000A0D1D" w:rsidP="000A0D1D">
            <w:pPr>
              <w:pStyle w:val="M8"/>
              <w:framePr w:wrap="auto" w:vAnchor="margin" w:hAnchor="text" w:xAlign="left" w:yAlign="inline"/>
              <w:suppressOverlap w:val="0"/>
              <w:rPr>
                <w:lang w:val="en-US"/>
              </w:rPr>
            </w:pPr>
            <w:r>
              <w:rPr>
                <w:lang w:val="en-US"/>
              </w:rPr>
              <w:t>Regional External Communications</w:t>
            </w:r>
          </w:p>
          <w:p w:rsidR="000A0D1D" w:rsidRPr="00F102B6" w:rsidRDefault="000A0D1D" w:rsidP="000A0D1D">
            <w:pPr>
              <w:pStyle w:val="M9"/>
              <w:framePr w:wrap="auto" w:vAnchor="margin" w:hAnchor="text" w:xAlign="left" w:yAlign="inline"/>
              <w:suppressOverlap w:val="0"/>
            </w:pPr>
            <w:r w:rsidRPr="00F102B6">
              <w:t>T +49</w:t>
            </w:r>
            <w:r w:rsidRPr="00F102B6">
              <w:tab/>
              <w:t>211 4579-368</w:t>
            </w:r>
            <w:r w:rsidRPr="00F102B6">
              <w:tab/>
              <w:t xml:space="preserve"> </w:t>
            </w:r>
          </w:p>
          <w:p w:rsidR="000A0D1D" w:rsidRPr="00F102B6" w:rsidRDefault="000A0D1D" w:rsidP="000A0D1D">
            <w:pPr>
              <w:pStyle w:val="M10"/>
              <w:framePr w:wrap="auto" w:vAnchor="margin" w:hAnchor="text" w:xAlign="left" w:yAlign="inline"/>
              <w:suppressOverlap w:val="0"/>
              <w:rPr>
                <w:lang w:val="de-DE"/>
              </w:rPr>
            </w:pPr>
            <w:r w:rsidRPr="00F102B6">
              <w:rPr>
                <w:lang w:val="de-DE"/>
              </w:rPr>
              <w:t>F +49</w:t>
            </w:r>
            <w:r w:rsidRPr="00F102B6">
              <w:rPr>
                <w:lang w:val="de-DE"/>
              </w:rPr>
              <w:tab/>
              <w:t>211 4579-529</w:t>
            </w:r>
            <w:r w:rsidRPr="00F102B6">
              <w:rPr>
                <w:lang w:val="de-DE"/>
              </w:rPr>
              <w:tab/>
            </w:r>
          </w:p>
          <w:p w:rsidR="000A0D1D" w:rsidRPr="00F102B6" w:rsidRDefault="000A0D1D" w:rsidP="000A0D1D">
            <w:pPr>
              <w:pStyle w:val="M10"/>
              <w:framePr w:wrap="auto" w:vAnchor="margin" w:hAnchor="text" w:xAlign="left" w:yAlign="inline"/>
              <w:suppressOverlap w:val="0"/>
              <w:rPr>
                <w:lang w:val="de-DE"/>
              </w:rPr>
            </w:pPr>
            <w:r w:rsidRPr="00F102B6">
              <w:rPr>
                <w:lang w:val="de-DE"/>
              </w:rPr>
              <w:t>alexander.ihl@eon.com</w:t>
            </w:r>
          </w:p>
          <w:p w:rsidR="000A0D1D" w:rsidRPr="00F102B6" w:rsidRDefault="000A0D1D" w:rsidP="000A0D1D">
            <w:pPr>
              <w:pStyle w:val="M10"/>
              <w:framePr w:wrap="auto" w:vAnchor="margin" w:hAnchor="text" w:xAlign="left" w:yAlign="inline"/>
              <w:suppressOverlap w:val="0"/>
              <w:rPr>
                <w:lang w:val="de-DE"/>
              </w:rPr>
            </w:pPr>
          </w:p>
          <w:p w:rsidR="000A0D1D" w:rsidRPr="00F102B6" w:rsidRDefault="000A0D1D" w:rsidP="000A0D1D">
            <w:pPr>
              <w:pStyle w:val="M10"/>
              <w:framePr w:wrap="auto" w:vAnchor="margin" w:hAnchor="text" w:xAlign="left" w:yAlign="inline"/>
              <w:suppressOverlap w:val="0"/>
              <w:rPr>
                <w:lang w:val="de-DE"/>
              </w:rPr>
            </w:pPr>
          </w:p>
          <w:p w:rsidR="000A0D1D" w:rsidRPr="00F102B6" w:rsidRDefault="000A0D1D" w:rsidP="000A0D1D">
            <w:pPr>
              <w:pStyle w:val="M10"/>
              <w:framePr w:wrap="auto" w:vAnchor="margin" w:hAnchor="text" w:xAlign="left" w:yAlign="inline"/>
              <w:suppressOverlap w:val="0"/>
              <w:rPr>
                <w:lang w:val="de-DE"/>
              </w:rPr>
            </w:pPr>
          </w:p>
          <w:p w:rsidR="000A0D1D" w:rsidRPr="00F102B6" w:rsidRDefault="000A0D1D" w:rsidP="000A0D1D">
            <w:pPr>
              <w:pStyle w:val="M10"/>
              <w:framePr w:wrap="auto" w:vAnchor="margin" w:hAnchor="text" w:xAlign="left" w:yAlign="inline"/>
              <w:suppressOverlap w:val="0"/>
              <w:rPr>
                <w:lang w:val="de-DE"/>
              </w:rPr>
            </w:pPr>
          </w:p>
          <w:p w:rsidR="000A0D1D" w:rsidRPr="00F102B6" w:rsidRDefault="000A0D1D" w:rsidP="000A0D1D">
            <w:pPr>
              <w:pStyle w:val="M10"/>
              <w:framePr w:wrap="auto" w:vAnchor="margin" w:hAnchor="text" w:xAlign="left" w:yAlign="inline"/>
              <w:suppressOverlap w:val="0"/>
              <w:rPr>
                <w:lang w:val="de-DE"/>
              </w:rPr>
            </w:pPr>
          </w:p>
          <w:p w:rsidR="000A0D1D" w:rsidRPr="00F102B6" w:rsidRDefault="000A0D1D" w:rsidP="000A0D1D">
            <w:pPr>
              <w:pStyle w:val="M10"/>
              <w:framePr w:wrap="auto" w:vAnchor="margin" w:hAnchor="text" w:xAlign="left" w:yAlign="inline"/>
              <w:suppressOverlap w:val="0"/>
              <w:rPr>
                <w:lang w:val="de-DE"/>
              </w:rPr>
            </w:pPr>
          </w:p>
        </w:tc>
      </w:tr>
      <w:tr w:rsidR="000A0D1D" w:rsidRPr="00F102B6">
        <w:trPr>
          <w:trHeight w:hRule="exact" w:val="7919"/>
        </w:trPr>
        <w:tc>
          <w:tcPr>
            <w:tcW w:w="2482" w:type="dxa"/>
            <w:vAlign w:val="bottom"/>
          </w:tcPr>
          <w:p w:rsidR="000A0D1D" w:rsidRPr="00F102B6" w:rsidRDefault="000A0D1D">
            <w:pPr>
              <w:pStyle w:val="V1"/>
              <w:framePr w:wrap="auto" w:vAnchor="margin" w:hAnchor="text" w:xAlign="left" w:yAlign="inline"/>
              <w:suppressOverlap w:val="0"/>
            </w:pPr>
          </w:p>
          <w:p w:rsidR="000A0D1D" w:rsidRPr="00F102B6" w:rsidRDefault="000A0D1D">
            <w:pPr>
              <w:pStyle w:val="V1"/>
              <w:framePr w:wrap="auto" w:vAnchor="margin" w:hAnchor="text" w:xAlign="left" w:yAlign="inline"/>
              <w:suppressOverlap w:val="0"/>
            </w:pPr>
          </w:p>
          <w:p w:rsidR="000A0D1D" w:rsidRPr="00F102B6" w:rsidRDefault="000A0D1D">
            <w:pPr>
              <w:pStyle w:val="V1"/>
              <w:framePr w:wrap="auto" w:vAnchor="margin" w:hAnchor="text" w:xAlign="left" w:yAlign="inline"/>
              <w:suppressOverlap w:val="0"/>
            </w:pPr>
          </w:p>
          <w:p w:rsidR="000A0D1D" w:rsidRPr="00F102B6" w:rsidRDefault="000A0D1D">
            <w:pPr>
              <w:pStyle w:val="V1"/>
              <w:framePr w:wrap="auto" w:vAnchor="margin" w:hAnchor="text" w:xAlign="left" w:yAlign="inline"/>
              <w:suppressOverlap w:val="0"/>
            </w:pPr>
          </w:p>
          <w:p w:rsidR="000A0D1D" w:rsidRPr="00F102B6" w:rsidRDefault="000A0D1D" w:rsidP="000A0D1D">
            <w:pPr>
              <w:pStyle w:val="V17"/>
              <w:framePr w:wrap="auto" w:vAnchor="margin" w:hAnchor="text" w:xAlign="left" w:yAlign="inline"/>
              <w:suppressOverlap w:val="0"/>
            </w:pPr>
          </w:p>
        </w:tc>
      </w:tr>
    </w:tbl>
    <w:p w:rsidR="000A0D1D" w:rsidRPr="00F102B6" w:rsidRDefault="000A0D1D" w:rsidP="000A0D1D">
      <w:pPr>
        <w:spacing w:line="300" w:lineRule="exact"/>
        <w:ind w:left="0"/>
        <w:rPr>
          <w:b/>
          <w:bCs/>
          <w:sz w:val="24"/>
        </w:rPr>
      </w:pPr>
    </w:p>
    <w:p w:rsidR="000A0D1D" w:rsidRPr="005D7BAA" w:rsidRDefault="000A0D1D" w:rsidP="000A0D1D">
      <w:pPr>
        <w:spacing w:line="300" w:lineRule="exact"/>
        <w:ind w:left="0"/>
        <w:rPr>
          <w:b/>
          <w:bCs/>
          <w:sz w:val="24"/>
          <w:lang w:val="en-US"/>
        </w:rPr>
      </w:pPr>
      <w:bookmarkStart w:id="0" w:name="_GoBack"/>
      <w:r w:rsidRPr="005D7BAA">
        <w:rPr>
          <w:b/>
          <w:bCs/>
          <w:sz w:val="24"/>
          <w:lang w:val="en-US"/>
        </w:rPr>
        <w:t xml:space="preserve">E.ON </w:t>
      </w:r>
      <w:r>
        <w:rPr>
          <w:b/>
          <w:bCs/>
          <w:sz w:val="24"/>
          <w:lang w:val="en-US"/>
        </w:rPr>
        <w:t>a</w:t>
      </w:r>
      <w:r w:rsidRPr="005D7BAA">
        <w:rPr>
          <w:b/>
          <w:bCs/>
          <w:sz w:val="24"/>
          <w:lang w:val="en-US"/>
        </w:rPr>
        <w:t xml:space="preserve">nd Evonik </w:t>
      </w:r>
      <w:r>
        <w:rPr>
          <w:b/>
          <w:bCs/>
          <w:sz w:val="24"/>
          <w:lang w:val="en-US"/>
        </w:rPr>
        <w:t xml:space="preserve">ensure </w:t>
      </w:r>
      <w:smartTag w:uri="urn:schemas-microsoft-com:office:smarttags" w:element="place">
        <w:smartTag w:uri="urn:schemas-microsoft-com:office:smarttags" w:element="PlaceName">
          <w:r>
            <w:rPr>
              <w:b/>
              <w:bCs/>
              <w:sz w:val="24"/>
              <w:lang w:val="en-US"/>
            </w:rPr>
            <w:t>Marl</w:t>
          </w:r>
        </w:smartTag>
        <w:r>
          <w:rPr>
            <w:b/>
            <w:bCs/>
            <w:sz w:val="24"/>
            <w:lang w:val="en-US"/>
          </w:rPr>
          <w:t xml:space="preserve"> </w:t>
        </w:r>
        <w:smartTag w:uri="urn:schemas-microsoft-com:office:smarttags" w:element="PlaceName">
          <w:r>
            <w:rPr>
              <w:b/>
              <w:bCs/>
              <w:sz w:val="24"/>
              <w:lang w:val="en-US"/>
            </w:rPr>
            <w:t>Chemical</w:t>
          </w:r>
        </w:smartTag>
        <w:r>
          <w:rPr>
            <w:b/>
            <w:bCs/>
            <w:sz w:val="24"/>
            <w:lang w:val="en-US"/>
          </w:rPr>
          <w:t xml:space="preserve"> </w:t>
        </w:r>
        <w:smartTag w:uri="urn:schemas-microsoft-com:office:smarttags" w:element="PlaceType">
          <w:r>
            <w:rPr>
              <w:b/>
              <w:bCs/>
              <w:sz w:val="24"/>
              <w:lang w:val="en-US"/>
            </w:rPr>
            <w:t>Park</w:t>
          </w:r>
        </w:smartTag>
      </w:smartTag>
      <w:r>
        <w:rPr>
          <w:b/>
          <w:bCs/>
          <w:sz w:val="24"/>
          <w:lang w:val="en-US"/>
        </w:rPr>
        <w:t>’s energy supply</w:t>
      </w:r>
    </w:p>
    <w:bookmarkEnd w:id="0"/>
    <w:p w:rsidR="000A0D1D" w:rsidRPr="005D7BAA" w:rsidRDefault="000A0D1D" w:rsidP="000A0D1D">
      <w:pPr>
        <w:spacing w:line="300" w:lineRule="exact"/>
        <w:ind w:left="0"/>
        <w:rPr>
          <w:b/>
          <w:bCs/>
          <w:sz w:val="24"/>
          <w:lang w:val="en-US"/>
        </w:rPr>
      </w:pPr>
    </w:p>
    <w:p w:rsidR="000A0D1D" w:rsidRPr="005D7BAA" w:rsidRDefault="000A0D1D" w:rsidP="000A0D1D">
      <w:pPr>
        <w:numPr>
          <w:ilvl w:val="0"/>
          <w:numId w:val="24"/>
        </w:numPr>
        <w:tabs>
          <w:tab w:val="clear" w:pos="1425"/>
          <w:tab w:val="num" w:pos="340"/>
        </w:tabs>
        <w:spacing w:line="300" w:lineRule="exact"/>
        <w:ind w:left="340" w:hanging="340"/>
        <w:rPr>
          <w:rFonts w:cs="Lucida Sans Unicode"/>
          <w:position w:val="0"/>
          <w:sz w:val="24"/>
          <w:lang w:val="en-US"/>
        </w:rPr>
      </w:pPr>
      <w:r w:rsidRPr="005D7BAA">
        <w:rPr>
          <w:rFonts w:cs="Lucida Sans Unicode"/>
          <w:position w:val="0"/>
          <w:sz w:val="24"/>
          <w:lang w:val="en-US"/>
        </w:rPr>
        <w:t xml:space="preserve">Evonik </w:t>
      </w:r>
      <w:r>
        <w:rPr>
          <w:rFonts w:cs="Lucida Sans Unicode"/>
          <w:position w:val="0"/>
          <w:sz w:val="24"/>
          <w:lang w:val="en-US"/>
        </w:rPr>
        <w:t>to replace old generating unit with a new combined-cycle gas turbine plant to be built by E.ON</w:t>
      </w:r>
    </w:p>
    <w:p w:rsidR="000A0D1D" w:rsidRPr="005D7BAA" w:rsidRDefault="000A0D1D" w:rsidP="000A0D1D">
      <w:pPr>
        <w:spacing w:line="300" w:lineRule="exact"/>
        <w:rPr>
          <w:rFonts w:cs="Lucida Sans Unicode"/>
          <w:position w:val="0"/>
          <w:sz w:val="24"/>
          <w:lang w:val="en-US"/>
        </w:rPr>
      </w:pPr>
    </w:p>
    <w:p w:rsidR="000A0D1D" w:rsidRPr="005D7BAA" w:rsidRDefault="000A0D1D" w:rsidP="000A0D1D">
      <w:pPr>
        <w:spacing w:line="300" w:lineRule="exact"/>
        <w:ind w:left="0"/>
        <w:rPr>
          <w:sz w:val="22"/>
          <w:szCs w:val="22"/>
          <w:lang w:val="en-US"/>
        </w:rPr>
      </w:pPr>
    </w:p>
    <w:p w:rsidR="000A0D1D" w:rsidRPr="005D7BAA" w:rsidRDefault="000A0D1D" w:rsidP="000A0D1D">
      <w:pPr>
        <w:spacing w:line="300" w:lineRule="exact"/>
        <w:ind w:left="0"/>
        <w:rPr>
          <w:sz w:val="22"/>
          <w:szCs w:val="22"/>
          <w:lang w:val="en-US"/>
        </w:rPr>
      </w:pPr>
      <w:r>
        <w:rPr>
          <w:sz w:val="22"/>
          <w:szCs w:val="22"/>
          <w:lang w:val="en-US"/>
        </w:rPr>
        <w:t xml:space="preserve">To ensure the energy supply to </w:t>
      </w:r>
      <w:smartTag w:uri="urn:schemas-microsoft-com:office:smarttags" w:element="place">
        <w:smartTag w:uri="urn:schemas-microsoft-com:office:smarttags" w:element="PlaceName">
          <w:r>
            <w:rPr>
              <w:sz w:val="22"/>
              <w:szCs w:val="22"/>
              <w:lang w:val="en-US"/>
            </w:rPr>
            <w:t>Marl</w:t>
          </w:r>
        </w:smartTag>
        <w:r>
          <w:rPr>
            <w:sz w:val="22"/>
            <w:szCs w:val="22"/>
            <w:lang w:val="en-US"/>
          </w:rPr>
          <w:t xml:space="preserve"> </w:t>
        </w:r>
        <w:smartTag w:uri="urn:schemas-microsoft-com:office:smarttags" w:element="PlaceName">
          <w:r>
            <w:rPr>
              <w:sz w:val="22"/>
              <w:szCs w:val="22"/>
              <w:lang w:val="en-US"/>
            </w:rPr>
            <w:t>Chemical</w:t>
          </w:r>
        </w:smartTag>
        <w:r>
          <w:rPr>
            <w:sz w:val="22"/>
            <w:szCs w:val="22"/>
            <w:lang w:val="en-US"/>
          </w:rPr>
          <w:t xml:space="preserve"> </w:t>
        </w:r>
        <w:smartTag w:uri="urn:schemas-microsoft-com:office:smarttags" w:element="PlaceType">
          <w:r>
            <w:rPr>
              <w:sz w:val="22"/>
              <w:szCs w:val="22"/>
              <w:lang w:val="en-US"/>
            </w:rPr>
            <w:t>Park</w:t>
          </w:r>
        </w:smartTag>
      </w:smartTag>
      <w:r w:rsidRPr="005D7BAA">
        <w:rPr>
          <w:sz w:val="22"/>
          <w:szCs w:val="22"/>
          <w:lang w:val="en-US"/>
        </w:rPr>
        <w:t>, Evonik</w:t>
      </w:r>
      <w:r>
        <w:rPr>
          <w:sz w:val="22"/>
          <w:szCs w:val="22"/>
          <w:lang w:val="en-US"/>
        </w:rPr>
        <w:t>’s largest production facility</w:t>
      </w:r>
      <w:r w:rsidRPr="005D7BAA">
        <w:rPr>
          <w:sz w:val="22"/>
          <w:szCs w:val="22"/>
          <w:lang w:val="en-US"/>
        </w:rPr>
        <w:t xml:space="preserve">, </w:t>
      </w:r>
      <w:r>
        <w:rPr>
          <w:sz w:val="22"/>
          <w:szCs w:val="22"/>
          <w:lang w:val="en-US"/>
        </w:rPr>
        <w:t>contracts were signed yesterday to build a new combined-cycle gas turbine (CCGT) power plant</w:t>
      </w:r>
      <w:r w:rsidRPr="005D7BAA">
        <w:rPr>
          <w:sz w:val="22"/>
          <w:szCs w:val="22"/>
          <w:lang w:val="en-US"/>
        </w:rPr>
        <w:t xml:space="preserve">. </w:t>
      </w:r>
      <w:r>
        <w:rPr>
          <w:sz w:val="22"/>
          <w:szCs w:val="22"/>
          <w:lang w:val="en-US"/>
        </w:rPr>
        <w:t xml:space="preserve">The plant is a joint project of </w:t>
      </w:r>
      <w:r w:rsidRPr="005D7BAA">
        <w:rPr>
          <w:sz w:val="22"/>
          <w:szCs w:val="22"/>
          <w:lang w:val="en-US"/>
        </w:rPr>
        <w:t xml:space="preserve">Evonik </w:t>
      </w:r>
      <w:r>
        <w:rPr>
          <w:sz w:val="22"/>
          <w:szCs w:val="22"/>
          <w:lang w:val="en-US"/>
        </w:rPr>
        <w:t>a</w:t>
      </w:r>
      <w:r w:rsidRPr="005D7BAA">
        <w:rPr>
          <w:sz w:val="22"/>
          <w:szCs w:val="22"/>
          <w:lang w:val="en-US"/>
        </w:rPr>
        <w:t xml:space="preserve">nd E.ON. Siemens </w:t>
      </w:r>
      <w:r>
        <w:rPr>
          <w:sz w:val="22"/>
          <w:szCs w:val="22"/>
          <w:lang w:val="en-US"/>
        </w:rPr>
        <w:t>will supply the CCGT</w:t>
      </w:r>
      <w:r w:rsidRPr="005D7BAA">
        <w:rPr>
          <w:sz w:val="22"/>
          <w:szCs w:val="22"/>
          <w:lang w:val="en-US"/>
        </w:rPr>
        <w:t>.</w:t>
      </w:r>
    </w:p>
    <w:p w:rsidR="000A0D1D" w:rsidRPr="005D7BAA" w:rsidRDefault="004156D2" w:rsidP="000A0D1D">
      <w:pPr>
        <w:spacing w:line="300" w:lineRule="exact"/>
        <w:ind w:left="0"/>
        <w:rPr>
          <w:sz w:val="22"/>
          <w:szCs w:val="22"/>
          <w:lang w:val="en-US"/>
        </w:rPr>
      </w:pPr>
      <w:r>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4737100</wp:posOffset>
                </wp:positionH>
                <wp:positionV relativeFrom="paragraph">
                  <wp:posOffset>29210</wp:posOffset>
                </wp:positionV>
                <wp:extent cx="1716405" cy="929640"/>
                <wp:effectExtent l="635" t="381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929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D1D" w:rsidRPr="007606AB" w:rsidRDefault="000A0D1D" w:rsidP="000A0D1D">
                            <w:pPr>
                              <w:pStyle w:val="M10"/>
                              <w:rPr>
                                <w:b/>
                              </w:rPr>
                            </w:pPr>
                            <w:r w:rsidRPr="007606AB">
                              <w:rPr>
                                <w:b/>
                              </w:rPr>
                              <w:t>Siemens AG</w:t>
                            </w:r>
                            <w:r>
                              <w:rPr>
                                <w:b/>
                              </w:rPr>
                              <w:t xml:space="preserve"> contact:</w:t>
                            </w:r>
                          </w:p>
                          <w:p w:rsidR="000A0D1D" w:rsidRPr="007606AB" w:rsidRDefault="000A0D1D" w:rsidP="000A0D1D">
                            <w:pPr>
                              <w:pStyle w:val="M10"/>
                              <w:rPr>
                                <w:b/>
                              </w:rPr>
                            </w:pPr>
                            <w:r w:rsidRPr="007606AB">
                              <w:rPr>
                                <w:b/>
                              </w:rPr>
                              <w:t>Christian Stuart Wilson</w:t>
                            </w:r>
                          </w:p>
                          <w:p w:rsidR="000A0D1D" w:rsidRDefault="000A0D1D" w:rsidP="000A0D1D">
                            <w:pPr>
                              <w:pStyle w:val="M10"/>
                            </w:pPr>
                            <w:r>
                              <w:t>Business Press for Siemens’s Fossil Power Generation/Oil &amp; Gas divisions</w:t>
                            </w:r>
                          </w:p>
                          <w:p w:rsidR="000A0D1D" w:rsidRDefault="000A0D1D" w:rsidP="000A0D1D">
                            <w:pPr>
                              <w:pStyle w:val="M10"/>
                            </w:pPr>
                            <w:r>
                              <w:t>Telefon: +49 9131 18-4974</w:t>
                            </w:r>
                          </w:p>
                          <w:p w:rsidR="000A0D1D" w:rsidRDefault="000A0D1D" w:rsidP="000A0D1D">
                            <w:pPr>
                              <w:pStyle w:val="M10"/>
                            </w:pPr>
                            <w:r>
                              <w:t>christian_stuart.wilson@siemens.com</w:t>
                            </w:r>
                          </w:p>
                          <w:p w:rsidR="000A0D1D" w:rsidRPr="007606AB" w:rsidRDefault="000A0D1D">
                            <w:pPr>
                              <w:rPr>
                                <w:lang w:val="nb-NO"/>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73pt;margin-top:2.3pt;width:135.15pt;height:7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" stroked="f">
                <v:textbox style="mso-fit-shape-to-text:t">
                  <w:txbxContent>
                    <w:p w:rsidR="000A0D1D" w:rsidRPr="007606AB" w:rsidRDefault="000A0D1D" w:rsidP="000A0D1D">
                      <w:pPr>
                        <w:pStyle w:val="M10"/>
                        <w:rPr>
                          <w:b/>
                        </w:rPr>
                      </w:pPr>
                      <w:r w:rsidRPr="007606AB">
                        <w:rPr>
                          <w:b/>
                        </w:rPr>
                        <w:t>Siemens AG</w:t>
                      </w:r>
                      <w:r>
                        <w:rPr>
                          <w:b/>
                        </w:rPr>
                        <w:t xml:space="preserve"> contact:</w:t>
                      </w:r>
                    </w:p>
                    <w:p w:rsidR="000A0D1D" w:rsidRPr="007606AB" w:rsidRDefault="000A0D1D" w:rsidP="000A0D1D">
                      <w:pPr>
                        <w:pStyle w:val="M10"/>
                        <w:rPr>
                          <w:b/>
                        </w:rPr>
                      </w:pPr>
                      <w:r w:rsidRPr="007606AB">
                        <w:rPr>
                          <w:b/>
                        </w:rPr>
                        <w:t>Christian Stuart Wilson</w:t>
                      </w:r>
                    </w:p>
                    <w:p w:rsidR="000A0D1D" w:rsidRDefault="000A0D1D" w:rsidP="000A0D1D">
                      <w:pPr>
                        <w:pStyle w:val="M10"/>
                      </w:pPr>
                      <w:r>
                        <w:t>Business Press for Siemens’s Fossil Power Generation/Oil &amp; Gas divisions</w:t>
                      </w:r>
                    </w:p>
                    <w:p w:rsidR="000A0D1D" w:rsidRDefault="000A0D1D" w:rsidP="000A0D1D">
                      <w:pPr>
                        <w:pStyle w:val="M10"/>
                      </w:pPr>
                      <w:r>
                        <w:t>Telefon: +49 9131 18-4974</w:t>
                      </w:r>
                    </w:p>
                    <w:p w:rsidR="000A0D1D" w:rsidRDefault="000A0D1D" w:rsidP="000A0D1D">
                      <w:pPr>
                        <w:pStyle w:val="M10"/>
                      </w:pPr>
                      <w:r>
                        <w:t>christian_stuart.wilson@siemens.com</w:t>
                      </w:r>
                    </w:p>
                    <w:p w:rsidR="000A0D1D" w:rsidRPr="007606AB" w:rsidRDefault="000A0D1D">
                      <w:pPr>
                        <w:rPr>
                          <w:lang w:val="nb-NO"/>
                        </w:rPr>
                      </w:pPr>
                    </w:p>
                  </w:txbxContent>
                </v:textbox>
              </v:shape>
            </w:pict>
          </mc:Fallback>
        </mc:AlternateContent>
      </w:r>
    </w:p>
    <w:p w:rsidR="000A0D1D" w:rsidRPr="005D7BAA" w:rsidRDefault="000A0D1D" w:rsidP="000A0D1D">
      <w:pPr>
        <w:spacing w:line="300" w:lineRule="exact"/>
        <w:ind w:left="0"/>
        <w:rPr>
          <w:sz w:val="22"/>
          <w:szCs w:val="22"/>
          <w:lang w:val="en-US"/>
        </w:rPr>
      </w:pPr>
      <w:smartTag w:uri="urn:schemas-microsoft-com:office:smarttags" w:element="place">
        <w:smartTag w:uri="urn:schemas-microsoft-com:office:smarttags" w:element="PlaceName">
          <w:r>
            <w:rPr>
              <w:sz w:val="22"/>
              <w:szCs w:val="22"/>
              <w:lang w:val="en-US"/>
            </w:rPr>
            <w:t>Marl</w:t>
          </w:r>
        </w:smartTag>
        <w:r>
          <w:rPr>
            <w:sz w:val="22"/>
            <w:szCs w:val="22"/>
            <w:lang w:val="en-US"/>
          </w:rPr>
          <w:t xml:space="preserve"> </w:t>
        </w:r>
        <w:smartTag w:uri="urn:schemas-microsoft-com:office:smarttags" w:element="PlaceName">
          <w:r>
            <w:rPr>
              <w:sz w:val="22"/>
              <w:szCs w:val="22"/>
              <w:lang w:val="en-US"/>
            </w:rPr>
            <w:t>Chemical</w:t>
          </w:r>
        </w:smartTag>
        <w:r>
          <w:rPr>
            <w:sz w:val="22"/>
            <w:szCs w:val="22"/>
            <w:lang w:val="en-US"/>
          </w:rPr>
          <w:t xml:space="preserve"> </w:t>
        </w:r>
        <w:smartTag w:uri="urn:schemas-microsoft-com:office:smarttags" w:element="PlaceType">
          <w:r>
            <w:rPr>
              <w:sz w:val="22"/>
              <w:szCs w:val="22"/>
              <w:lang w:val="en-US"/>
            </w:rPr>
            <w:t>Park</w:t>
          </w:r>
        </w:smartTag>
      </w:smartTag>
      <w:r>
        <w:rPr>
          <w:sz w:val="22"/>
          <w:szCs w:val="22"/>
          <w:lang w:val="en-US"/>
        </w:rPr>
        <w:t xml:space="preserve"> currently receives electricity and steam from three power plants consisting of a total of five generating units. The oldest of these is unit 3, which in a few years will reach the end of its useful operating life. Unit 3 will be replaced with a new CCGT plant with 60 megawatts (MW) of electric capacity. E.ON will build the new plant at a central location at Evonik’s production facility; the plant is expected to enter service in 2015. Switching from coal to gas will enable Evonik to reduce its carbon emissions at </w:t>
      </w:r>
      <w:smartTag w:uri="urn:schemas-microsoft-com:office:smarttags" w:element="City">
        <w:smartTag w:uri="urn:schemas-microsoft-com:office:smarttags" w:element="place">
          <w:r>
            <w:rPr>
              <w:sz w:val="22"/>
              <w:szCs w:val="22"/>
              <w:lang w:val="en-US"/>
            </w:rPr>
            <w:t>Marl</w:t>
          </w:r>
        </w:smartTag>
      </w:smartTag>
      <w:r>
        <w:rPr>
          <w:sz w:val="22"/>
          <w:szCs w:val="22"/>
          <w:lang w:val="en-US"/>
        </w:rPr>
        <w:t xml:space="preserve"> by about 280,000 metric tons annually</w:t>
      </w:r>
      <w:r w:rsidRPr="005D7BAA">
        <w:rPr>
          <w:sz w:val="22"/>
          <w:szCs w:val="22"/>
          <w:lang w:val="en-US"/>
        </w:rPr>
        <w:t>.</w:t>
      </w:r>
    </w:p>
    <w:p w:rsidR="000A0D1D" w:rsidRPr="005D7BAA" w:rsidRDefault="000A0D1D" w:rsidP="000A0D1D">
      <w:pPr>
        <w:spacing w:line="300" w:lineRule="exact"/>
        <w:ind w:left="0"/>
        <w:rPr>
          <w:sz w:val="22"/>
          <w:szCs w:val="22"/>
          <w:lang w:val="en-US"/>
        </w:rPr>
      </w:pPr>
    </w:p>
    <w:p w:rsidR="000A0D1D" w:rsidRPr="005D7BAA" w:rsidRDefault="000A0D1D" w:rsidP="000A0D1D">
      <w:pPr>
        <w:spacing w:line="300" w:lineRule="exact"/>
        <w:ind w:left="0"/>
        <w:rPr>
          <w:sz w:val="22"/>
          <w:szCs w:val="22"/>
          <w:lang w:val="en-US"/>
        </w:rPr>
      </w:pPr>
      <w:r>
        <w:rPr>
          <w:sz w:val="22"/>
          <w:szCs w:val="22"/>
          <w:lang w:val="en-US"/>
        </w:rPr>
        <w:t xml:space="preserve">Evonik will control and have operational and legal responsibility for the power plant once it is in service. </w:t>
      </w:r>
      <w:r w:rsidRPr="005D7BAA">
        <w:rPr>
          <w:sz w:val="22"/>
          <w:szCs w:val="22"/>
          <w:lang w:val="en-US"/>
        </w:rPr>
        <w:t xml:space="preserve">E.ON </w:t>
      </w:r>
      <w:r>
        <w:rPr>
          <w:sz w:val="22"/>
          <w:szCs w:val="22"/>
          <w:lang w:val="en-US"/>
        </w:rPr>
        <w:t xml:space="preserve">will plan, finance, and build the new </w:t>
      </w:r>
      <w:smartTag w:uri="urn:schemas-microsoft-com:office:smarttags" w:element="City">
        <w:smartTag w:uri="urn:schemas-microsoft-com:office:smarttags" w:element="place">
          <w:r>
            <w:rPr>
              <w:sz w:val="22"/>
              <w:szCs w:val="22"/>
              <w:lang w:val="en-US"/>
            </w:rPr>
            <w:t>Marl</w:t>
          </w:r>
        </w:smartTag>
      </w:smartTag>
      <w:r>
        <w:rPr>
          <w:sz w:val="22"/>
          <w:szCs w:val="22"/>
          <w:lang w:val="en-US"/>
        </w:rPr>
        <w:t xml:space="preserve"> plant and provide a number of services related to its operation.</w:t>
      </w:r>
      <w:r w:rsidRPr="005D7BAA">
        <w:rPr>
          <w:sz w:val="22"/>
          <w:szCs w:val="22"/>
          <w:lang w:val="en-US"/>
        </w:rPr>
        <w:t xml:space="preserve"> E.ON Energy Projects</w:t>
      </w:r>
      <w:r>
        <w:rPr>
          <w:sz w:val="22"/>
          <w:szCs w:val="22"/>
          <w:lang w:val="en-US"/>
        </w:rPr>
        <w:t>, the E.ON subsidiary that will build the plant, has installed, or played a key role in installing, 1,600 MW of electric capacity</w:t>
      </w:r>
      <w:r w:rsidRPr="005D7BAA">
        <w:rPr>
          <w:sz w:val="22"/>
          <w:szCs w:val="22"/>
          <w:lang w:val="en-US"/>
        </w:rPr>
        <w:t xml:space="preserve">. </w:t>
      </w:r>
    </w:p>
    <w:p w:rsidR="000A0D1D" w:rsidRPr="005D7BAA" w:rsidRDefault="000A0D1D" w:rsidP="000A0D1D">
      <w:pPr>
        <w:spacing w:line="300" w:lineRule="exact"/>
        <w:ind w:left="0"/>
        <w:rPr>
          <w:sz w:val="22"/>
          <w:szCs w:val="22"/>
          <w:lang w:val="en-US"/>
        </w:rPr>
      </w:pPr>
    </w:p>
    <w:p w:rsidR="000A0D1D" w:rsidRPr="005D7BAA" w:rsidRDefault="000A0D1D" w:rsidP="000A0D1D">
      <w:pPr>
        <w:spacing w:line="300" w:lineRule="exact"/>
        <w:ind w:left="0"/>
        <w:rPr>
          <w:sz w:val="22"/>
          <w:szCs w:val="22"/>
          <w:lang w:val="en-US"/>
        </w:rPr>
      </w:pPr>
      <w:r>
        <w:rPr>
          <w:sz w:val="22"/>
          <w:szCs w:val="22"/>
          <w:lang w:val="en-US"/>
        </w:rPr>
        <w:t>“The new CCGT will be an important step toward updating Marl Chemicals Park’s power and steam supply,” said</w:t>
      </w:r>
      <w:r w:rsidRPr="005D7BAA">
        <w:rPr>
          <w:sz w:val="22"/>
          <w:szCs w:val="22"/>
          <w:lang w:val="en-US"/>
        </w:rPr>
        <w:t xml:space="preserve"> Caspar </w:t>
      </w:r>
      <w:proofErr w:type="spellStart"/>
      <w:r w:rsidRPr="005D7BAA">
        <w:rPr>
          <w:sz w:val="22"/>
          <w:szCs w:val="22"/>
          <w:lang w:val="en-US"/>
        </w:rPr>
        <w:t>Gammelin</w:t>
      </w:r>
      <w:proofErr w:type="spellEnd"/>
      <w:r w:rsidRPr="005D7BAA">
        <w:rPr>
          <w:sz w:val="22"/>
          <w:szCs w:val="22"/>
          <w:lang w:val="en-US"/>
        </w:rPr>
        <w:t xml:space="preserve">, </w:t>
      </w:r>
      <w:r w:rsidR="00825AF7">
        <w:rPr>
          <w:sz w:val="22"/>
          <w:szCs w:val="22"/>
          <w:lang w:val="en-US"/>
        </w:rPr>
        <w:t>President</w:t>
      </w:r>
      <w:r w:rsidRPr="005D7BAA">
        <w:rPr>
          <w:sz w:val="22"/>
          <w:szCs w:val="22"/>
          <w:lang w:val="en-US"/>
        </w:rPr>
        <w:t xml:space="preserve"> Site Services </w:t>
      </w:r>
      <w:r>
        <w:rPr>
          <w:sz w:val="22"/>
          <w:szCs w:val="22"/>
          <w:lang w:val="en-US"/>
        </w:rPr>
        <w:t>at Evonik. “In view of E.ON’s well-earned reputation for new-build expertise, we’re please</w:t>
      </w:r>
      <w:r w:rsidR="00825AF7">
        <w:rPr>
          <w:sz w:val="22"/>
          <w:szCs w:val="22"/>
          <w:lang w:val="en-US"/>
        </w:rPr>
        <w:t>d</w:t>
      </w:r>
      <w:r>
        <w:rPr>
          <w:sz w:val="22"/>
          <w:szCs w:val="22"/>
          <w:lang w:val="en-US"/>
        </w:rPr>
        <w:t xml:space="preserve"> to have them as a partner in our joint project.”</w:t>
      </w:r>
      <w:r w:rsidRPr="005D7BAA">
        <w:rPr>
          <w:sz w:val="22"/>
          <w:szCs w:val="22"/>
          <w:lang w:val="en-US"/>
        </w:rPr>
        <w:t xml:space="preserve"> </w:t>
      </w:r>
      <w:r>
        <w:rPr>
          <w:sz w:val="22"/>
          <w:szCs w:val="22"/>
          <w:lang w:val="en-US"/>
        </w:rPr>
        <w:t xml:space="preserve">The new plant will ensure that </w:t>
      </w:r>
      <w:smartTag w:uri="urn:schemas-microsoft-com:office:smarttags" w:element="place">
        <w:smartTag w:uri="urn:schemas-microsoft-com:office:smarttags" w:element="PlaceName">
          <w:r>
            <w:rPr>
              <w:sz w:val="22"/>
              <w:szCs w:val="22"/>
              <w:lang w:val="en-US"/>
            </w:rPr>
            <w:t>Marl</w:t>
          </w:r>
        </w:smartTag>
        <w:r>
          <w:rPr>
            <w:sz w:val="22"/>
            <w:szCs w:val="22"/>
            <w:lang w:val="en-US"/>
          </w:rPr>
          <w:t xml:space="preserve"> </w:t>
        </w:r>
        <w:smartTag w:uri="urn:schemas-microsoft-com:office:smarttags" w:element="PlaceName">
          <w:r>
            <w:rPr>
              <w:sz w:val="22"/>
              <w:szCs w:val="22"/>
              <w:lang w:val="en-US"/>
            </w:rPr>
            <w:t>Chemical</w:t>
          </w:r>
        </w:smartTag>
        <w:r>
          <w:rPr>
            <w:sz w:val="22"/>
            <w:szCs w:val="22"/>
            <w:lang w:val="en-US"/>
          </w:rPr>
          <w:t xml:space="preserve"> </w:t>
        </w:r>
        <w:smartTag w:uri="urn:schemas-microsoft-com:office:smarttags" w:element="PlaceType">
          <w:r>
            <w:rPr>
              <w:sz w:val="22"/>
              <w:szCs w:val="22"/>
              <w:lang w:val="en-US"/>
            </w:rPr>
            <w:t>Park</w:t>
          </w:r>
        </w:smartTag>
      </w:smartTag>
      <w:r>
        <w:rPr>
          <w:sz w:val="22"/>
          <w:szCs w:val="22"/>
          <w:lang w:val="en-US"/>
        </w:rPr>
        <w:t xml:space="preserve"> has a reliable and cost-effective supply of power</w:t>
      </w:r>
      <w:r w:rsidR="00F102B6">
        <w:rPr>
          <w:sz w:val="22"/>
          <w:szCs w:val="22"/>
          <w:lang w:val="en-US"/>
        </w:rPr>
        <w:t xml:space="preserve"> and heat well into the future.</w:t>
      </w:r>
    </w:p>
    <w:p w:rsidR="000A0D1D" w:rsidRPr="005D7BAA" w:rsidRDefault="000A0D1D" w:rsidP="000A0D1D">
      <w:pPr>
        <w:spacing w:line="300" w:lineRule="exact"/>
        <w:ind w:left="0"/>
        <w:rPr>
          <w:sz w:val="22"/>
          <w:szCs w:val="22"/>
          <w:lang w:val="en-US"/>
        </w:rPr>
      </w:pPr>
    </w:p>
    <w:p w:rsidR="004156D2" w:rsidRDefault="000A0D1D" w:rsidP="000A0D1D">
      <w:pPr>
        <w:spacing w:line="300" w:lineRule="exact"/>
        <w:ind w:left="0"/>
        <w:rPr>
          <w:sz w:val="22"/>
          <w:szCs w:val="22"/>
          <w:lang w:val="en-US"/>
        </w:rPr>
      </w:pPr>
      <w:r>
        <w:rPr>
          <w:sz w:val="22"/>
          <w:szCs w:val="22"/>
          <w:lang w:val="en-US"/>
        </w:rPr>
        <w:t xml:space="preserve">“The construction of a new CCGT at </w:t>
      </w:r>
      <w:smartTag w:uri="urn:schemas-microsoft-com:office:smarttags" w:element="PlaceName">
        <w:r>
          <w:rPr>
            <w:sz w:val="22"/>
            <w:szCs w:val="22"/>
            <w:lang w:val="en-US"/>
          </w:rPr>
          <w:t>Marl</w:t>
        </w:r>
      </w:smartTag>
      <w:r>
        <w:rPr>
          <w:sz w:val="22"/>
          <w:szCs w:val="22"/>
          <w:lang w:val="en-US"/>
        </w:rPr>
        <w:t xml:space="preserve"> </w:t>
      </w:r>
      <w:smartTag w:uri="urn:schemas-microsoft-com:office:smarttags" w:element="PlaceName">
        <w:r>
          <w:rPr>
            <w:sz w:val="22"/>
            <w:szCs w:val="22"/>
            <w:lang w:val="en-US"/>
          </w:rPr>
          <w:t>Chemical</w:t>
        </w:r>
      </w:smartTag>
      <w:r>
        <w:rPr>
          <w:sz w:val="22"/>
          <w:szCs w:val="22"/>
          <w:lang w:val="en-US"/>
        </w:rPr>
        <w:t xml:space="preserve"> </w:t>
      </w:r>
      <w:smartTag w:uri="urn:schemas-microsoft-com:office:smarttags" w:element="PlaceType">
        <w:r>
          <w:rPr>
            <w:sz w:val="22"/>
            <w:szCs w:val="22"/>
            <w:lang w:val="en-US"/>
          </w:rPr>
          <w:t>Park</w:t>
        </w:r>
      </w:smartTag>
      <w:r>
        <w:rPr>
          <w:sz w:val="22"/>
          <w:szCs w:val="22"/>
          <w:lang w:val="en-US"/>
        </w:rPr>
        <w:t xml:space="preserve"> is another example of how E.ON is systematically propelling the expansion of distributed generation in </w:t>
      </w:r>
      <w:smartTag w:uri="urn:schemas-microsoft-com:office:smarttags" w:element="country-region">
        <w:smartTag w:uri="urn:schemas-microsoft-com:office:smarttags" w:element="place">
          <w:r>
            <w:rPr>
              <w:sz w:val="22"/>
              <w:szCs w:val="22"/>
              <w:lang w:val="en-US"/>
            </w:rPr>
            <w:t>Germany</w:t>
          </w:r>
        </w:smartTag>
      </w:smartTag>
      <w:r>
        <w:rPr>
          <w:sz w:val="22"/>
          <w:szCs w:val="22"/>
          <w:lang w:val="en-US"/>
        </w:rPr>
        <w:t xml:space="preserve"> and doing so in a customer-</w:t>
      </w:r>
    </w:p>
    <w:p w:rsidR="004156D2" w:rsidRDefault="004156D2" w:rsidP="000A0D1D">
      <w:pPr>
        <w:spacing w:line="300" w:lineRule="exact"/>
        <w:ind w:left="0"/>
        <w:rPr>
          <w:sz w:val="22"/>
          <w:szCs w:val="22"/>
          <w:lang w:val="en-US"/>
        </w:rPr>
      </w:pPr>
    </w:p>
    <w:p w:rsidR="004156D2" w:rsidRDefault="004156D2" w:rsidP="000A0D1D">
      <w:pPr>
        <w:spacing w:line="300" w:lineRule="exact"/>
        <w:ind w:left="0"/>
        <w:rPr>
          <w:sz w:val="22"/>
          <w:szCs w:val="22"/>
          <w:lang w:val="en-US"/>
        </w:rPr>
      </w:pPr>
    </w:p>
    <w:p w:rsidR="004156D2" w:rsidRDefault="004156D2" w:rsidP="000A0D1D">
      <w:pPr>
        <w:spacing w:line="300" w:lineRule="exact"/>
        <w:ind w:left="0"/>
        <w:rPr>
          <w:sz w:val="22"/>
          <w:szCs w:val="22"/>
          <w:lang w:val="en-US"/>
        </w:rPr>
      </w:pPr>
    </w:p>
    <w:p w:rsidR="000A0D1D" w:rsidRPr="005D7BAA" w:rsidRDefault="000A0D1D" w:rsidP="000A0D1D">
      <w:pPr>
        <w:spacing w:line="300" w:lineRule="exact"/>
        <w:ind w:left="0"/>
        <w:rPr>
          <w:sz w:val="22"/>
          <w:szCs w:val="22"/>
          <w:lang w:val="en-US"/>
        </w:rPr>
      </w:pPr>
      <w:r>
        <w:rPr>
          <w:sz w:val="22"/>
          <w:szCs w:val="22"/>
          <w:lang w:val="en-US"/>
        </w:rPr>
        <w:t xml:space="preserve">oriented manner,” said </w:t>
      </w:r>
      <w:r w:rsidRPr="005D7BAA">
        <w:rPr>
          <w:sz w:val="22"/>
          <w:szCs w:val="22"/>
          <w:lang w:val="en-US"/>
        </w:rPr>
        <w:t xml:space="preserve">Ingo Luge, </w:t>
      </w:r>
      <w:r>
        <w:rPr>
          <w:sz w:val="22"/>
          <w:szCs w:val="22"/>
          <w:lang w:val="en-US"/>
        </w:rPr>
        <w:t xml:space="preserve">CEO of E.ON Deutschland. He added that “distributed generation is an important aspect of the transformation of </w:t>
      </w:r>
      <w:smartTag w:uri="urn:schemas-microsoft-com:office:smarttags" w:element="country-region">
        <w:smartTag w:uri="urn:schemas-microsoft-com:office:smarttags" w:element="place">
          <w:r>
            <w:rPr>
              <w:sz w:val="22"/>
              <w:szCs w:val="22"/>
              <w:lang w:val="en-US"/>
            </w:rPr>
            <w:t>Germany</w:t>
          </w:r>
        </w:smartTag>
      </w:smartTag>
      <w:r>
        <w:rPr>
          <w:sz w:val="22"/>
          <w:szCs w:val="22"/>
          <w:lang w:val="en-US"/>
        </w:rPr>
        <w:t>’s energy system, to which we intend to make a substantial contribution.”</w:t>
      </w:r>
    </w:p>
    <w:p w:rsidR="000A0D1D" w:rsidRPr="005D7BAA" w:rsidRDefault="000A0D1D" w:rsidP="000A0D1D">
      <w:pPr>
        <w:spacing w:line="300" w:lineRule="exact"/>
        <w:ind w:left="0"/>
        <w:rPr>
          <w:sz w:val="22"/>
          <w:szCs w:val="22"/>
          <w:lang w:val="en-US"/>
        </w:rPr>
      </w:pPr>
    </w:p>
    <w:p w:rsidR="000A0D1D" w:rsidRDefault="000A0D1D" w:rsidP="00F102B6">
      <w:pPr>
        <w:spacing w:line="300" w:lineRule="exact"/>
        <w:ind w:left="0"/>
        <w:rPr>
          <w:sz w:val="22"/>
          <w:szCs w:val="22"/>
          <w:lang w:val="en-US"/>
        </w:rPr>
      </w:pPr>
      <w:r>
        <w:rPr>
          <w:sz w:val="22"/>
          <w:szCs w:val="22"/>
          <w:lang w:val="en-US"/>
        </w:rPr>
        <w:t xml:space="preserve">“For Siemens, receiving the order to supply key components to the new Marl power plant is confirmation that we’re able to provide our customers with sustainable products to update their energy supply,” </w:t>
      </w:r>
      <w:r w:rsidRPr="005D7BAA">
        <w:rPr>
          <w:sz w:val="22"/>
          <w:szCs w:val="22"/>
          <w:lang w:val="en-US"/>
        </w:rPr>
        <w:t xml:space="preserve">said Markus </w:t>
      </w:r>
      <w:proofErr w:type="spellStart"/>
      <w:r w:rsidRPr="005D7BAA">
        <w:rPr>
          <w:sz w:val="22"/>
          <w:szCs w:val="22"/>
          <w:lang w:val="en-US"/>
        </w:rPr>
        <w:t>Tacke</w:t>
      </w:r>
      <w:proofErr w:type="spellEnd"/>
      <w:r w:rsidRPr="005D7BAA">
        <w:rPr>
          <w:sz w:val="22"/>
          <w:szCs w:val="22"/>
          <w:lang w:val="en-US"/>
        </w:rPr>
        <w:t xml:space="preserve">, CEO of Siemens Energy’s Industrial Power business unit. </w:t>
      </w:r>
      <w:r>
        <w:rPr>
          <w:sz w:val="22"/>
          <w:szCs w:val="22"/>
          <w:lang w:val="en-US"/>
        </w:rPr>
        <w:t xml:space="preserve">“Combining an </w:t>
      </w:r>
      <w:r w:rsidRPr="005D7BAA">
        <w:rPr>
          <w:sz w:val="22"/>
          <w:szCs w:val="22"/>
          <w:lang w:val="en-US"/>
        </w:rPr>
        <w:t xml:space="preserve">SGT-800 </w:t>
      </w:r>
      <w:r>
        <w:rPr>
          <w:sz w:val="22"/>
          <w:szCs w:val="22"/>
          <w:lang w:val="en-US"/>
        </w:rPr>
        <w:t xml:space="preserve">gas turbine and an </w:t>
      </w:r>
      <w:r w:rsidRPr="005D7BAA">
        <w:rPr>
          <w:sz w:val="22"/>
          <w:szCs w:val="22"/>
          <w:lang w:val="en-US"/>
        </w:rPr>
        <w:t xml:space="preserve">SST-300 </w:t>
      </w:r>
      <w:r>
        <w:rPr>
          <w:sz w:val="22"/>
          <w:szCs w:val="22"/>
          <w:lang w:val="en-US"/>
        </w:rPr>
        <w:t>steam turbine is a proven solution. Together they create a state-of-the-art CCGT that optimally meets today’s requirements for operational flexibility</w:t>
      </w:r>
      <w:r w:rsidRPr="005D7BAA">
        <w:rPr>
          <w:sz w:val="22"/>
          <w:szCs w:val="22"/>
          <w:lang w:val="en-US"/>
        </w:rPr>
        <w:t xml:space="preserve"> </w:t>
      </w:r>
      <w:r>
        <w:rPr>
          <w:sz w:val="22"/>
          <w:szCs w:val="22"/>
          <w:lang w:val="en-US"/>
        </w:rPr>
        <w:t>and reliable performance over the long term.</w:t>
      </w:r>
      <w:r w:rsidRPr="005D7BAA">
        <w:rPr>
          <w:sz w:val="22"/>
          <w:szCs w:val="22"/>
          <w:lang w:val="en-US"/>
        </w:rPr>
        <w:t xml:space="preserve"> </w:t>
      </w:r>
      <w:r>
        <w:rPr>
          <w:sz w:val="22"/>
          <w:szCs w:val="22"/>
          <w:lang w:val="en-US"/>
        </w:rPr>
        <w:t>The gas turbine generates electricity extremely efficiently and economically.” Siemens was also awarded a multi-year service contract to maintain the gas turbine and ensure that it meets high standards for performance, availability, and reliability</w:t>
      </w:r>
      <w:r w:rsidRPr="005D7BAA">
        <w:rPr>
          <w:sz w:val="22"/>
          <w:szCs w:val="22"/>
          <w:lang w:val="en-US"/>
        </w:rPr>
        <w:t>.</w:t>
      </w:r>
      <w:r>
        <w:rPr>
          <w:sz w:val="22"/>
          <w:szCs w:val="22"/>
          <w:lang w:val="en-US"/>
        </w:rPr>
        <w:t xml:space="preserve"> </w:t>
      </w:r>
    </w:p>
    <w:p w:rsidR="004156D2" w:rsidRDefault="004156D2" w:rsidP="00F102B6">
      <w:pPr>
        <w:spacing w:line="300" w:lineRule="exact"/>
        <w:ind w:left="0"/>
        <w:rPr>
          <w:sz w:val="22"/>
          <w:szCs w:val="22"/>
          <w:lang w:val="en-US"/>
        </w:rPr>
      </w:pPr>
    </w:p>
    <w:p w:rsidR="004156D2" w:rsidRDefault="004156D2" w:rsidP="004156D2">
      <w:pPr>
        <w:spacing w:line="240" w:lineRule="auto"/>
        <w:ind w:left="0"/>
        <w:outlineLvl w:val="0"/>
        <w:rPr>
          <w:rFonts w:cs="Lucida Sans Unicode"/>
          <w:b/>
          <w:bCs/>
          <w:color w:val="000000"/>
          <w:sz w:val="16"/>
          <w:szCs w:val="16"/>
          <w:lang w:val="en-US"/>
        </w:rPr>
      </w:pPr>
    </w:p>
    <w:p w:rsidR="004156D2" w:rsidRDefault="004156D2" w:rsidP="004156D2">
      <w:pPr>
        <w:spacing w:line="240" w:lineRule="auto"/>
        <w:ind w:left="0"/>
        <w:outlineLvl w:val="0"/>
        <w:rPr>
          <w:rFonts w:cs="Lucida Sans Unicode"/>
          <w:b/>
          <w:bCs/>
          <w:color w:val="000000"/>
          <w:sz w:val="16"/>
          <w:szCs w:val="16"/>
          <w:lang w:val="en-US"/>
        </w:rPr>
      </w:pPr>
    </w:p>
    <w:p w:rsidR="004156D2" w:rsidRDefault="004156D2" w:rsidP="004156D2">
      <w:pPr>
        <w:spacing w:line="240" w:lineRule="auto"/>
        <w:ind w:left="0"/>
        <w:outlineLvl w:val="0"/>
        <w:rPr>
          <w:rFonts w:cs="Lucida Sans Unicode"/>
          <w:b/>
          <w:bCs/>
          <w:color w:val="000000"/>
          <w:sz w:val="16"/>
          <w:szCs w:val="16"/>
          <w:lang w:val="en-US"/>
        </w:rPr>
      </w:pPr>
    </w:p>
    <w:p w:rsidR="004156D2" w:rsidRDefault="004156D2" w:rsidP="004156D2">
      <w:pPr>
        <w:spacing w:line="240" w:lineRule="auto"/>
        <w:ind w:left="0"/>
        <w:outlineLvl w:val="0"/>
        <w:rPr>
          <w:rFonts w:cs="Lucida Sans Unicode"/>
          <w:b/>
          <w:bCs/>
          <w:color w:val="000000"/>
          <w:sz w:val="16"/>
          <w:szCs w:val="16"/>
          <w:lang w:val="en-US"/>
        </w:rPr>
      </w:pPr>
      <w:r>
        <w:rPr>
          <w:rFonts w:cs="Lucida Sans Unicode"/>
          <w:b/>
          <w:bCs/>
          <w:color w:val="000000"/>
          <w:sz w:val="16"/>
          <w:szCs w:val="16"/>
          <w:lang w:val="en-US"/>
        </w:rPr>
        <w:t>Disclaimer</w:t>
      </w:r>
    </w:p>
    <w:p w:rsidR="004156D2" w:rsidRDefault="004156D2" w:rsidP="004156D2">
      <w:pPr>
        <w:ind w:left="0"/>
        <w:rPr>
          <w:rFonts w:cs="Lucida Sans Unicode"/>
          <w:color w:val="000000"/>
          <w:sz w:val="16"/>
          <w:szCs w:val="16"/>
          <w:lang w:val="en-US"/>
        </w:rPr>
      </w:pPr>
      <w:r>
        <w:rPr>
          <w:rFonts w:cs="Lucida Sans Unicode"/>
          <w:color w:val="000000"/>
          <w:sz w:val="16"/>
          <w:szCs w:val="16"/>
          <w:lang w:val="en-US"/>
        </w:rPr>
        <w:t>In so far as forecasts or expectations are expressed in this press release or where our statements concern the future, these forecasts, expectations or statements may involve known or unknown risks and uncertainties. Actual results or developments may vary, depending on changes in the operating environment. Neither Evonik Industries AG nor its group companies assume an obligation to update the forecasts, expectations or statements contained in this release.</w:t>
      </w:r>
    </w:p>
    <w:p w:rsidR="004156D2" w:rsidRPr="005D7BAA" w:rsidRDefault="004156D2" w:rsidP="00F102B6">
      <w:pPr>
        <w:spacing w:line="300" w:lineRule="exact"/>
        <w:ind w:left="0"/>
        <w:rPr>
          <w:rFonts w:cs="Lucida Sans Unicode"/>
          <w:position w:val="0"/>
          <w:szCs w:val="18"/>
          <w:lang w:val="en-US"/>
        </w:rPr>
      </w:pPr>
    </w:p>
    <w:sectPr w:rsidR="004156D2" w:rsidRPr="005D7BAA" w:rsidSect="000A0D1D">
      <w:headerReference w:type="even" r:id="rId13"/>
      <w:type w:val="continuous"/>
      <w:pgSz w:w="11906" w:h="16838" w:code="9"/>
      <w:pgMar w:top="3232" w:right="3238" w:bottom="794" w:left="1361" w:header="709" w:footer="77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4EE6" w:rsidRDefault="00B54EE6">
      <w:r>
        <w:separator/>
      </w:r>
    </w:p>
    <w:p w:rsidR="00B54EE6" w:rsidRDefault="00B54EE6"/>
  </w:endnote>
  <w:endnote w:type="continuationSeparator" w:id="0">
    <w:p w:rsidR="00B54EE6" w:rsidRDefault="00B54EE6">
      <w:r>
        <w:continuationSeparator/>
      </w:r>
    </w:p>
    <w:p w:rsidR="00B54EE6" w:rsidRDefault="00B54E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Lucida Sans Typewriter">
    <w:panose1 w:val="020B05090305040302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7616" w:tblpY="-5102"/>
      <w:tblOverlap w:val="neve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2562"/>
    </w:tblGrid>
    <w:tr w:rsidR="000A0D1D">
      <w:trPr>
        <w:trHeight w:val="5348"/>
      </w:trPr>
      <w:tc>
        <w:tcPr>
          <w:tcW w:w="2562" w:type="dxa"/>
          <w:tcBorders>
            <w:top w:val="nil"/>
          </w:tcBorders>
          <w:vAlign w:val="bottom"/>
        </w:tcPr>
        <w:p w:rsidR="000A0D1D" w:rsidRDefault="000A0D1D">
          <w:pPr>
            <w:pStyle w:val="Fuzeile"/>
            <w:spacing w:line="180" w:lineRule="exact"/>
            <w:ind w:left="0" w:right="0"/>
            <w:rPr>
              <w:sz w:val="13"/>
              <w:szCs w:val="13"/>
            </w:rPr>
          </w:pPr>
        </w:p>
      </w:tc>
    </w:tr>
  </w:tbl>
  <w:p w:rsidR="000A0D1D" w:rsidRDefault="000A0D1D">
    <w:pPr>
      <w:pStyle w:val="Fuzeile"/>
      <w:ind w:left="0" w:right="0"/>
    </w:pPr>
    <w:r>
      <w:t xml:space="preserve">Page </w:t>
    </w:r>
    <w:r>
      <w:rPr>
        <w:rStyle w:val="Seitenzahl"/>
      </w:rPr>
      <w:fldChar w:fldCharType="begin"/>
    </w:r>
    <w:r>
      <w:rPr>
        <w:rStyle w:val="Seitenzahl"/>
      </w:rPr>
      <w:instrText xml:space="preserve"> PAGE </w:instrText>
    </w:r>
    <w:r>
      <w:rPr>
        <w:rStyle w:val="Seitenzahl"/>
      </w:rPr>
      <w:fldChar w:fldCharType="separate"/>
    </w:r>
    <w:r w:rsidR="00676075">
      <w:rPr>
        <w:rStyle w:val="Seitenzahl"/>
        <w:noProof/>
      </w:rPr>
      <w:t>2</w:t>
    </w:r>
    <w:r>
      <w:rPr>
        <w:rStyle w:val="Seitenzahl"/>
      </w:rPr>
      <w:fldChar w:fldCharType="end"/>
    </w:r>
    <w:r>
      <w:rPr>
        <w:rStyle w:val="Seitenzahl"/>
      </w:rPr>
      <w:t xml:space="preserve"> </w:t>
    </w:r>
    <w:proofErr w:type="spellStart"/>
    <w:r>
      <w:rPr>
        <w:rStyle w:val="Seitenzahl"/>
      </w:rPr>
      <w:t>of</w:t>
    </w:r>
    <w:proofErr w:type="spellEnd"/>
    <w:r>
      <w:rPr>
        <w:rStyle w:val="Seitenzahl"/>
      </w:rPr>
      <w:t xml:space="preserve"> </w:t>
    </w:r>
    <w:r>
      <w:rPr>
        <w:rStyle w:val="Seitenzahl"/>
      </w:rPr>
      <w:fldChar w:fldCharType="begin"/>
    </w:r>
    <w:r>
      <w:rPr>
        <w:rStyle w:val="Seitenzahl"/>
      </w:rPr>
      <w:instrText xml:space="preserve"> NUMPAGES </w:instrText>
    </w:r>
    <w:r>
      <w:rPr>
        <w:rStyle w:val="Seitenzahl"/>
      </w:rPr>
      <w:fldChar w:fldCharType="separate"/>
    </w:r>
    <w:r w:rsidR="00676075">
      <w:rPr>
        <w:rStyle w:val="Seitenzahl"/>
        <w:noProof/>
      </w:rPr>
      <w:t>2</w:t>
    </w:r>
    <w:r>
      <w:rPr>
        <w:rStyle w:val="Seitenzah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D1D" w:rsidRDefault="000A0D1D">
    <w:pPr>
      <w:pStyle w:val="Fuzeile"/>
      <w:ind w:left="0" w:right="0"/>
    </w:pPr>
    <w:r>
      <w:t xml:space="preserve">Page </w:t>
    </w:r>
    <w:r>
      <w:rPr>
        <w:rStyle w:val="Seitenzahl"/>
      </w:rPr>
      <w:fldChar w:fldCharType="begin"/>
    </w:r>
    <w:r>
      <w:rPr>
        <w:rStyle w:val="Seitenzahl"/>
      </w:rPr>
      <w:instrText xml:space="preserve"> PAGE </w:instrText>
    </w:r>
    <w:r>
      <w:rPr>
        <w:rStyle w:val="Seitenzahl"/>
      </w:rPr>
      <w:fldChar w:fldCharType="separate"/>
    </w:r>
    <w:r w:rsidR="00676075">
      <w:rPr>
        <w:rStyle w:val="Seitenzahl"/>
        <w:noProof/>
      </w:rPr>
      <w:t>1</w:t>
    </w:r>
    <w:r>
      <w:rPr>
        <w:rStyle w:val="Seitenzahl"/>
      </w:rPr>
      <w:fldChar w:fldCharType="end"/>
    </w:r>
    <w:r>
      <w:rPr>
        <w:rStyle w:val="Seitenzahl"/>
      </w:rPr>
      <w:t xml:space="preserve"> </w:t>
    </w:r>
    <w:proofErr w:type="spellStart"/>
    <w:r>
      <w:rPr>
        <w:rStyle w:val="Seitenzahl"/>
      </w:rPr>
      <w:t>of</w:t>
    </w:r>
    <w:proofErr w:type="spellEnd"/>
    <w:r>
      <w:rPr>
        <w:rStyle w:val="Seitenzahl"/>
      </w:rPr>
      <w:t xml:space="preserve"> </w:t>
    </w:r>
    <w:r>
      <w:rPr>
        <w:rStyle w:val="Seitenzahl"/>
      </w:rPr>
      <w:fldChar w:fldCharType="begin"/>
    </w:r>
    <w:r>
      <w:rPr>
        <w:rStyle w:val="Seitenzahl"/>
      </w:rPr>
      <w:instrText xml:space="preserve"> NUMPAGES </w:instrText>
    </w:r>
    <w:r>
      <w:rPr>
        <w:rStyle w:val="Seitenzahl"/>
      </w:rPr>
      <w:fldChar w:fldCharType="separate"/>
    </w:r>
    <w:r w:rsidR="00676075">
      <w:rPr>
        <w:rStyle w:val="Seitenzahl"/>
        <w:noProof/>
      </w:rPr>
      <w:t>1</w:t>
    </w:r>
    <w:r>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4EE6" w:rsidRDefault="00B54EE6">
      <w:r>
        <w:separator/>
      </w:r>
    </w:p>
    <w:p w:rsidR="00B54EE6" w:rsidRDefault="00B54EE6"/>
  </w:footnote>
  <w:footnote w:type="continuationSeparator" w:id="0">
    <w:p w:rsidR="00B54EE6" w:rsidRDefault="00B54EE6">
      <w:r>
        <w:continuationSeparator/>
      </w:r>
    </w:p>
    <w:p w:rsidR="00B54EE6" w:rsidRDefault="00B54EE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8971" w:tblpY="3222"/>
      <w:tblOverlap w:val="never"/>
      <w:tblW w:w="0" w:type="auto"/>
      <w:tblLayout w:type="fixed"/>
      <w:tblCellMar>
        <w:left w:w="0" w:type="dxa"/>
        <w:right w:w="0" w:type="dxa"/>
      </w:tblCellMar>
      <w:tblLook w:val="01E0" w:firstRow="1" w:lastRow="1" w:firstColumn="1" w:lastColumn="1" w:noHBand="0" w:noVBand="0"/>
    </w:tblPr>
    <w:tblGrid>
      <w:gridCol w:w="2552"/>
    </w:tblGrid>
    <w:tr w:rsidR="000A0D1D" w:rsidRPr="005D7BAA">
      <w:trPr>
        <w:trHeight w:hRule="exact" w:val="227"/>
      </w:trPr>
      <w:tc>
        <w:tcPr>
          <w:tcW w:w="2552" w:type="dxa"/>
        </w:tcPr>
        <w:p w:rsidR="000A0D1D" w:rsidRPr="005D7BAA" w:rsidRDefault="000A0D1D">
          <w:pPr>
            <w:pStyle w:val="E-Datum"/>
            <w:framePr w:wrap="auto" w:vAnchor="margin" w:hAnchor="text" w:xAlign="left" w:yAlign="inline"/>
            <w:suppressOverlap w:val="0"/>
            <w:rPr>
              <w:lang w:val="en-US"/>
            </w:rPr>
          </w:pPr>
        </w:p>
      </w:tc>
    </w:tr>
    <w:tr w:rsidR="000A0D1D" w:rsidRPr="005D7BAA">
      <w:trPr>
        <w:trHeight w:hRule="exact" w:val="397"/>
      </w:trPr>
      <w:tc>
        <w:tcPr>
          <w:tcW w:w="2552" w:type="dxa"/>
        </w:tcPr>
        <w:p w:rsidR="000A0D1D" w:rsidRPr="005D7BAA" w:rsidRDefault="000A0D1D">
          <w:pPr>
            <w:spacing w:line="180" w:lineRule="exact"/>
            <w:ind w:left="0"/>
            <w:rPr>
              <w:sz w:val="13"/>
              <w:szCs w:val="13"/>
              <w:lang w:val="en-US"/>
            </w:rPr>
          </w:pPr>
        </w:p>
      </w:tc>
    </w:tr>
    <w:tr w:rsidR="000A0D1D" w:rsidRPr="005D7BAA">
      <w:trPr>
        <w:trHeight w:hRule="exact" w:val="1304"/>
      </w:trPr>
      <w:tc>
        <w:tcPr>
          <w:tcW w:w="2552" w:type="dxa"/>
        </w:tcPr>
        <w:p w:rsidR="000A0D1D" w:rsidRPr="005D7BAA" w:rsidRDefault="000A0D1D">
          <w:pPr>
            <w:spacing w:line="180" w:lineRule="exact"/>
            <w:ind w:left="0"/>
            <w:rPr>
              <w:sz w:val="13"/>
              <w:szCs w:val="13"/>
              <w:lang w:val="en-US"/>
            </w:rPr>
          </w:pPr>
        </w:p>
      </w:tc>
    </w:tr>
    <w:tr w:rsidR="000A0D1D" w:rsidRPr="005D7BAA">
      <w:trPr>
        <w:trHeight w:val="1374"/>
      </w:trPr>
      <w:tc>
        <w:tcPr>
          <w:tcW w:w="2552" w:type="dxa"/>
        </w:tcPr>
        <w:p w:rsidR="000A0D1D" w:rsidRPr="005D7BAA" w:rsidRDefault="000A0D1D">
          <w:pPr>
            <w:spacing w:line="180" w:lineRule="exact"/>
            <w:ind w:left="0"/>
            <w:rPr>
              <w:sz w:val="13"/>
              <w:szCs w:val="13"/>
              <w:lang w:val="en-US"/>
            </w:rPr>
          </w:pPr>
        </w:p>
      </w:tc>
    </w:tr>
  </w:tbl>
  <w:p w:rsidR="000A0D1D" w:rsidRPr="005D7BAA" w:rsidRDefault="004156D2">
    <w:pPr>
      <w:pStyle w:val="Kopfzeile"/>
      <w:ind w:left="0"/>
      <w:rPr>
        <w:lang w:val="en-US"/>
      </w:rPr>
    </w:pP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3841115</wp:posOffset>
              </wp:positionH>
              <wp:positionV relativeFrom="paragraph">
                <wp:posOffset>267335</wp:posOffset>
              </wp:positionV>
              <wp:extent cx="1098550" cy="292100"/>
              <wp:effectExtent l="2540" t="635" r="3810" b="2540"/>
              <wp:wrapNone/>
              <wp:docPr id="3" name="Freihandform 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098550" cy="292100"/>
                      </a:xfrm>
                      <a:custGeom>
                        <a:avLst/>
                        <a:gdLst>
                          <a:gd name="T0" fmla="*/ 723835 w 17640"/>
                          <a:gd name="T1" fmla="*/ 188054 h 5160"/>
                          <a:gd name="T2" fmla="*/ 643872 w 17640"/>
                          <a:gd name="T3" fmla="*/ 275287 h 5160"/>
                          <a:gd name="T4" fmla="*/ 527977 w 17640"/>
                          <a:gd name="T5" fmla="*/ 285307 h 5160"/>
                          <a:gd name="T6" fmla="*/ 458788 w 17640"/>
                          <a:gd name="T7" fmla="*/ 255361 h 5160"/>
                          <a:gd name="T8" fmla="*/ 466136 w 17640"/>
                          <a:gd name="T9" fmla="*/ 192016 h 5160"/>
                          <a:gd name="T10" fmla="*/ 513591 w 17640"/>
                          <a:gd name="T11" fmla="*/ 101895 h 5160"/>
                          <a:gd name="T12" fmla="*/ 636835 w 17640"/>
                          <a:gd name="T13" fmla="*/ 55873 h 5160"/>
                          <a:gd name="T14" fmla="*/ 726575 w 17640"/>
                          <a:gd name="T15" fmla="*/ 69345 h 5160"/>
                          <a:gd name="T16" fmla="*/ 611053 w 17640"/>
                          <a:gd name="T17" fmla="*/ 111802 h 5160"/>
                          <a:gd name="T18" fmla="*/ 586018 w 17640"/>
                          <a:gd name="T19" fmla="*/ 135917 h 5160"/>
                          <a:gd name="T20" fmla="*/ 564969 w 17640"/>
                          <a:gd name="T21" fmla="*/ 208150 h 5160"/>
                          <a:gd name="T22" fmla="*/ 568269 w 17640"/>
                          <a:gd name="T23" fmla="*/ 231246 h 5160"/>
                          <a:gd name="T24" fmla="*/ 603642 w 17640"/>
                          <a:gd name="T25" fmla="*/ 230510 h 5160"/>
                          <a:gd name="T26" fmla="*/ 626871 w 17640"/>
                          <a:gd name="T27" fmla="*/ 190771 h 5160"/>
                          <a:gd name="T28" fmla="*/ 641194 w 17640"/>
                          <a:gd name="T29" fmla="*/ 123746 h 5160"/>
                          <a:gd name="T30" fmla="*/ 632351 w 17640"/>
                          <a:gd name="T31" fmla="*/ 111802 h 5160"/>
                          <a:gd name="T32" fmla="*/ 322403 w 17640"/>
                          <a:gd name="T33" fmla="*/ 174298 h 5160"/>
                          <a:gd name="T34" fmla="*/ 206258 w 17640"/>
                          <a:gd name="T35" fmla="*/ 191280 h 5160"/>
                          <a:gd name="T36" fmla="*/ 109295 w 17640"/>
                          <a:gd name="T37" fmla="*/ 189412 h 5160"/>
                          <a:gd name="T38" fmla="*/ 121812 w 17640"/>
                          <a:gd name="T39" fmla="*/ 221622 h 5160"/>
                          <a:gd name="T40" fmla="*/ 179978 w 17640"/>
                          <a:gd name="T41" fmla="*/ 244096 h 5160"/>
                          <a:gd name="T42" fmla="*/ 224256 w 17640"/>
                          <a:gd name="T43" fmla="*/ 227396 h 5160"/>
                          <a:gd name="T44" fmla="*/ 290207 w 17640"/>
                          <a:gd name="T45" fmla="*/ 218396 h 5160"/>
                          <a:gd name="T46" fmla="*/ 342830 w 17640"/>
                          <a:gd name="T47" fmla="*/ 227679 h 5160"/>
                          <a:gd name="T48" fmla="*/ 307083 w 17640"/>
                          <a:gd name="T49" fmla="*/ 266739 h 5160"/>
                          <a:gd name="T50" fmla="*/ 176740 w 17640"/>
                          <a:gd name="T51" fmla="*/ 291534 h 5160"/>
                          <a:gd name="T52" fmla="*/ 24724 w 17640"/>
                          <a:gd name="T53" fmla="*/ 233114 h 5160"/>
                          <a:gd name="T54" fmla="*/ 52623 w 17640"/>
                          <a:gd name="T55" fmla="*/ 92781 h 5160"/>
                          <a:gd name="T56" fmla="*/ 268472 w 17640"/>
                          <a:gd name="T57" fmla="*/ 849 h 5160"/>
                          <a:gd name="T58" fmla="*/ 339342 w 17640"/>
                          <a:gd name="T59" fmla="*/ 54627 h 5160"/>
                          <a:gd name="T60" fmla="*/ 257823 w 17640"/>
                          <a:gd name="T61" fmla="*/ 93064 h 5160"/>
                          <a:gd name="T62" fmla="*/ 242877 w 17640"/>
                          <a:gd name="T63" fmla="*/ 74327 h 5160"/>
                          <a:gd name="T64" fmla="*/ 161606 w 17640"/>
                          <a:gd name="T65" fmla="*/ 113160 h 5160"/>
                          <a:gd name="T66" fmla="*/ 136509 w 17640"/>
                          <a:gd name="T67" fmla="*/ 135294 h 5160"/>
                          <a:gd name="T68" fmla="*/ 251409 w 17640"/>
                          <a:gd name="T69" fmla="*/ 131615 h 5160"/>
                          <a:gd name="T70" fmla="*/ 447578 w 17640"/>
                          <a:gd name="T71" fmla="*/ 152334 h 5160"/>
                          <a:gd name="T72" fmla="*/ 428335 w 17640"/>
                          <a:gd name="T73" fmla="*/ 190771 h 5160"/>
                          <a:gd name="T74" fmla="*/ 391966 w 17640"/>
                          <a:gd name="T75" fmla="*/ 199658 h 5160"/>
                          <a:gd name="T76" fmla="*/ 367117 w 17640"/>
                          <a:gd name="T77" fmla="*/ 191337 h 5160"/>
                          <a:gd name="T78" fmla="*/ 367553 w 17640"/>
                          <a:gd name="T79" fmla="*/ 167618 h 5160"/>
                          <a:gd name="T80" fmla="*/ 391779 w 17640"/>
                          <a:gd name="T81" fmla="*/ 136200 h 5160"/>
                          <a:gd name="T82" fmla="*/ 425782 w 17640"/>
                          <a:gd name="T83" fmla="*/ 132294 h 5160"/>
                          <a:gd name="T84" fmla="*/ 446021 w 17640"/>
                          <a:gd name="T85" fmla="*/ 142823 h 5160"/>
                          <a:gd name="T86" fmla="*/ 1084351 w 17640"/>
                          <a:gd name="T87" fmla="*/ 170448 h 5160"/>
                          <a:gd name="T88" fmla="*/ 1043124 w 17640"/>
                          <a:gd name="T89" fmla="*/ 279759 h 5160"/>
                          <a:gd name="T90" fmla="*/ 1014353 w 17640"/>
                          <a:gd name="T91" fmla="*/ 285533 h 5160"/>
                          <a:gd name="T92" fmla="*/ 974870 w 17640"/>
                          <a:gd name="T93" fmla="*/ 272910 h 5160"/>
                          <a:gd name="T94" fmla="*/ 1005883 w 17640"/>
                          <a:gd name="T95" fmla="*/ 182336 h 5160"/>
                          <a:gd name="T96" fmla="*/ 1010367 w 17640"/>
                          <a:gd name="T97" fmla="*/ 140899 h 5160"/>
                          <a:gd name="T98" fmla="*/ 974870 w 17640"/>
                          <a:gd name="T99" fmla="*/ 141295 h 5160"/>
                          <a:gd name="T100" fmla="*/ 835932 w 17640"/>
                          <a:gd name="T101" fmla="*/ 245341 h 5160"/>
                          <a:gd name="T102" fmla="*/ 780880 w 17640"/>
                          <a:gd name="T103" fmla="*/ 284458 h 5160"/>
                          <a:gd name="T104" fmla="*/ 743701 w 17640"/>
                          <a:gd name="T105" fmla="*/ 275910 h 5160"/>
                          <a:gd name="T106" fmla="*/ 759519 w 17640"/>
                          <a:gd name="T107" fmla="*/ 211716 h 5160"/>
                          <a:gd name="T108" fmla="*/ 816253 w 17640"/>
                          <a:gd name="T109" fmla="*/ 76308 h 5160"/>
                          <a:gd name="T110" fmla="*/ 848200 w 17640"/>
                          <a:gd name="T111" fmla="*/ 71949 h 5160"/>
                          <a:gd name="T112" fmla="*/ 878093 w 17640"/>
                          <a:gd name="T113" fmla="*/ 79592 h 5160"/>
                          <a:gd name="T114" fmla="*/ 885939 w 17640"/>
                          <a:gd name="T115" fmla="*/ 109481 h 5160"/>
                          <a:gd name="T116" fmla="*/ 939871 w 17640"/>
                          <a:gd name="T117" fmla="*/ 99348 h 5160"/>
                          <a:gd name="T118" fmla="*/ 1046363 w 17640"/>
                          <a:gd name="T119" fmla="*/ 62609 h 5160"/>
                          <a:gd name="T120" fmla="*/ 1093879 w 17640"/>
                          <a:gd name="T121" fmla="*/ 86894 h 5160"/>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7640" h="5160">
                            <a:moveTo>
                              <a:pt x="12048" y="1904"/>
                            </a:moveTo>
                            <a:lnTo>
                              <a:pt x="12047" y="1953"/>
                            </a:lnTo>
                            <a:lnTo>
                              <a:pt x="12043" y="2005"/>
                            </a:lnTo>
                            <a:lnTo>
                              <a:pt x="12036" y="2058"/>
                            </a:lnTo>
                            <a:lnTo>
                              <a:pt x="12027" y="2116"/>
                            </a:lnTo>
                            <a:lnTo>
                              <a:pt x="12015" y="2176"/>
                            </a:lnTo>
                            <a:lnTo>
                              <a:pt x="12002" y="2238"/>
                            </a:lnTo>
                            <a:lnTo>
                              <a:pt x="11986" y="2302"/>
                            </a:lnTo>
                            <a:lnTo>
                              <a:pt x="11970" y="2367"/>
                            </a:lnTo>
                            <a:lnTo>
                              <a:pt x="11951" y="2434"/>
                            </a:lnTo>
                            <a:lnTo>
                              <a:pt x="11930" y="2502"/>
                            </a:lnTo>
                            <a:lnTo>
                              <a:pt x="11908" y="2571"/>
                            </a:lnTo>
                            <a:lnTo>
                              <a:pt x="11885" y="2641"/>
                            </a:lnTo>
                            <a:lnTo>
                              <a:pt x="11862" y="2711"/>
                            </a:lnTo>
                            <a:lnTo>
                              <a:pt x="11836" y="2781"/>
                            </a:lnTo>
                            <a:lnTo>
                              <a:pt x="11811" y="2852"/>
                            </a:lnTo>
                            <a:lnTo>
                              <a:pt x="11785" y="2922"/>
                            </a:lnTo>
                            <a:lnTo>
                              <a:pt x="11731" y="3060"/>
                            </a:lnTo>
                            <a:lnTo>
                              <a:pt x="11677" y="3194"/>
                            </a:lnTo>
                            <a:lnTo>
                              <a:pt x="11623" y="3322"/>
                            </a:lnTo>
                            <a:lnTo>
                              <a:pt x="11570" y="3440"/>
                            </a:lnTo>
                            <a:lnTo>
                              <a:pt x="11521" y="3549"/>
                            </a:lnTo>
                            <a:lnTo>
                              <a:pt x="11476" y="3645"/>
                            </a:lnTo>
                            <a:lnTo>
                              <a:pt x="11436" y="3726"/>
                            </a:lnTo>
                            <a:lnTo>
                              <a:pt x="11403" y="3791"/>
                            </a:lnTo>
                            <a:lnTo>
                              <a:pt x="11340" y="3907"/>
                            </a:lnTo>
                            <a:lnTo>
                              <a:pt x="11276" y="4015"/>
                            </a:lnTo>
                            <a:lnTo>
                              <a:pt x="11211" y="4115"/>
                            </a:lnTo>
                            <a:lnTo>
                              <a:pt x="11144" y="4209"/>
                            </a:lnTo>
                            <a:lnTo>
                              <a:pt x="11077" y="4296"/>
                            </a:lnTo>
                            <a:lnTo>
                              <a:pt x="11008" y="4378"/>
                            </a:lnTo>
                            <a:lnTo>
                              <a:pt x="10938" y="4453"/>
                            </a:lnTo>
                            <a:lnTo>
                              <a:pt x="10867" y="4522"/>
                            </a:lnTo>
                            <a:lnTo>
                              <a:pt x="10795" y="4586"/>
                            </a:lnTo>
                            <a:lnTo>
                              <a:pt x="10722" y="4644"/>
                            </a:lnTo>
                            <a:lnTo>
                              <a:pt x="10647" y="4697"/>
                            </a:lnTo>
                            <a:lnTo>
                              <a:pt x="10572" y="4745"/>
                            </a:lnTo>
                            <a:lnTo>
                              <a:pt x="10495" y="4789"/>
                            </a:lnTo>
                            <a:lnTo>
                              <a:pt x="10418" y="4829"/>
                            </a:lnTo>
                            <a:lnTo>
                              <a:pt x="10339" y="4863"/>
                            </a:lnTo>
                            <a:lnTo>
                              <a:pt x="10260" y="4895"/>
                            </a:lnTo>
                            <a:lnTo>
                              <a:pt x="10178" y="4922"/>
                            </a:lnTo>
                            <a:lnTo>
                              <a:pt x="10098" y="4945"/>
                            </a:lnTo>
                            <a:lnTo>
                              <a:pt x="10015" y="4966"/>
                            </a:lnTo>
                            <a:lnTo>
                              <a:pt x="9931" y="4984"/>
                            </a:lnTo>
                            <a:lnTo>
                              <a:pt x="9848" y="4999"/>
                            </a:lnTo>
                            <a:lnTo>
                              <a:pt x="9763" y="5011"/>
                            </a:lnTo>
                            <a:lnTo>
                              <a:pt x="9677" y="5021"/>
                            </a:lnTo>
                            <a:lnTo>
                              <a:pt x="9590" y="5030"/>
                            </a:lnTo>
                            <a:lnTo>
                              <a:pt x="9502" y="5036"/>
                            </a:lnTo>
                            <a:lnTo>
                              <a:pt x="9413" y="5041"/>
                            </a:lnTo>
                            <a:lnTo>
                              <a:pt x="9324" y="5044"/>
                            </a:lnTo>
                            <a:lnTo>
                              <a:pt x="9235" y="5047"/>
                            </a:lnTo>
                            <a:lnTo>
                              <a:pt x="9053" y="5048"/>
                            </a:lnTo>
                            <a:lnTo>
                              <a:pt x="8867" y="5048"/>
                            </a:lnTo>
                            <a:lnTo>
                              <a:pt x="8769" y="5048"/>
                            </a:lnTo>
                            <a:lnTo>
                              <a:pt x="8659" y="5047"/>
                            </a:lnTo>
                            <a:lnTo>
                              <a:pt x="8601" y="5046"/>
                            </a:lnTo>
                            <a:lnTo>
                              <a:pt x="8541" y="5043"/>
                            </a:lnTo>
                            <a:lnTo>
                              <a:pt x="8478" y="5040"/>
                            </a:lnTo>
                            <a:lnTo>
                              <a:pt x="8415" y="5036"/>
                            </a:lnTo>
                            <a:lnTo>
                              <a:pt x="8351" y="5030"/>
                            </a:lnTo>
                            <a:lnTo>
                              <a:pt x="8286" y="5022"/>
                            </a:lnTo>
                            <a:lnTo>
                              <a:pt x="8220" y="5014"/>
                            </a:lnTo>
                            <a:lnTo>
                              <a:pt x="8155" y="5003"/>
                            </a:lnTo>
                            <a:lnTo>
                              <a:pt x="8089" y="4991"/>
                            </a:lnTo>
                            <a:lnTo>
                              <a:pt x="8024" y="4976"/>
                            </a:lnTo>
                            <a:lnTo>
                              <a:pt x="7960" y="4959"/>
                            </a:lnTo>
                            <a:lnTo>
                              <a:pt x="7897" y="4939"/>
                            </a:lnTo>
                            <a:lnTo>
                              <a:pt x="7837" y="4917"/>
                            </a:lnTo>
                            <a:lnTo>
                              <a:pt x="7776" y="4892"/>
                            </a:lnTo>
                            <a:lnTo>
                              <a:pt x="7719" y="4864"/>
                            </a:lnTo>
                            <a:lnTo>
                              <a:pt x="7663" y="4833"/>
                            </a:lnTo>
                            <a:lnTo>
                              <a:pt x="7611" y="4798"/>
                            </a:lnTo>
                            <a:lnTo>
                              <a:pt x="7561" y="4761"/>
                            </a:lnTo>
                            <a:lnTo>
                              <a:pt x="7515" y="4719"/>
                            </a:lnTo>
                            <a:lnTo>
                              <a:pt x="7472" y="4673"/>
                            </a:lnTo>
                            <a:lnTo>
                              <a:pt x="7432" y="4623"/>
                            </a:lnTo>
                            <a:lnTo>
                              <a:pt x="7398" y="4569"/>
                            </a:lnTo>
                            <a:lnTo>
                              <a:pt x="7367" y="4511"/>
                            </a:lnTo>
                            <a:lnTo>
                              <a:pt x="7342" y="4449"/>
                            </a:lnTo>
                            <a:lnTo>
                              <a:pt x="7322" y="4381"/>
                            </a:lnTo>
                            <a:lnTo>
                              <a:pt x="7306" y="4310"/>
                            </a:lnTo>
                            <a:lnTo>
                              <a:pt x="7297" y="4231"/>
                            </a:lnTo>
                            <a:lnTo>
                              <a:pt x="7294" y="4150"/>
                            </a:lnTo>
                            <a:lnTo>
                              <a:pt x="7295" y="4110"/>
                            </a:lnTo>
                            <a:lnTo>
                              <a:pt x="7299" y="4070"/>
                            </a:lnTo>
                            <a:lnTo>
                              <a:pt x="7303" y="4027"/>
                            </a:lnTo>
                            <a:lnTo>
                              <a:pt x="7311" y="3982"/>
                            </a:lnTo>
                            <a:lnTo>
                              <a:pt x="7318" y="3935"/>
                            </a:lnTo>
                            <a:lnTo>
                              <a:pt x="7329" y="3887"/>
                            </a:lnTo>
                            <a:lnTo>
                              <a:pt x="7340" y="3838"/>
                            </a:lnTo>
                            <a:lnTo>
                              <a:pt x="7354" y="3787"/>
                            </a:lnTo>
                            <a:lnTo>
                              <a:pt x="7369" y="3734"/>
                            </a:lnTo>
                            <a:lnTo>
                              <a:pt x="7386" y="3680"/>
                            </a:lnTo>
                            <a:lnTo>
                              <a:pt x="7403" y="3625"/>
                            </a:lnTo>
                            <a:lnTo>
                              <a:pt x="7422" y="3568"/>
                            </a:lnTo>
                            <a:lnTo>
                              <a:pt x="7442" y="3511"/>
                            </a:lnTo>
                            <a:lnTo>
                              <a:pt x="7463" y="3452"/>
                            </a:lnTo>
                            <a:lnTo>
                              <a:pt x="7485" y="3392"/>
                            </a:lnTo>
                            <a:lnTo>
                              <a:pt x="7508" y="3331"/>
                            </a:lnTo>
                            <a:lnTo>
                              <a:pt x="7557" y="3208"/>
                            </a:lnTo>
                            <a:lnTo>
                              <a:pt x="7607" y="3081"/>
                            </a:lnTo>
                            <a:lnTo>
                              <a:pt x="7661" y="2952"/>
                            </a:lnTo>
                            <a:lnTo>
                              <a:pt x="7716" y="2821"/>
                            </a:lnTo>
                            <a:lnTo>
                              <a:pt x="7772" y="2689"/>
                            </a:lnTo>
                            <a:lnTo>
                              <a:pt x="7828" y="2556"/>
                            </a:lnTo>
                            <a:lnTo>
                              <a:pt x="7884" y="2423"/>
                            </a:lnTo>
                            <a:lnTo>
                              <a:pt x="7939" y="2290"/>
                            </a:lnTo>
                            <a:lnTo>
                              <a:pt x="7952" y="2259"/>
                            </a:lnTo>
                            <a:lnTo>
                              <a:pt x="7968" y="2226"/>
                            </a:lnTo>
                            <a:lnTo>
                              <a:pt x="7987" y="2188"/>
                            </a:lnTo>
                            <a:lnTo>
                              <a:pt x="8007" y="2148"/>
                            </a:lnTo>
                            <a:lnTo>
                              <a:pt x="8032" y="2104"/>
                            </a:lnTo>
                            <a:lnTo>
                              <a:pt x="8058" y="2057"/>
                            </a:lnTo>
                            <a:lnTo>
                              <a:pt x="8089" y="2009"/>
                            </a:lnTo>
                            <a:lnTo>
                              <a:pt x="8123" y="1959"/>
                            </a:lnTo>
                            <a:lnTo>
                              <a:pt x="8161" y="1907"/>
                            </a:lnTo>
                            <a:lnTo>
                              <a:pt x="8201" y="1854"/>
                            </a:lnTo>
                            <a:lnTo>
                              <a:pt x="8247" y="1800"/>
                            </a:lnTo>
                            <a:lnTo>
                              <a:pt x="8296" y="1745"/>
                            </a:lnTo>
                            <a:lnTo>
                              <a:pt x="8350" y="1689"/>
                            </a:lnTo>
                            <a:lnTo>
                              <a:pt x="8408" y="1634"/>
                            </a:lnTo>
                            <a:lnTo>
                              <a:pt x="8471" y="1579"/>
                            </a:lnTo>
                            <a:lnTo>
                              <a:pt x="8538" y="1524"/>
                            </a:lnTo>
                            <a:lnTo>
                              <a:pt x="8611" y="1471"/>
                            </a:lnTo>
                            <a:lnTo>
                              <a:pt x="8688" y="1418"/>
                            </a:lnTo>
                            <a:lnTo>
                              <a:pt x="8770" y="1368"/>
                            </a:lnTo>
                            <a:lnTo>
                              <a:pt x="8859" y="1318"/>
                            </a:lnTo>
                            <a:lnTo>
                              <a:pt x="8952" y="1271"/>
                            </a:lnTo>
                            <a:lnTo>
                              <a:pt x="9052" y="1227"/>
                            </a:lnTo>
                            <a:lnTo>
                              <a:pt x="9156" y="1185"/>
                            </a:lnTo>
                            <a:lnTo>
                              <a:pt x="9268" y="1145"/>
                            </a:lnTo>
                            <a:lnTo>
                              <a:pt x="9384" y="1110"/>
                            </a:lnTo>
                            <a:lnTo>
                              <a:pt x="9508" y="1078"/>
                            </a:lnTo>
                            <a:lnTo>
                              <a:pt x="9638" y="1051"/>
                            </a:lnTo>
                            <a:lnTo>
                              <a:pt x="9775" y="1028"/>
                            </a:lnTo>
                            <a:lnTo>
                              <a:pt x="9918" y="1009"/>
                            </a:lnTo>
                            <a:lnTo>
                              <a:pt x="10068" y="995"/>
                            </a:lnTo>
                            <a:lnTo>
                              <a:pt x="10226" y="987"/>
                            </a:lnTo>
                            <a:lnTo>
                              <a:pt x="10390" y="984"/>
                            </a:lnTo>
                            <a:lnTo>
                              <a:pt x="10461" y="984"/>
                            </a:lnTo>
                            <a:lnTo>
                              <a:pt x="10531" y="985"/>
                            </a:lnTo>
                            <a:lnTo>
                              <a:pt x="10602" y="987"/>
                            </a:lnTo>
                            <a:lnTo>
                              <a:pt x="10674" y="990"/>
                            </a:lnTo>
                            <a:lnTo>
                              <a:pt x="10746" y="995"/>
                            </a:lnTo>
                            <a:lnTo>
                              <a:pt x="10818" y="999"/>
                            </a:lnTo>
                            <a:lnTo>
                              <a:pt x="10889" y="1006"/>
                            </a:lnTo>
                            <a:lnTo>
                              <a:pt x="10961" y="1013"/>
                            </a:lnTo>
                            <a:lnTo>
                              <a:pt x="11033" y="1023"/>
                            </a:lnTo>
                            <a:lnTo>
                              <a:pt x="11102" y="1034"/>
                            </a:lnTo>
                            <a:lnTo>
                              <a:pt x="11172" y="1047"/>
                            </a:lnTo>
                            <a:lnTo>
                              <a:pt x="11240" y="1062"/>
                            </a:lnTo>
                            <a:lnTo>
                              <a:pt x="11306" y="1078"/>
                            </a:lnTo>
                            <a:lnTo>
                              <a:pt x="11372" y="1097"/>
                            </a:lnTo>
                            <a:lnTo>
                              <a:pt x="11435" y="1118"/>
                            </a:lnTo>
                            <a:lnTo>
                              <a:pt x="11497" y="1141"/>
                            </a:lnTo>
                            <a:lnTo>
                              <a:pt x="11555" y="1166"/>
                            </a:lnTo>
                            <a:lnTo>
                              <a:pt x="11613" y="1194"/>
                            </a:lnTo>
                            <a:lnTo>
                              <a:pt x="11667" y="1225"/>
                            </a:lnTo>
                            <a:lnTo>
                              <a:pt x="11718" y="1258"/>
                            </a:lnTo>
                            <a:lnTo>
                              <a:pt x="11767" y="1294"/>
                            </a:lnTo>
                            <a:lnTo>
                              <a:pt x="11812" y="1332"/>
                            </a:lnTo>
                            <a:lnTo>
                              <a:pt x="11855" y="1374"/>
                            </a:lnTo>
                            <a:lnTo>
                              <a:pt x="11893" y="1419"/>
                            </a:lnTo>
                            <a:lnTo>
                              <a:pt x="11928" y="1468"/>
                            </a:lnTo>
                            <a:lnTo>
                              <a:pt x="11959" y="1519"/>
                            </a:lnTo>
                            <a:lnTo>
                              <a:pt x="11985" y="1574"/>
                            </a:lnTo>
                            <a:lnTo>
                              <a:pt x="12007" y="1633"/>
                            </a:lnTo>
                            <a:lnTo>
                              <a:pt x="12025" y="1695"/>
                            </a:lnTo>
                            <a:lnTo>
                              <a:pt x="12038" y="1761"/>
                            </a:lnTo>
                            <a:lnTo>
                              <a:pt x="12046" y="1831"/>
                            </a:lnTo>
                            <a:lnTo>
                              <a:pt x="12048" y="1904"/>
                            </a:lnTo>
                            <a:close/>
                            <a:moveTo>
                              <a:pt x="9969" y="1963"/>
                            </a:moveTo>
                            <a:lnTo>
                              <a:pt x="9945" y="1963"/>
                            </a:lnTo>
                            <a:lnTo>
                              <a:pt x="9920" y="1964"/>
                            </a:lnTo>
                            <a:lnTo>
                              <a:pt x="9894" y="1965"/>
                            </a:lnTo>
                            <a:lnTo>
                              <a:pt x="9866" y="1967"/>
                            </a:lnTo>
                            <a:lnTo>
                              <a:pt x="9840" y="1970"/>
                            </a:lnTo>
                            <a:lnTo>
                              <a:pt x="9812" y="1975"/>
                            </a:lnTo>
                            <a:lnTo>
                              <a:pt x="9785" y="1980"/>
                            </a:lnTo>
                            <a:lnTo>
                              <a:pt x="9757" y="1986"/>
                            </a:lnTo>
                            <a:lnTo>
                              <a:pt x="9731" y="1995"/>
                            </a:lnTo>
                            <a:lnTo>
                              <a:pt x="9704" y="2003"/>
                            </a:lnTo>
                            <a:lnTo>
                              <a:pt x="9679" y="2014"/>
                            </a:lnTo>
                            <a:lnTo>
                              <a:pt x="9655" y="2027"/>
                            </a:lnTo>
                            <a:lnTo>
                              <a:pt x="9644" y="2034"/>
                            </a:lnTo>
                            <a:lnTo>
                              <a:pt x="9633" y="2042"/>
                            </a:lnTo>
                            <a:lnTo>
                              <a:pt x="9622" y="2050"/>
                            </a:lnTo>
                            <a:lnTo>
                              <a:pt x="9612" y="2058"/>
                            </a:lnTo>
                            <a:lnTo>
                              <a:pt x="9602" y="2067"/>
                            </a:lnTo>
                            <a:lnTo>
                              <a:pt x="9592" y="2076"/>
                            </a:lnTo>
                            <a:lnTo>
                              <a:pt x="9583" y="2086"/>
                            </a:lnTo>
                            <a:lnTo>
                              <a:pt x="9575" y="2097"/>
                            </a:lnTo>
                            <a:lnTo>
                              <a:pt x="9545" y="2140"/>
                            </a:lnTo>
                            <a:lnTo>
                              <a:pt x="9518" y="2186"/>
                            </a:lnTo>
                            <a:lnTo>
                              <a:pt x="9489" y="2236"/>
                            </a:lnTo>
                            <a:lnTo>
                              <a:pt x="9463" y="2287"/>
                            </a:lnTo>
                            <a:lnTo>
                              <a:pt x="9436" y="2342"/>
                            </a:lnTo>
                            <a:lnTo>
                              <a:pt x="9410" y="2401"/>
                            </a:lnTo>
                            <a:lnTo>
                              <a:pt x="9384" y="2460"/>
                            </a:lnTo>
                            <a:lnTo>
                              <a:pt x="9360" y="2523"/>
                            </a:lnTo>
                            <a:lnTo>
                              <a:pt x="9337" y="2587"/>
                            </a:lnTo>
                            <a:lnTo>
                              <a:pt x="9314" y="2652"/>
                            </a:lnTo>
                            <a:lnTo>
                              <a:pt x="9292" y="2718"/>
                            </a:lnTo>
                            <a:lnTo>
                              <a:pt x="9271" y="2785"/>
                            </a:lnTo>
                            <a:lnTo>
                              <a:pt x="9251" y="2853"/>
                            </a:lnTo>
                            <a:lnTo>
                              <a:pt x="9231" y="2921"/>
                            </a:lnTo>
                            <a:lnTo>
                              <a:pt x="9212" y="2989"/>
                            </a:lnTo>
                            <a:lnTo>
                              <a:pt x="9195" y="3057"/>
                            </a:lnTo>
                            <a:lnTo>
                              <a:pt x="9178" y="3126"/>
                            </a:lnTo>
                            <a:lnTo>
                              <a:pt x="9163" y="3193"/>
                            </a:lnTo>
                            <a:lnTo>
                              <a:pt x="9147" y="3260"/>
                            </a:lnTo>
                            <a:lnTo>
                              <a:pt x="9134" y="3325"/>
                            </a:lnTo>
                            <a:lnTo>
                              <a:pt x="9121" y="3389"/>
                            </a:lnTo>
                            <a:lnTo>
                              <a:pt x="9109" y="3451"/>
                            </a:lnTo>
                            <a:lnTo>
                              <a:pt x="9098" y="3511"/>
                            </a:lnTo>
                            <a:lnTo>
                              <a:pt x="9089" y="3569"/>
                            </a:lnTo>
                            <a:lnTo>
                              <a:pt x="9080" y="3624"/>
                            </a:lnTo>
                            <a:lnTo>
                              <a:pt x="9072" y="3677"/>
                            </a:lnTo>
                            <a:lnTo>
                              <a:pt x="9066" y="3728"/>
                            </a:lnTo>
                            <a:lnTo>
                              <a:pt x="9060" y="3774"/>
                            </a:lnTo>
                            <a:lnTo>
                              <a:pt x="9056" y="3817"/>
                            </a:lnTo>
                            <a:lnTo>
                              <a:pt x="9053" y="3855"/>
                            </a:lnTo>
                            <a:lnTo>
                              <a:pt x="9052" y="3890"/>
                            </a:lnTo>
                            <a:lnTo>
                              <a:pt x="9050" y="3921"/>
                            </a:lnTo>
                            <a:lnTo>
                              <a:pt x="9052" y="3940"/>
                            </a:lnTo>
                            <a:lnTo>
                              <a:pt x="9053" y="3957"/>
                            </a:lnTo>
                            <a:lnTo>
                              <a:pt x="9055" y="3974"/>
                            </a:lnTo>
                            <a:lnTo>
                              <a:pt x="9057" y="3988"/>
                            </a:lnTo>
                            <a:lnTo>
                              <a:pt x="9060" y="4003"/>
                            </a:lnTo>
                            <a:lnTo>
                              <a:pt x="9065" y="4016"/>
                            </a:lnTo>
                            <a:lnTo>
                              <a:pt x="9070" y="4028"/>
                            </a:lnTo>
                            <a:lnTo>
                              <a:pt x="9076" y="4038"/>
                            </a:lnTo>
                            <a:lnTo>
                              <a:pt x="9082" y="4048"/>
                            </a:lnTo>
                            <a:lnTo>
                              <a:pt x="9090" y="4058"/>
                            </a:lnTo>
                            <a:lnTo>
                              <a:pt x="9098" y="4065"/>
                            </a:lnTo>
                            <a:lnTo>
                              <a:pt x="9107" y="4073"/>
                            </a:lnTo>
                            <a:lnTo>
                              <a:pt x="9115" y="4080"/>
                            </a:lnTo>
                            <a:lnTo>
                              <a:pt x="9125" y="4085"/>
                            </a:lnTo>
                            <a:lnTo>
                              <a:pt x="9135" y="4091"/>
                            </a:lnTo>
                            <a:lnTo>
                              <a:pt x="9146" y="4095"/>
                            </a:lnTo>
                            <a:lnTo>
                              <a:pt x="9158" y="4098"/>
                            </a:lnTo>
                            <a:lnTo>
                              <a:pt x="9171" y="4102"/>
                            </a:lnTo>
                            <a:lnTo>
                              <a:pt x="9183" y="4105"/>
                            </a:lnTo>
                            <a:lnTo>
                              <a:pt x="9196" y="4107"/>
                            </a:lnTo>
                            <a:lnTo>
                              <a:pt x="9224" y="4110"/>
                            </a:lnTo>
                            <a:lnTo>
                              <a:pt x="9253" y="4113"/>
                            </a:lnTo>
                            <a:lnTo>
                              <a:pt x="9317" y="4114"/>
                            </a:lnTo>
                            <a:lnTo>
                              <a:pt x="9387" y="4114"/>
                            </a:lnTo>
                            <a:lnTo>
                              <a:pt x="9432" y="4114"/>
                            </a:lnTo>
                            <a:lnTo>
                              <a:pt x="9482" y="4113"/>
                            </a:lnTo>
                            <a:lnTo>
                              <a:pt x="9508" y="4111"/>
                            </a:lnTo>
                            <a:lnTo>
                              <a:pt x="9534" y="4109"/>
                            </a:lnTo>
                            <a:lnTo>
                              <a:pt x="9562" y="4107"/>
                            </a:lnTo>
                            <a:lnTo>
                              <a:pt x="9588" y="4103"/>
                            </a:lnTo>
                            <a:lnTo>
                              <a:pt x="9616" y="4097"/>
                            </a:lnTo>
                            <a:lnTo>
                              <a:pt x="9642" y="4091"/>
                            </a:lnTo>
                            <a:lnTo>
                              <a:pt x="9669" y="4082"/>
                            </a:lnTo>
                            <a:lnTo>
                              <a:pt x="9693" y="4072"/>
                            </a:lnTo>
                            <a:lnTo>
                              <a:pt x="9705" y="4066"/>
                            </a:lnTo>
                            <a:lnTo>
                              <a:pt x="9717" y="4060"/>
                            </a:lnTo>
                            <a:lnTo>
                              <a:pt x="9730" y="4053"/>
                            </a:lnTo>
                            <a:lnTo>
                              <a:pt x="9741" y="4047"/>
                            </a:lnTo>
                            <a:lnTo>
                              <a:pt x="9752" y="4038"/>
                            </a:lnTo>
                            <a:lnTo>
                              <a:pt x="9762" y="4030"/>
                            </a:lnTo>
                            <a:lnTo>
                              <a:pt x="9771" y="4020"/>
                            </a:lnTo>
                            <a:lnTo>
                              <a:pt x="9781" y="4011"/>
                            </a:lnTo>
                            <a:lnTo>
                              <a:pt x="9807" y="3982"/>
                            </a:lnTo>
                            <a:lnTo>
                              <a:pt x="9832" y="3945"/>
                            </a:lnTo>
                            <a:lnTo>
                              <a:pt x="9857" y="3906"/>
                            </a:lnTo>
                            <a:lnTo>
                              <a:pt x="9883" y="3860"/>
                            </a:lnTo>
                            <a:lnTo>
                              <a:pt x="9907" y="3810"/>
                            </a:lnTo>
                            <a:lnTo>
                              <a:pt x="9931" y="3756"/>
                            </a:lnTo>
                            <a:lnTo>
                              <a:pt x="9956" y="3699"/>
                            </a:lnTo>
                            <a:lnTo>
                              <a:pt x="9979" y="3638"/>
                            </a:lnTo>
                            <a:lnTo>
                              <a:pt x="10002" y="3575"/>
                            </a:lnTo>
                            <a:lnTo>
                              <a:pt x="10024" y="3509"/>
                            </a:lnTo>
                            <a:lnTo>
                              <a:pt x="10045" y="3440"/>
                            </a:lnTo>
                            <a:lnTo>
                              <a:pt x="10066" y="3370"/>
                            </a:lnTo>
                            <a:lnTo>
                              <a:pt x="10087" y="3298"/>
                            </a:lnTo>
                            <a:lnTo>
                              <a:pt x="10106" y="3227"/>
                            </a:lnTo>
                            <a:lnTo>
                              <a:pt x="10125" y="3153"/>
                            </a:lnTo>
                            <a:lnTo>
                              <a:pt x="10143" y="3081"/>
                            </a:lnTo>
                            <a:lnTo>
                              <a:pt x="10160" y="3007"/>
                            </a:lnTo>
                            <a:lnTo>
                              <a:pt x="10176" y="2934"/>
                            </a:lnTo>
                            <a:lnTo>
                              <a:pt x="10192" y="2863"/>
                            </a:lnTo>
                            <a:lnTo>
                              <a:pt x="10207" y="2792"/>
                            </a:lnTo>
                            <a:lnTo>
                              <a:pt x="10220" y="2724"/>
                            </a:lnTo>
                            <a:lnTo>
                              <a:pt x="10232" y="2657"/>
                            </a:lnTo>
                            <a:lnTo>
                              <a:pt x="10244" y="2593"/>
                            </a:lnTo>
                            <a:lnTo>
                              <a:pt x="10254" y="2532"/>
                            </a:lnTo>
                            <a:lnTo>
                              <a:pt x="10264" y="2473"/>
                            </a:lnTo>
                            <a:lnTo>
                              <a:pt x="10273" y="2418"/>
                            </a:lnTo>
                            <a:lnTo>
                              <a:pt x="10280" y="2368"/>
                            </a:lnTo>
                            <a:lnTo>
                              <a:pt x="10285" y="2321"/>
                            </a:lnTo>
                            <a:lnTo>
                              <a:pt x="10291" y="2280"/>
                            </a:lnTo>
                            <a:lnTo>
                              <a:pt x="10294" y="2243"/>
                            </a:lnTo>
                            <a:lnTo>
                              <a:pt x="10295" y="2211"/>
                            </a:lnTo>
                            <a:lnTo>
                              <a:pt x="10296" y="2186"/>
                            </a:lnTo>
                            <a:lnTo>
                              <a:pt x="10296" y="2156"/>
                            </a:lnTo>
                            <a:lnTo>
                              <a:pt x="10295" y="2129"/>
                            </a:lnTo>
                            <a:lnTo>
                              <a:pt x="10293" y="2105"/>
                            </a:lnTo>
                            <a:lnTo>
                              <a:pt x="10290" y="2082"/>
                            </a:lnTo>
                            <a:lnTo>
                              <a:pt x="10287" y="2072"/>
                            </a:lnTo>
                            <a:lnTo>
                              <a:pt x="10284" y="2062"/>
                            </a:lnTo>
                            <a:lnTo>
                              <a:pt x="10281" y="2052"/>
                            </a:lnTo>
                            <a:lnTo>
                              <a:pt x="10276" y="2043"/>
                            </a:lnTo>
                            <a:lnTo>
                              <a:pt x="10272" y="2034"/>
                            </a:lnTo>
                            <a:lnTo>
                              <a:pt x="10266" y="2027"/>
                            </a:lnTo>
                            <a:lnTo>
                              <a:pt x="10260" y="2020"/>
                            </a:lnTo>
                            <a:lnTo>
                              <a:pt x="10252" y="2012"/>
                            </a:lnTo>
                            <a:lnTo>
                              <a:pt x="10243" y="2007"/>
                            </a:lnTo>
                            <a:lnTo>
                              <a:pt x="10235" y="2000"/>
                            </a:lnTo>
                            <a:lnTo>
                              <a:pt x="10223" y="1995"/>
                            </a:lnTo>
                            <a:lnTo>
                              <a:pt x="10212" y="1990"/>
                            </a:lnTo>
                            <a:lnTo>
                              <a:pt x="10200" y="1986"/>
                            </a:lnTo>
                            <a:lnTo>
                              <a:pt x="10186" y="1981"/>
                            </a:lnTo>
                            <a:lnTo>
                              <a:pt x="10171" y="1978"/>
                            </a:lnTo>
                            <a:lnTo>
                              <a:pt x="10154" y="1975"/>
                            </a:lnTo>
                            <a:lnTo>
                              <a:pt x="10118" y="1969"/>
                            </a:lnTo>
                            <a:lnTo>
                              <a:pt x="10075" y="1966"/>
                            </a:lnTo>
                            <a:lnTo>
                              <a:pt x="10025" y="1964"/>
                            </a:lnTo>
                            <a:lnTo>
                              <a:pt x="9969" y="1963"/>
                            </a:lnTo>
                            <a:close/>
                            <a:moveTo>
                              <a:pt x="5579" y="1999"/>
                            </a:moveTo>
                            <a:lnTo>
                              <a:pt x="5576" y="2104"/>
                            </a:lnTo>
                            <a:lnTo>
                              <a:pt x="5570" y="2203"/>
                            </a:lnTo>
                            <a:lnTo>
                              <a:pt x="5560" y="2297"/>
                            </a:lnTo>
                            <a:lnTo>
                              <a:pt x="5547" y="2386"/>
                            </a:lnTo>
                            <a:lnTo>
                              <a:pt x="5529" y="2471"/>
                            </a:lnTo>
                            <a:lnTo>
                              <a:pt x="5508" y="2551"/>
                            </a:lnTo>
                            <a:lnTo>
                              <a:pt x="5484" y="2626"/>
                            </a:lnTo>
                            <a:lnTo>
                              <a:pt x="5455" y="2698"/>
                            </a:lnTo>
                            <a:lnTo>
                              <a:pt x="5424" y="2764"/>
                            </a:lnTo>
                            <a:lnTo>
                              <a:pt x="5390" y="2826"/>
                            </a:lnTo>
                            <a:lnTo>
                              <a:pt x="5353" y="2885"/>
                            </a:lnTo>
                            <a:lnTo>
                              <a:pt x="5313" y="2939"/>
                            </a:lnTo>
                            <a:lnTo>
                              <a:pt x="5270" y="2989"/>
                            </a:lnTo>
                            <a:lnTo>
                              <a:pt x="5225" y="3037"/>
                            </a:lnTo>
                            <a:lnTo>
                              <a:pt x="5177" y="3079"/>
                            </a:lnTo>
                            <a:lnTo>
                              <a:pt x="5127" y="3119"/>
                            </a:lnTo>
                            <a:lnTo>
                              <a:pt x="5075" y="3155"/>
                            </a:lnTo>
                            <a:lnTo>
                              <a:pt x="5020" y="3188"/>
                            </a:lnTo>
                            <a:lnTo>
                              <a:pt x="4962" y="3218"/>
                            </a:lnTo>
                            <a:lnTo>
                              <a:pt x="4904" y="3245"/>
                            </a:lnTo>
                            <a:lnTo>
                              <a:pt x="4843" y="3269"/>
                            </a:lnTo>
                            <a:lnTo>
                              <a:pt x="4782" y="3291"/>
                            </a:lnTo>
                            <a:lnTo>
                              <a:pt x="4718" y="3309"/>
                            </a:lnTo>
                            <a:lnTo>
                              <a:pt x="4653" y="3326"/>
                            </a:lnTo>
                            <a:lnTo>
                              <a:pt x="4585" y="3339"/>
                            </a:lnTo>
                            <a:lnTo>
                              <a:pt x="4518" y="3351"/>
                            </a:lnTo>
                            <a:lnTo>
                              <a:pt x="4449" y="3360"/>
                            </a:lnTo>
                            <a:lnTo>
                              <a:pt x="4378" y="3368"/>
                            </a:lnTo>
                            <a:lnTo>
                              <a:pt x="4307" y="3373"/>
                            </a:lnTo>
                            <a:lnTo>
                              <a:pt x="4236" y="3378"/>
                            </a:lnTo>
                            <a:lnTo>
                              <a:pt x="4164" y="3380"/>
                            </a:lnTo>
                            <a:lnTo>
                              <a:pt x="4090" y="3380"/>
                            </a:lnTo>
                            <a:lnTo>
                              <a:pt x="3540" y="3380"/>
                            </a:lnTo>
                            <a:lnTo>
                              <a:pt x="3431" y="3380"/>
                            </a:lnTo>
                            <a:lnTo>
                              <a:pt x="3312" y="3379"/>
                            </a:lnTo>
                            <a:lnTo>
                              <a:pt x="3184" y="3378"/>
                            </a:lnTo>
                            <a:lnTo>
                              <a:pt x="3051" y="3375"/>
                            </a:lnTo>
                            <a:lnTo>
                              <a:pt x="2914" y="3373"/>
                            </a:lnTo>
                            <a:lnTo>
                              <a:pt x="2776" y="3371"/>
                            </a:lnTo>
                            <a:lnTo>
                              <a:pt x="2640" y="3368"/>
                            </a:lnTo>
                            <a:lnTo>
                              <a:pt x="2508" y="3364"/>
                            </a:lnTo>
                            <a:lnTo>
                              <a:pt x="2383" y="3362"/>
                            </a:lnTo>
                            <a:lnTo>
                              <a:pt x="2266" y="3359"/>
                            </a:lnTo>
                            <a:lnTo>
                              <a:pt x="2160" y="3357"/>
                            </a:lnTo>
                            <a:lnTo>
                              <a:pt x="2068" y="3353"/>
                            </a:lnTo>
                            <a:lnTo>
                              <a:pt x="1992" y="3352"/>
                            </a:lnTo>
                            <a:lnTo>
                              <a:pt x="1935" y="3350"/>
                            </a:lnTo>
                            <a:lnTo>
                              <a:pt x="1899" y="3349"/>
                            </a:lnTo>
                            <a:lnTo>
                              <a:pt x="1886" y="3349"/>
                            </a:lnTo>
                            <a:lnTo>
                              <a:pt x="1853" y="3347"/>
                            </a:lnTo>
                            <a:lnTo>
                              <a:pt x="1824" y="3345"/>
                            </a:lnTo>
                            <a:lnTo>
                              <a:pt x="1797" y="3342"/>
                            </a:lnTo>
                            <a:lnTo>
                              <a:pt x="1774" y="3342"/>
                            </a:lnTo>
                            <a:lnTo>
                              <a:pt x="1764" y="3344"/>
                            </a:lnTo>
                            <a:lnTo>
                              <a:pt x="1755" y="3346"/>
                            </a:lnTo>
                            <a:lnTo>
                              <a:pt x="1747" y="3348"/>
                            </a:lnTo>
                            <a:lnTo>
                              <a:pt x="1741" y="3352"/>
                            </a:lnTo>
                            <a:lnTo>
                              <a:pt x="1736" y="3357"/>
                            </a:lnTo>
                            <a:lnTo>
                              <a:pt x="1732" y="3363"/>
                            </a:lnTo>
                            <a:lnTo>
                              <a:pt x="1730" y="3371"/>
                            </a:lnTo>
                            <a:lnTo>
                              <a:pt x="1730" y="3380"/>
                            </a:lnTo>
                            <a:lnTo>
                              <a:pt x="1731" y="3416"/>
                            </a:lnTo>
                            <a:lnTo>
                              <a:pt x="1734" y="3452"/>
                            </a:lnTo>
                            <a:lnTo>
                              <a:pt x="1741" y="3489"/>
                            </a:lnTo>
                            <a:lnTo>
                              <a:pt x="1749" y="3527"/>
                            </a:lnTo>
                            <a:lnTo>
                              <a:pt x="1760" y="3566"/>
                            </a:lnTo>
                            <a:lnTo>
                              <a:pt x="1773" y="3604"/>
                            </a:lnTo>
                            <a:lnTo>
                              <a:pt x="1788" y="3644"/>
                            </a:lnTo>
                            <a:lnTo>
                              <a:pt x="1806" y="3684"/>
                            </a:lnTo>
                            <a:lnTo>
                              <a:pt x="1826" y="3722"/>
                            </a:lnTo>
                            <a:lnTo>
                              <a:pt x="1848" y="3762"/>
                            </a:lnTo>
                            <a:lnTo>
                              <a:pt x="1872" y="3800"/>
                            </a:lnTo>
                            <a:lnTo>
                              <a:pt x="1897" y="3839"/>
                            </a:lnTo>
                            <a:lnTo>
                              <a:pt x="1926" y="3877"/>
                            </a:lnTo>
                            <a:lnTo>
                              <a:pt x="1956" y="3915"/>
                            </a:lnTo>
                            <a:lnTo>
                              <a:pt x="1989" y="3951"/>
                            </a:lnTo>
                            <a:lnTo>
                              <a:pt x="2022" y="3987"/>
                            </a:lnTo>
                            <a:lnTo>
                              <a:pt x="2058" y="4021"/>
                            </a:lnTo>
                            <a:lnTo>
                              <a:pt x="2096" y="4054"/>
                            </a:lnTo>
                            <a:lnTo>
                              <a:pt x="2136" y="4086"/>
                            </a:lnTo>
                            <a:lnTo>
                              <a:pt x="2176" y="4117"/>
                            </a:lnTo>
                            <a:lnTo>
                              <a:pt x="2220" y="4146"/>
                            </a:lnTo>
                            <a:lnTo>
                              <a:pt x="2265" y="4173"/>
                            </a:lnTo>
                            <a:lnTo>
                              <a:pt x="2311" y="4198"/>
                            </a:lnTo>
                            <a:lnTo>
                              <a:pt x="2359" y="4222"/>
                            </a:lnTo>
                            <a:lnTo>
                              <a:pt x="2409" y="4242"/>
                            </a:lnTo>
                            <a:lnTo>
                              <a:pt x="2460" y="4260"/>
                            </a:lnTo>
                            <a:lnTo>
                              <a:pt x="2513" y="4277"/>
                            </a:lnTo>
                            <a:lnTo>
                              <a:pt x="2567" y="4290"/>
                            </a:lnTo>
                            <a:lnTo>
                              <a:pt x="2622" y="4301"/>
                            </a:lnTo>
                            <a:lnTo>
                              <a:pt x="2678" y="4308"/>
                            </a:lnTo>
                            <a:lnTo>
                              <a:pt x="2736" y="4313"/>
                            </a:lnTo>
                            <a:lnTo>
                              <a:pt x="2796" y="4315"/>
                            </a:lnTo>
                            <a:lnTo>
                              <a:pt x="2843" y="4314"/>
                            </a:lnTo>
                            <a:lnTo>
                              <a:pt x="2890" y="4312"/>
                            </a:lnTo>
                            <a:lnTo>
                              <a:pt x="2935" y="4307"/>
                            </a:lnTo>
                            <a:lnTo>
                              <a:pt x="2979" y="4301"/>
                            </a:lnTo>
                            <a:lnTo>
                              <a:pt x="3021" y="4294"/>
                            </a:lnTo>
                            <a:lnTo>
                              <a:pt x="3063" y="4285"/>
                            </a:lnTo>
                            <a:lnTo>
                              <a:pt x="3104" y="4275"/>
                            </a:lnTo>
                            <a:lnTo>
                              <a:pt x="3143" y="4264"/>
                            </a:lnTo>
                            <a:lnTo>
                              <a:pt x="3181" y="4252"/>
                            </a:lnTo>
                            <a:lnTo>
                              <a:pt x="3218" y="4239"/>
                            </a:lnTo>
                            <a:lnTo>
                              <a:pt x="3253" y="4225"/>
                            </a:lnTo>
                            <a:lnTo>
                              <a:pt x="3288" y="4211"/>
                            </a:lnTo>
                            <a:lnTo>
                              <a:pt x="3321" y="4195"/>
                            </a:lnTo>
                            <a:lnTo>
                              <a:pt x="3353" y="4180"/>
                            </a:lnTo>
                            <a:lnTo>
                              <a:pt x="3384" y="4163"/>
                            </a:lnTo>
                            <a:lnTo>
                              <a:pt x="3413" y="4147"/>
                            </a:lnTo>
                            <a:lnTo>
                              <a:pt x="3441" y="4130"/>
                            </a:lnTo>
                            <a:lnTo>
                              <a:pt x="3468" y="4114"/>
                            </a:lnTo>
                            <a:lnTo>
                              <a:pt x="3494" y="4097"/>
                            </a:lnTo>
                            <a:lnTo>
                              <a:pt x="3518" y="4081"/>
                            </a:lnTo>
                            <a:lnTo>
                              <a:pt x="3562" y="4048"/>
                            </a:lnTo>
                            <a:lnTo>
                              <a:pt x="3601" y="4017"/>
                            </a:lnTo>
                            <a:lnTo>
                              <a:pt x="3635" y="3988"/>
                            </a:lnTo>
                            <a:lnTo>
                              <a:pt x="3663" y="3963"/>
                            </a:lnTo>
                            <a:lnTo>
                              <a:pt x="3685" y="3942"/>
                            </a:lnTo>
                            <a:lnTo>
                              <a:pt x="3701" y="3926"/>
                            </a:lnTo>
                            <a:lnTo>
                              <a:pt x="3708" y="3926"/>
                            </a:lnTo>
                            <a:lnTo>
                              <a:pt x="3726" y="3923"/>
                            </a:lnTo>
                            <a:lnTo>
                              <a:pt x="3757" y="3920"/>
                            </a:lnTo>
                            <a:lnTo>
                              <a:pt x="3798" y="3916"/>
                            </a:lnTo>
                            <a:lnTo>
                              <a:pt x="3848" y="3910"/>
                            </a:lnTo>
                            <a:lnTo>
                              <a:pt x="3905" y="3905"/>
                            </a:lnTo>
                            <a:lnTo>
                              <a:pt x="3969" y="3899"/>
                            </a:lnTo>
                            <a:lnTo>
                              <a:pt x="4040" y="3893"/>
                            </a:lnTo>
                            <a:lnTo>
                              <a:pt x="4113" y="3886"/>
                            </a:lnTo>
                            <a:lnTo>
                              <a:pt x="4191" y="3880"/>
                            </a:lnTo>
                            <a:lnTo>
                              <a:pt x="4271" y="3875"/>
                            </a:lnTo>
                            <a:lnTo>
                              <a:pt x="4352" y="3869"/>
                            </a:lnTo>
                            <a:lnTo>
                              <a:pt x="4432" y="3865"/>
                            </a:lnTo>
                            <a:lnTo>
                              <a:pt x="4510" y="3862"/>
                            </a:lnTo>
                            <a:lnTo>
                              <a:pt x="4588" y="3860"/>
                            </a:lnTo>
                            <a:lnTo>
                              <a:pt x="4660" y="3858"/>
                            </a:lnTo>
                            <a:lnTo>
                              <a:pt x="4730" y="3860"/>
                            </a:lnTo>
                            <a:lnTo>
                              <a:pt x="4802" y="3862"/>
                            </a:lnTo>
                            <a:lnTo>
                              <a:pt x="4877" y="3865"/>
                            </a:lnTo>
                            <a:lnTo>
                              <a:pt x="4952" y="3872"/>
                            </a:lnTo>
                            <a:lnTo>
                              <a:pt x="5029" y="3878"/>
                            </a:lnTo>
                            <a:lnTo>
                              <a:pt x="5102" y="3888"/>
                            </a:lnTo>
                            <a:lnTo>
                              <a:pt x="5139" y="3894"/>
                            </a:lnTo>
                            <a:lnTo>
                              <a:pt x="5175" y="3900"/>
                            </a:lnTo>
                            <a:lnTo>
                              <a:pt x="5210" y="3907"/>
                            </a:lnTo>
                            <a:lnTo>
                              <a:pt x="5243" y="3913"/>
                            </a:lnTo>
                            <a:lnTo>
                              <a:pt x="5277" y="3921"/>
                            </a:lnTo>
                            <a:lnTo>
                              <a:pt x="5309" y="3930"/>
                            </a:lnTo>
                            <a:lnTo>
                              <a:pt x="5339" y="3939"/>
                            </a:lnTo>
                            <a:lnTo>
                              <a:pt x="5368" y="3949"/>
                            </a:lnTo>
                            <a:lnTo>
                              <a:pt x="5396" y="3960"/>
                            </a:lnTo>
                            <a:lnTo>
                              <a:pt x="5421" y="3971"/>
                            </a:lnTo>
                            <a:lnTo>
                              <a:pt x="5445" y="3982"/>
                            </a:lnTo>
                            <a:lnTo>
                              <a:pt x="5467" y="3995"/>
                            </a:lnTo>
                            <a:lnTo>
                              <a:pt x="5487" y="4008"/>
                            </a:lnTo>
                            <a:lnTo>
                              <a:pt x="5505" y="4022"/>
                            </a:lnTo>
                            <a:lnTo>
                              <a:pt x="5519" y="4037"/>
                            </a:lnTo>
                            <a:lnTo>
                              <a:pt x="5532" y="4052"/>
                            </a:lnTo>
                            <a:lnTo>
                              <a:pt x="5542" y="4069"/>
                            </a:lnTo>
                            <a:lnTo>
                              <a:pt x="5550" y="4086"/>
                            </a:lnTo>
                            <a:lnTo>
                              <a:pt x="5554" y="4104"/>
                            </a:lnTo>
                            <a:lnTo>
                              <a:pt x="5555" y="4122"/>
                            </a:lnTo>
                            <a:lnTo>
                              <a:pt x="5552" y="4161"/>
                            </a:lnTo>
                            <a:lnTo>
                              <a:pt x="5541" y="4201"/>
                            </a:lnTo>
                            <a:lnTo>
                              <a:pt x="5522" y="4241"/>
                            </a:lnTo>
                            <a:lnTo>
                              <a:pt x="5497" y="4283"/>
                            </a:lnTo>
                            <a:lnTo>
                              <a:pt x="5466" y="4325"/>
                            </a:lnTo>
                            <a:lnTo>
                              <a:pt x="5428" y="4368"/>
                            </a:lnTo>
                            <a:lnTo>
                              <a:pt x="5384" y="4411"/>
                            </a:lnTo>
                            <a:lnTo>
                              <a:pt x="5334" y="4455"/>
                            </a:lnTo>
                            <a:lnTo>
                              <a:pt x="5279" y="4498"/>
                            </a:lnTo>
                            <a:lnTo>
                              <a:pt x="5219" y="4542"/>
                            </a:lnTo>
                            <a:lnTo>
                              <a:pt x="5153" y="4585"/>
                            </a:lnTo>
                            <a:lnTo>
                              <a:pt x="5084" y="4627"/>
                            </a:lnTo>
                            <a:lnTo>
                              <a:pt x="5010" y="4670"/>
                            </a:lnTo>
                            <a:lnTo>
                              <a:pt x="4931" y="4712"/>
                            </a:lnTo>
                            <a:lnTo>
                              <a:pt x="4850" y="4753"/>
                            </a:lnTo>
                            <a:lnTo>
                              <a:pt x="4764" y="4793"/>
                            </a:lnTo>
                            <a:lnTo>
                              <a:pt x="4676" y="4831"/>
                            </a:lnTo>
                            <a:lnTo>
                              <a:pt x="4583" y="4868"/>
                            </a:lnTo>
                            <a:lnTo>
                              <a:pt x="4489" y="4904"/>
                            </a:lnTo>
                            <a:lnTo>
                              <a:pt x="4392" y="4938"/>
                            </a:lnTo>
                            <a:lnTo>
                              <a:pt x="4293" y="4970"/>
                            </a:lnTo>
                            <a:lnTo>
                              <a:pt x="4193" y="5000"/>
                            </a:lnTo>
                            <a:lnTo>
                              <a:pt x="4090" y="5029"/>
                            </a:lnTo>
                            <a:lnTo>
                              <a:pt x="3987" y="5054"/>
                            </a:lnTo>
                            <a:lnTo>
                              <a:pt x="3882" y="5077"/>
                            </a:lnTo>
                            <a:lnTo>
                              <a:pt x="3777" y="5098"/>
                            </a:lnTo>
                            <a:lnTo>
                              <a:pt x="3671" y="5117"/>
                            </a:lnTo>
                            <a:lnTo>
                              <a:pt x="3565" y="5131"/>
                            </a:lnTo>
                            <a:lnTo>
                              <a:pt x="3460" y="5143"/>
                            </a:lnTo>
                            <a:lnTo>
                              <a:pt x="3354" y="5152"/>
                            </a:lnTo>
                            <a:lnTo>
                              <a:pt x="3249" y="5158"/>
                            </a:lnTo>
                            <a:lnTo>
                              <a:pt x="3145" y="5160"/>
                            </a:lnTo>
                            <a:lnTo>
                              <a:pt x="2991" y="5158"/>
                            </a:lnTo>
                            <a:lnTo>
                              <a:pt x="2838" y="5150"/>
                            </a:lnTo>
                            <a:lnTo>
                              <a:pt x="2686" y="5137"/>
                            </a:lnTo>
                            <a:lnTo>
                              <a:pt x="2536" y="5119"/>
                            </a:lnTo>
                            <a:lnTo>
                              <a:pt x="2387" y="5097"/>
                            </a:lnTo>
                            <a:lnTo>
                              <a:pt x="2241" y="5070"/>
                            </a:lnTo>
                            <a:lnTo>
                              <a:pt x="2097" y="5039"/>
                            </a:lnTo>
                            <a:lnTo>
                              <a:pt x="1956" y="5003"/>
                            </a:lnTo>
                            <a:lnTo>
                              <a:pt x="1818" y="4963"/>
                            </a:lnTo>
                            <a:lnTo>
                              <a:pt x="1684" y="4919"/>
                            </a:lnTo>
                            <a:lnTo>
                              <a:pt x="1551" y="4871"/>
                            </a:lnTo>
                            <a:lnTo>
                              <a:pt x="1423" y="4819"/>
                            </a:lnTo>
                            <a:lnTo>
                              <a:pt x="1300" y="4763"/>
                            </a:lnTo>
                            <a:lnTo>
                              <a:pt x="1180" y="4703"/>
                            </a:lnTo>
                            <a:lnTo>
                              <a:pt x="1064" y="4642"/>
                            </a:lnTo>
                            <a:lnTo>
                              <a:pt x="953" y="4576"/>
                            </a:lnTo>
                            <a:lnTo>
                              <a:pt x="847" y="4506"/>
                            </a:lnTo>
                            <a:lnTo>
                              <a:pt x="745" y="4434"/>
                            </a:lnTo>
                            <a:lnTo>
                              <a:pt x="649" y="4359"/>
                            </a:lnTo>
                            <a:lnTo>
                              <a:pt x="559" y="4281"/>
                            </a:lnTo>
                            <a:lnTo>
                              <a:pt x="475" y="4201"/>
                            </a:lnTo>
                            <a:lnTo>
                              <a:pt x="397" y="4118"/>
                            </a:lnTo>
                            <a:lnTo>
                              <a:pt x="324" y="4032"/>
                            </a:lnTo>
                            <a:lnTo>
                              <a:pt x="259" y="3945"/>
                            </a:lnTo>
                            <a:lnTo>
                              <a:pt x="201" y="3855"/>
                            </a:lnTo>
                            <a:lnTo>
                              <a:pt x="149" y="3764"/>
                            </a:lnTo>
                            <a:lnTo>
                              <a:pt x="104" y="3670"/>
                            </a:lnTo>
                            <a:lnTo>
                              <a:pt x="67" y="3575"/>
                            </a:lnTo>
                            <a:lnTo>
                              <a:pt x="39" y="3478"/>
                            </a:lnTo>
                            <a:lnTo>
                              <a:pt x="18" y="3380"/>
                            </a:lnTo>
                            <a:lnTo>
                              <a:pt x="4" y="3280"/>
                            </a:lnTo>
                            <a:lnTo>
                              <a:pt x="0" y="3180"/>
                            </a:lnTo>
                            <a:lnTo>
                              <a:pt x="10" y="3011"/>
                            </a:lnTo>
                            <a:lnTo>
                              <a:pt x="40" y="2845"/>
                            </a:lnTo>
                            <a:lnTo>
                              <a:pt x="87" y="2682"/>
                            </a:lnTo>
                            <a:lnTo>
                              <a:pt x="153" y="2523"/>
                            </a:lnTo>
                            <a:lnTo>
                              <a:pt x="234" y="2367"/>
                            </a:lnTo>
                            <a:lnTo>
                              <a:pt x="331" y="2214"/>
                            </a:lnTo>
                            <a:lnTo>
                              <a:pt x="441" y="2064"/>
                            </a:lnTo>
                            <a:lnTo>
                              <a:pt x="564" y="1919"/>
                            </a:lnTo>
                            <a:lnTo>
                              <a:pt x="699" y="1777"/>
                            </a:lnTo>
                            <a:lnTo>
                              <a:pt x="845" y="1639"/>
                            </a:lnTo>
                            <a:lnTo>
                              <a:pt x="1000" y="1506"/>
                            </a:lnTo>
                            <a:lnTo>
                              <a:pt x="1164" y="1377"/>
                            </a:lnTo>
                            <a:lnTo>
                              <a:pt x="1335" y="1253"/>
                            </a:lnTo>
                            <a:lnTo>
                              <a:pt x="1513" y="1134"/>
                            </a:lnTo>
                            <a:lnTo>
                              <a:pt x="1695" y="1020"/>
                            </a:lnTo>
                            <a:lnTo>
                              <a:pt x="1882" y="911"/>
                            </a:lnTo>
                            <a:lnTo>
                              <a:pt x="2072" y="806"/>
                            </a:lnTo>
                            <a:lnTo>
                              <a:pt x="2263" y="709"/>
                            </a:lnTo>
                            <a:lnTo>
                              <a:pt x="2455" y="615"/>
                            </a:lnTo>
                            <a:lnTo>
                              <a:pt x="2647" y="528"/>
                            </a:lnTo>
                            <a:lnTo>
                              <a:pt x="2838" y="448"/>
                            </a:lnTo>
                            <a:lnTo>
                              <a:pt x="3026" y="373"/>
                            </a:lnTo>
                            <a:lnTo>
                              <a:pt x="3212" y="304"/>
                            </a:lnTo>
                            <a:lnTo>
                              <a:pt x="3391" y="242"/>
                            </a:lnTo>
                            <a:lnTo>
                              <a:pt x="3565" y="187"/>
                            </a:lnTo>
                            <a:lnTo>
                              <a:pt x="3732" y="139"/>
                            </a:lnTo>
                            <a:lnTo>
                              <a:pt x="3892" y="97"/>
                            </a:lnTo>
                            <a:lnTo>
                              <a:pt x="4042" y="63"/>
                            </a:lnTo>
                            <a:lnTo>
                              <a:pt x="4182" y="35"/>
                            </a:lnTo>
                            <a:lnTo>
                              <a:pt x="4311" y="15"/>
                            </a:lnTo>
                            <a:lnTo>
                              <a:pt x="4427" y="4"/>
                            </a:lnTo>
                            <a:lnTo>
                              <a:pt x="4530" y="0"/>
                            </a:lnTo>
                            <a:lnTo>
                              <a:pt x="4614" y="4"/>
                            </a:lnTo>
                            <a:lnTo>
                              <a:pt x="4693" y="17"/>
                            </a:lnTo>
                            <a:lnTo>
                              <a:pt x="4768" y="36"/>
                            </a:lnTo>
                            <a:lnTo>
                              <a:pt x="4839" y="64"/>
                            </a:lnTo>
                            <a:lnTo>
                              <a:pt x="4905" y="98"/>
                            </a:lnTo>
                            <a:lnTo>
                              <a:pt x="4968" y="139"/>
                            </a:lnTo>
                            <a:lnTo>
                              <a:pt x="5026" y="186"/>
                            </a:lnTo>
                            <a:lnTo>
                              <a:pt x="5081" y="238"/>
                            </a:lnTo>
                            <a:lnTo>
                              <a:pt x="5132" y="295"/>
                            </a:lnTo>
                            <a:lnTo>
                              <a:pt x="5180" y="356"/>
                            </a:lnTo>
                            <a:lnTo>
                              <a:pt x="5225" y="422"/>
                            </a:lnTo>
                            <a:lnTo>
                              <a:pt x="5266" y="492"/>
                            </a:lnTo>
                            <a:lnTo>
                              <a:pt x="5303" y="566"/>
                            </a:lnTo>
                            <a:lnTo>
                              <a:pt x="5337" y="641"/>
                            </a:lnTo>
                            <a:lnTo>
                              <a:pt x="5369" y="720"/>
                            </a:lnTo>
                            <a:lnTo>
                              <a:pt x="5399" y="800"/>
                            </a:lnTo>
                            <a:lnTo>
                              <a:pt x="5424" y="881"/>
                            </a:lnTo>
                            <a:lnTo>
                              <a:pt x="5449" y="965"/>
                            </a:lnTo>
                            <a:lnTo>
                              <a:pt x="5470" y="1049"/>
                            </a:lnTo>
                            <a:lnTo>
                              <a:pt x="5488" y="1132"/>
                            </a:lnTo>
                            <a:lnTo>
                              <a:pt x="5506" y="1217"/>
                            </a:lnTo>
                            <a:lnTo>
                              <a:pt x="5520" y="1299"/>
                            </a:lnTo>
                            <a:lnTo>
                              <a:pt x="5532" y="1382"/>
                            </a:lnTo>
                            <a:lnTo>
                              <a:pt x="5543" y="1462"/>
                            </a:lnTo>
                            <a:lnTo>
                              <a:pt x="5552" y="1540"/>
                            </a:lnTo>
                            <a:lnTo>
                              <a:pt x="5560" y="1616"/>
                            </a:lnTo>
                            <a:lnTo>
                              <a:pt x="5567" y="1690"/>
                            </a:lnTo>
                            <a:lnTo>
                              <a:pt x="5571" y="1760"/>
                            </a:lnTo>
                            <a:lnTo>
                              <a:pt x="5574" y="1826"/>
                            </a:lnTo>
                            <a:lnTo>
                              <a:pt x="5576" y="1889"/>
                            </a:lnTo>
                            <a:lnTo>
                              <a:pt x="5578" y="1946"/>
                            </a:lnTo>
                            <a:lnTo>
                              <a:pt x="5579" y="1999"/>
                            </a:lnTo>
                            <a:close/>
                            <a:moveTo>
                              <a:pt x="4149" y="1878"/>
                            </a:moveTo>
                            <a:lnTo>
                              <a:pt x="4149" y="1833"/>
                            </a:lnTo>
                            <a:lnTo>
                              <a:pt x="4148" y="1787"/>
                            </a:lnTo>
                            <a:lnTo>
                              <a:pt x="4147" y="1739"/>
                            </a:lnTo>
                            <a:lnTo>
                              <a:pt x="4144" y="1691"/>
                            </a:lnTo>
                            <a:lnTo>
                              <a:pt x="4140" y="1644"/>
                            </a:lnTo>
                            <a:lnTo>
                              <a:pt x="4135" y="1596"/>
                            </a:lnTo>
                            <a:lnTo>
                              <a:pt x="4129" y="1550"/>
                            </a:lnTo>
                            <a:lnTo>
                              <a:pt x="4120" y="1507"/>
                            </a:lnTo>
                            <a:lnTo>
                              <a:pt x="4115" y="1486"/>
                            </a:lnTo>
                            <a:lnTo>
                              <a:pt x="4109" y="1465"/>
                            </a:lnTo>
                            <a:lnTo>
                              <a:pt x="4102" y="1447"/>
                            </a:lnTo>
                            <a:lnTo>
                              <a:pt x="4096" y="1428"/>
                            </a:lnTo>
                            <a:lnTo>
                              <a:pt x="4088" y="1412"/>
                            </a:lnTo>
                            <a:lnTo>
                              <a:pt x="4080" y="1395"/>
                            </a:lnTo>
                            <a:lnTo>
                              <a:pt x="4072" y="1380"/>
                            </a:lnTo>
                            <a:lnTo>
                              <a:pt x="4062" y="1366"/>
                            </a:lnTo>
                            <a:lnTo>
                              <a:pt x="4052" y="1353"/>
                            </a:lnTo>
                            <a:lnTo>
                              <a:pt x="4041" y="1342"/>
                            </a:lnTo>
                            <a:lnTo>
                              <a:pt x="4029" y="1333"/>
                            </a:lnTo>
                            <a:lnTo>
                              <a:pt x="4016" y="1325"/>
                            </a:lnTo>
                            <a:lnTo>
                              <a:pt x="4002" y="1319"/>
                            </a:lnTo>
                            <a:lnTo>
                              <a:pt x="3988" y="1314"/>
                            </a:lnTo>
                            <a:lnTo>
                              <a:pt x="3972" y="1311"/>
                            </a:lnTo>
                            <a:lnTo>
                              <a:pt x="3957" y="1310"/>
                            </a:lnTo>
                            <a:lnTo>
                              <a:pt x="3900" y="1313"/>
                            </a:lnTo>
                            <a:lnTo>
                              <a:pt x="3840" y="1320"/>
                            </a:lnTo>
                            <a:lnTo>
                              <a:pt x="3778" y="1332"/>
                            </a:lnTo>
                            <a:lnTo>
                              <a:pt x="3714" y="1349"/>
                            </a:lnTo>
                            <a:lnTo>
                              <a:pt x="3649" y="1370"/>
                            </a:lnTo>
                            <a:lnTo>
                              <a:pt x="3583" y="1395"/>
                            </a:lnTo>
                            <a:lnTo>
                              <a:pt x="3516" y="1423"/>
                            </a:lnTo>
                            <a:lnTo>
                              <a:pt x="3448" y="1453"/>
                            </a:lnTo>
                            <a:lnTo>
                              <a:pt x="3378" y="1487"/>
                            </a:lnTo>
                            <a:lnTo>
                              <a:pt x="3309" y="1524"/>
                            </a:lnTo>
                            <a:lnTo>
                              <a:pt x="3239" y="1562"/>
                            </a:lnTo>
                            <a:lnTo>
                              <a:pt x="3170" y="1603"/>
                            </a:lnTo>
                            <a:lnTo>
                              <a:pt x="3101" y="1645"/>
                            </a:lnTo>
                            <a:lnTo>
                              <a:pt x="3033" y="1688"/>
                            </a:lnTo>
                            <a:lnTo>
                              <a:pt x="2966" y="1732"/>
                            </a:lnTo>
                            <a:lnTo>
                              <a:pt x="2900" y="1777"/>
                            </a:lnTo>
                            <a:lnTo>
                              <a:pt x="2835" y="1822"/>
                            </a:lnTo>
                            <a:lnTo>
                              <a:pt x="2772" y="1867"/>
                            </a:lnTo>
                            <a:lnTo>
                              <a:pt x="2711" y="1912"/>
                            </a:lnTo>
                            <a:lnTo>
                              <a:pt x="2652" y="1956"/>
                            </a:lnTo>
                            <a:lnTo>
                              <a:pt x="2595" y="1999"/>
                            </a:lnTo>
                            <a:lnTo>
                              <a:pt x="2541" y="2041"/>
                            </a:lnTo>
                            <a:lnTo>
                              <a:pt x="2491" y="2081"/>
                            </a:lnTo>
                            <a:lnTo>
                              <a:pt x="2443" y="2119"/>
                            </a:lnTo>
                            <a:lnTo>
                              <a:pt x="2359" y="2189"/>
                            </a:lnTo>
                            <a:lnTo>
                              <a:pt x="2290" y="2248"/>
                            </a:lnTo>
                            <a:lnTo>
                              <a:pt x="2239" y="2293"/>
                            </a:lnTo>
                            <a:lnTo>
                              <a:pt x="2209" y="2320"/>
                            </a:lnTo>
                            <a:lnTo>
                              <a:pt x="2196" y="2335"/>
                            </a:lnTo>
                            <a:lnTo>
                              <a:pt x="2186" y="2347"/>
                            </a:lnTo>
                            <a:lnTo>
                              <a:pt x="2180" y="2357"/>
                            </a:lnTo>
                            <a:lnTo>
                              <a:pt x="2175" y="2365"/>
                            </a:lnTo>
                            <a:lnTo>
                              <a:pt x="2174" y="2370"/>
                            </a:lnTo>
                            <a:lnTo>
                              <a:pt x="2174" y="2373"/>
                            </a:lnTo>
                            <a:lnTo>
                              <a:pt x="2174" y="2376"/>
                            </a:lnTo>
                            <a:lnTo>
                              <a:pt x="2175" y="2379"/>
                            </a:lnTo>
                            <a:lnTo>
                              <a:pt x="2176" y="2381"/>
                            </a:lnTo>
                            <a:lnTo>
                              <a:pt x="2179" y="2383"/>
                            </a:lnTo>
                            <a:lnTo>
                              <a:pt x="2181" y="2385"/>
                            </a:lnTo>
                            <a:lnTo>
                              <a:pt x="2184" y="2386"/>
                            </a:lnTo>
                            <a:lnTo>
                              <a:pt x="2192" y="2390"/>
                            </a:lnTo>
                            <a:lnTo>
                              <a:pt x="2202" y="2391"/>
                            </a:lnTo>
                            <a:lnTo>
                              <a:pt x="2214" y="2392"/>
                            </a:lnTo>
                            <a:lnTo>
                              <a:pt x="2227" y="2392"/>
                            </a:lnTo>
                            <a:lnTo>
                              <a:pt x="2258" y="2393"/>
                            </a:lnTo>
                            <a:lnTo>
                              <a:pt x="2294" y="2392"/>
                            </a:lnTo>
                            <a:lnTo>
                              <a:pt x="3629" y="2392"/>
                            </a:lnTo>
                            <a:lnTo>
                              <a:pt x="3672" y="2392"/>
                            </a:lnTo>
                            <a:lnTo>
                              <a:pt x="3713" y="2391"/>
                            </a:lnTo>
                            <a:lnTo>
                              <a:pt x="3752" y="2390"/>
                            </a:lnTo>
                            <a:lnTo>
                              <a:pt x="3788" y="2389"/>
                            </a:lnTo>
                            <a:lnTo>
                              <a:pt x="3822" y="2385"/>
                            </a:lnTo>
                            <a:lnTo>
                              <a:pt x="3853" y="2382"/>
                            </a:lnTo>
                            <a:lnTo>
                              <a:pt x="3883" y="2379"/>
                            </a:lnTo>
                            <a:lnTo>
                              <a:pt x="3911" y="2373"/>
                            </a:lnTo>
                            <a:lnTo>
                              <a:pt x="3936" y="2368"/>
                            </a:lnTo>
                            <a:lnTo>
                              <a:pt x="3960" y="2361"/>
                            </a:lnTo>
                            <a:lnTo>
                              <a:pt x="3982" y="2353"/>
                            </a:lnTo>
                            <a:lnTo>
                              <a:pt x="4002" y="2345"/>
                            </a:lnTo>
                            <a:lnTo>
                              <a:pt x="4021" y="2336"/>
                            </a:lnTo>
                            <a:lnTo>
                              <a:pt x="4037" y="2325"/>
                            </a:lnTo>
                            <a:lnTo>
                              <a:pt x="4053" y="2313"/>
                            </a:lnTo>
                            <a:lnTo>
                              <a:pt x="4067" y="2299"/>
                            </a:lnTo>
                            <a:lnTo>
                              <a:pt x="4079" y="2285"/>
                            </a:lnTo>
                            <a:lnTo>
                              <a:pt x="4091" y="2269"/>
                            </a:lnTo>
                            <a:lnTo>
                              <a:pt x="4101" y="2252"/>
                            </a:lnTo>
                            <a:lnTo>
                              <a:pt x="4110" y="2233"/>
                            </a:lnTo>
                            <a:lnTo>
                              <a:pt x="4118" y="2214"/>
                            </a:lnTo>
                            <a:lnTo>
                              <a:pt x="4124" y="2192"/>
                            </a:lnTo>
                            <a:lnTo>
                              <a:pt x="4130" y="2169"/>
                            </a:lnTo>
                            <a:lnTo>
                              <a:pt x="4134" y="2143"/>
                            </a:lnTo>
                            <a:lnTo>
                              <a:pt x="4139" y="2117"/>
                            </a:lnTo>
                            <a:lnTo>
                              <a:pt x="4142" y="2088"/>
                            </a:lnTo>
                            <a:lnTo>
                              <a:pt x="4144" y="2058"/>
                            </a:lnTo>
                            <a:lnTo>
                              <a:pt x="4147" y="2025"/>
                            </a:lnTo>
                            <a:lnTo>
                              <a:pt x="4149" y="1956"/>
                            </a:lnTo>
                            <a:lnTo>
                              <a:pt x="4149" y="1878"/>
                            </a:lnTo>
                            <a:close/>
                            <a:moveTo>
                              <a:pt x="7192" y="2652"/>
                            </a:moveTo>
                            <a:lnTo>
                              <a:pt x="7191" y="2664"/>
                            </a:lnTo>
                            <a:lnTo>
                              <a:pt x="7189" y="2677"/>
                            </a:lnTo>
                            <a:lnTo>
                              <a:pt x="7187" y="2691"/>
                            </a:lnTo>
                            <a:lnTo>
                              <a:pt x="7185" y="2707"/>
                            </a:lnTo>
                            <a:lnTo>
                              <a:pt x="7178" y="2740"/>
                            </a:lnTo>
                            <a:lnTo>
                              <a:pt x="7168" y="2775"/>
                            </a:lnTo>
                            <a:lnTo>
                              <a:pt x="7157" y="2813"/>
                            </a:lnTo>
                            <a:lnTo>
                              <a:pt x="7145" y="2853"/>
                            </a:lnTo>
                            <a:lnTo>
                              <a:pt x="7131" y="2894"/>
                            </a:lnTo>
                            <a:lnTo>
                              <a:pt x="7118" y="2933"/>
                            </a:lnTo>
                            <a:lnTo>
                              <a:pt x="7089" y="3010"/>
                            </a:lnTo>
                            <a:lnTo>
                              <a:pt x="7063" y="3078"/>
                            </a:lnTo>
                            <a:lnTo>
                              <a:pt x="7042" y="3130"/>
                            </a:lnTo>
                            <a:lnTo>
                              <a:pt x="7030" y="3161"/>
                            </a:lnTo>
                            <a:lnTo>
                              <a:pt x="7017" y="3191"/>
                            </a:lnTo>
                            <a:lnTo>
                              <a:pt x="7003" y="3218"/>
                            </a:lnTo>
                            <a:lnTo>
                              <a:pt x="6989" y="3243"/>
                            </a:lnTo>
                            <a:lnTo>
                              <a:pt x="6972" y="3269"/>
                            </a:lnTo>
                            <a:lnTo>
                              <a:pt x="6956" y="3292"/>
                            </a:lnTo>
                            <a:lnTo>
                              <a:pt x="6937" y="3313"/>
                            </a:lnTo>
                            <a:lnTo>
                              <a:pt x="6918" y="3334"/>
                            </a:lnTo>
                            <a:lnTo>
                              <a:pt x="6898" y="3352"/>
                            </a:lnTo>
                            <a:lnTo>
                              <a:pt x="6878" y="3370"/>
                            </a:lnTo>
                            <a:lnTo>
                              <a:pt x="6858" y="3388"/>
                            </a:lnTo>
                            <a:lnTo>
                              <a:pt x="6836" y="3403"/>
                            </a:lnTo>
                            <a:lnTo>
                              <a:pt x="6813" y="3417"/>
                            </a:lnTo>
                            <a:lnTo>
                              <a:pt x="6790" y="3430"/>
                            </a:lnTo>
                            <a:lnTo>
                              <a:pt x="6767" y="3443"/>
                            </a:lnTo>
                            <a:lnTo>
                              <a:pt x="6743" y="3454"/>
                            </a:lnTo>
                            <a:lnTo>
                              <a:pt x="6719" y="3463"/>
                            </a:lnTo>
                            <a:lnTo>
                              <a:pt x="6694" y="3473"/>
                            </a:lnTo>
                            <a:lnTo>
                              <a:pt x="6669" y="3481"/>
                            </a:lnTo>
                            <a:lnTo>
                              <a:pt x="6645" y="3489"/>
                            </a:lnTo>
                            <a:lnTo>
                              <a:pt x="6619" y="3495"/>
                            </a:lnTo>
                            <a:lnTo>
                              <a:pt x="6594" y="3502"/>
                            </a:lnTo>
                            <a:lnTo>
                              <a:pt x="6569" y="3506"/>
                            </a:lnTo>
                            <a:lnTo>
                              <a:pt x="6543" y="3512"/>
                            </a:lnTo>
                            <a:lnTo>
                              <a:pt x="6518" y="3515"/>
                            </a:lnTo>
                            <a:lnTo>
                              <a:pt x="6468" y="3522"/>
                            </a:lnTo>
                            <a:lnTo>
                              <a:pt x="6420" y="3525"/>
                            </a:lnTo>
                            <a:lnTo>
                              <a:pt x="6372" y="3527"/>
                            </a:lnTo>
                            <a:lnTo>
                              <a:pt x="6326" y="3528"/>
                            </a:lnTo>
                            <a:lnTo>
                              <a:pt x="6294" y="3527"/>
                            </a:lnTo>
                            <a:lnTo>
                              <a:pt x="6262" y="3526"/>
                            </a:lnTo>
                            <a:lnTo>
                              <a:pt x="6232" y="3525"/>
                            </a:lnTo>
                            <a:lnTo>
                              <a:pt x="6203" y="3522"/>
                            </a:lnTo>
                            <a:lnTo>
                              <a:pt x="6175" y="3518"/>
                            </a:lnTo>
                            <a:lnTo>
                              <a:pt x="6149" y="3515"/>
                            </a:lnTo>
                            <a:lnTo>
                              <a:pt x="6124" y="3511"/>
                            </a:lnTo>
                            <a:lnTo>
                              <a:pt x="6100" y="3505"/>
                            </a:lnTo>
                            <a:lnTo>
                              <a:pt x="6078" y="3500"/>
                            </a:lnTo>
                            <a:lnTo>
                              <a:pt x="6056" y="3493"/>
                            </a:lnTo>
                            <a:lnTo>
                              <a:pt x="6036" y="3485"/>
                            </a:lnTo>
                            <a:lnTo>
                              <a:pt x="6017" y="3478"/>
                            </a:lnTo>
                            <a:lnTo>
                              <a:pt x="6000" y="3469"/>
                            </a:lnTo>
                            <a:lnTo>
                              <a:pt x="5982" y="3460"/>
                            </a:lnTo>
                            <a:lnTo>
                              <a:pt x="5967" y="3450"/>
                            </a:lnTo>
                            <a:lnTo>
                              <a:pt x="5952" y="3440"/>
                            </a:lnTo>
                            <a:lnTo>
                              <a:pt x="5939" y="3429"/>
                            </a:lnTo>
                            <a:lnTo>
                              <a:pt x="5926" y="3418"/>
                            </a:lnTo>
                            <a:lnTo>
                              <a:pt x="5915" y="3406"/>
                            </a:lnTo>
                            <a:lnTo>
                              <a:pt x="5904" y="3393"/>
                            </a:lnTo>
                            <a:lnTo>
                              <a:pt x="5895" y="3380"/>
                            </a:lnTo>
                            <a:lnTo>
                              <a:pt x="5886" y="3367"/>
                            </a:lnTo>
                            <a:lnTo>
                              <a:pt x="5879" y="3352"/>
                            </a:lnTo>
                            <a:lnTo>
                              <a:pt x="5872" y="3337"/>
                            </a:lnTo>
                            <a:lnTo>
                              <a:pt x="5865" y="3323"/>
                            </a:lnTo>
                            <a:lnTo>
                              <a:pt x="5861" y="3306"/>
                            </a:lnTo>
                            <a:lnTo>
                              <a:pt x="5856" y="3290"/>
                            </a:lnTo>
                            <a:lnTo>
                              <a:pt x="5853" y="3273"/>
                            </a:lnTo>
                            <a:lnTo>
                              <a:pt x="5850" y="3257"/>
                            </a:lnTo>
                            <a:lnTo>
                              <a:pt x="5849" y="3238"/>
                            </a:lnTo>
                            <a:lnTo>
                              <a:pt x="5848" y="3220"/>
                            </a:lnTo>
                            <a:lnTo>
                              <a:pt x="5848" y="3202"/>
                            </a:lnTo>
                            <a:lnTo>
                              <a:pt x="5848" y="3186"/>
                            </a:lnTo>
                            <a:lnTo>
                              <a:pt x="5849" y="3171"/>
                            </a:lnTo>
                            <a:lnTo>
                              <a:pt x="5850" y="3155"/>
                            </a:lnTo>
                            <a:lnTo>
                              <a:pt x="5853" y="3138"/>
                            </a:lnTo>
                            <a:lnTo>
                              <a:pt x="5859" y="3104"/>
                            </a:lnTo>
                            <a:lnTo>
                              <a:pt x="5868" y="3068"/>
                            </a:lnTo>
                            <a:lnTo>
                              <a:pt x="5877" y="3032"/>
                            </a:lnTo>
                            <a:lnTo>
                              <a:pt x="5890" y="2996"/>
                            </a:lnTo>
                            <a:lnTo>
                              <a:pt x="5902" y="2961"/>
                            </a:lnTo>
                            <a:lnTo>
                              <a:pt x="5914" y="2925"/>
                            </a:lnTo>
                            <a:lnTo>
                              <a:pt x="5940" y="2861"/>
                            </a:lnTo>
                            <a:lnTo>
                              <a:pt x="5965" y="2804"/>
                            </a:lnTo>
                            <a:lnTo>
                              <a:pt x="5983" y="2762"/>
                            </a:lnTo>
                            <a:lnTo>
                              <a:pt x="5995" y="2736"/>
                            </a:lnTo>
                            <a:lnTo>
                              <a:pt x="6011" y="2703"/>
                            </a:lnTo>
                            <a:lnTo>
                              <a:pt x="6026" y="2671"/>
                            </a:lnTo>
                            <a:lnTo>
                              <a:pt x="6044" y="2642"/>
                            </a:lnTo>
                            <a:lnTo>
                              <a:pt x="6062" y="2614"/>
                            </a:lnTo>
                            <a:lnTo>
                              <a:pt x="6079" y="2588"/>
                            </a:lnTo>
                            <a:lnTo>
                              <a:pt x="6098" y="2562"/>
                            </a:lnTo>
                            <a:lnTo>
                              <a:pt x="6118" y="2539"/>
                            </a:lnTo>
                            <a:lnTo>
                              <a:pt x="6138" y="2518"/>
                            </a:lnTo>
                            <a:lnTo>
                              <a:pt x="6157" y="2499"/>
                            </a:lnTo>
                            <a:lnTo>
                              <a:pt x="6180" y="2480"/>
                            </a:lnTo>
                            <a:lnTo>
                              <a:pt x="6200" y="2462"/>
                            </a:lnTo>
                            <a:lnTo>
                              <a:pt x="6223" y="2447"/>
                            </a:lnTo>
                            <a:lnTo>
                              <a:pt x="6245" y="2433"/>
                            </a:lnTo>
                            <a:lnTo>
                              <a:pt x="6268" y="2418"/>
                            </a:lnTo>
                            <a:lnTo>
                              <a:pt x="6291" y="2406"/>
                            </a:lnTo>
                            <a:lnTo>
                              <a:pt x="6315" y="2395"/>
                            </a:lnTo>
                            <a:lnTo>
                              <a:pt x="6338" y="2385"/>
                            </a:lnTo>
                            <a:lnTo>
                              <a:pt x="6364" y="2376"/>
                            </a:lnTo>
                            <a:lnTo>
                              <a:pt x="6388" y="2369"/>
                            </a:lnTo>
                            <a:lnTo>
                              <a:pt x="6413" y="2362"/>
                            </a:lnTo>
                            <a:lnTo>
                              <a:pt x="6437" y="2356"/>
                            </a:lnTo>
                            <a:lnTo>
                              <a:pt x="6463" y="2350"/>
                            </a:lnTo>
                            <a:lnTo>
                              <a:pt x="6489" y="2346"/>
                            </a:lnTo>
                            <a:lnTo>
                              <a:pt x="6515" y="2341"/>
                            </a:lnTo>
                            <a:lnTo>
                              <a:pt x="6541" y="2338"/>
                            </a:lnTo>
                            <a:lnTo>
                              <a:pt x="6566" y="2336"/>
                            </a:lnTo>
                            <a:lnTo>
                              <a:pt x="6593" y="2334"/>
                            </a:lnTo>
                            <a:lnTo>
                              <a:pt x="6619" y="2332"/>
                            </a:lnTo>
                            <a:lnTo>
                              <a:pt x="6672" y="2330"/>
                            </a:lnTo>
                            <a:lnTo>
                              <a:pt x="6725" y="2329"/>
                            </a:lnTo>
                            <a:lnTo>
                              <a:pt x="6748" y="2330"/>
                            </a:lnTo>
                            <a:lnTo>
                              <a:pt x="6770" y="2330"/>
                            </a:lnTo>
                            <a:lnTo>
                              <a:pt x="6793" y="2332"/>
                            </a:lnTo>
                            <a:lnTo>
                              <a:pt x="6815" y="2335"/>
                            </a:lnTo>
                            <a:lnTo>
                              <a:pt x="6837" y="2337"/>
                            </a:lnTo>
                            <a:lnTo>
                              <a:pt x="6859" y="2340"/>
                            </a:lnTo>
                            <a:lnTo>
                              <a:pt x="6880" y="2345"/>
                            </a:lnTo>
                            <a:lnTo>
                              <a:pt x="6901" y="2349"/>
                            </a:lnTo>
                            <a:lnTo>
                              <a:pt x="6920" y="2353"/>
                            </a:lnTo>
                            <a:lnTo>
                              <a:pt x="6940" y="2359"/>
                            </a:lnTo>
                            <a:lnTo>
                              <a:pt x="6960" y="2365"/>
                            </a:lnTo>
                            <a:lnTo>
                              <a:pt x="6979" y="2372"/>
                            </a:lnTo>
                            <a:lnTo>
                              <a:pt x="6998" y="2380"/>
                            </a:lnTo>
                            <a:lnTo>
                              <a:pt x="7015" y="2389"/>
                            </a:lnTo>
                            <a:lnTo>
                              <a:pt x="7033" y="2397"/>
                            </a:lnTo>
                            <a:lnTo>
                              <a:pt x="7049" y="2407"/>
                            </a:lnTo>
                            <a:lnTo>
                              <a:pt x="7065" y="2417"/>
                            </a:lnTo>
                            <a:lnTo>
                              <a:pt x="7080" y="2428"/>
                            </a:lnTo>
                            <a:lnTo>
                              <a:pt x="7095" y="2439"/>
                            </a:lnTo>
                            <a:lnTo>
                              <a:pt x="7108" y="2451"/>
                            </a:lnTo>
                            <a:lnTo>
                              <a:pt x="7120" y="2464"/>
                            </a:lnTo>
                            <a:lnTo>
                              <a:pt x="7132" y="2478"/>
                            </a:lnTo>
                            <a:lnTo>
                              <a:pt x="7143" y="2492"/>
                            </a:lnTo>
                            <a:lnTo>
                              <a:pt x="7153" y="2507"/>
                            </a:lnTo>
                            <a:lnTo>
                              <a:pt x="7162" y="2523"/>
                            </a:lnTo>
                            <a:lnTo>
                              <a:pt x="7170" y="2539"/>
                            </a:lnTo>
                            <a:lnTo>
                              <a:pt x="7176" y="2556"/>
                            </a:lnTo>
                            <a:lnTo>
                              <a:pt x="7182" y="2573"/>
                            </a:lnTo>
                            <a:lnTo>
                              <a:pt x="7186" y="2592"/>
                            </a:lnTo>
                            <a:lnTo>
                              <a:pt x="7188" y="2611"/>
                            </a:lnTo>
                            <a:lnTo>
                              <a:pt x="7191" y="2631"/>
                            </a:lnTo>
                            <a:lnTo>
                              <a:pt x="7192" y="2652"/>
                            </a:lnTo>
                            <a:close/>
                            <a:moveTo>
                              <a:pt x="17640" y="1909"/>
                            </a:moveTo>
                            <a:lnTo>
                              <a:pt x="17638" y="1968"/>
                            </a:lnTo>
                            <a:lnTo>
                              <a:pt x="17632" y="2036"/>
                            </a:lnTo>
                            <a:lnTo>
                              <a:pt x="17622" y="2110"/>
                            </a:lnTo>
                            <a:lnTo>
                              <a:pt x="17609" y="2192"/>
                            </a:lnTo>
                            <a:lnTo>
                              <a:pt x="17594" y="2279"/>
                            </a:lnTo>
                            <a:lnTo>
                              <a:pt x="17574" y="2371"/>
                            </a:lnTo>
                            <a:lnTo>
                              <a:pt x="17553" y="2469"/>
                            </a:lnTo>
                            <a:lnTo>
                              <a:pt x="17529" y="2571"/>
                            </a:lnTo>
                            <a:lnTo>
                              <a:pt x="17502" y="2677"/>
                            </a:lnTo>
                            <a:lnTo>
                              <a:pt x="17474" y="2786"/>
                            </a:lnTo>
                            <a:lnTo>
                              <a:pt x="17443" y="2897"/>
                            </a:lnTo>
                            <a:lnTo>
                              <a:pt x="17412" y="3011"/>
                            </a:lnTo>
                            <a:lnTo>
                              <a:pt x="17379" y="3126"/>
                            </a:lnTo>
                            <a:lnTo>
                              <a:pt x="17345" y="3242"/>
                            </a:lnTo>
                            <a:lnTo>
                              <a:pt x="17309" y="3358"/>
                            </a:lnTo>
                            <a:lnTo>
                              <a:pt x="17274" y="3474"/>
                            </a:lnTo>
                            <a:lnTo>
                              <a:pt x="17202" y="3703"/>
                            </a:lnTo>
                            <a:lnTo>
                              <a:pt x="17131" y="3924"/>
                            </a:lnTo>
                            <a:lnTo>
                              <a:pt x="17062" y="4132"/>
                            </a:lnTo>
                            <a:lnTo>
                              <a:pt x="16997" y="4324"/>
                            </a:lnTo>
                            <a:lnTo>
                              <a:pt x="16939" y="4493"/>
                            </a:lnTo>
                            <a:lnTo>
                              <a:pt x="16889" y="4636"/>
                            </a:lnTo>
                            <a:lnTo>
                              <a:pt x="16848" y="4749"/>
                            </a:lnTo>
                            <a:lnTo>
                              <a:pt x="16820" y="4824"/>
                            </a:lnTo>
                            <a:lnTo>
                              <a:pt x="16813" y="4843"/>
                            </a:lnTo>
                            <a:lnTo>
                              <a:pt x="16805" y="4860"/>
                            </a:lnTo>
                            <a:lnTo>
                              <a:pt x="16797" y="4876"/>
                            </a:lnTo>
                            <a:lnTo>
                              <a:pt x="16789" y="4890"/>
                            </a:lnTo>
                            <a:lnTo>
                              <a:pt x="16779" y="4905"/>
                            </a:lnTo>
                            <a:lnTo>
                              <a:pt x="16770" y="4918"/>
                            </a:lnTo>
                            <a:lnTo>
                              <a:pt x="16760" y="4931"/>
                            </a:lnTo>
                            <a:lnTo>
                              <a:pt x="16750" y="4942"/>
                            </a:lnTo>
                            <a:lnTo>
                              <a:pt x="16740" y="4953"/>
                            </a:lnTo>
                            <a:lnTo>
                              <a:pt x="16729" y="4964"/>
                            </a:lnTo>
                            <a:lnTo>
                              <a:pt x="16718" y="4973"/>
                            </a:lnTo>
                            <a:lnTo>
                              <a:pt x="16707" y="4982"/>
                            </a:lnTo>
                            <a:lnTo>
                              <a:pt x="16695" y="4989"/>
                            </a:lnTo>
                            <a:lnTo>
                              <a:pt x="16683" y="4997"/>
                            </a:lnTo>
                            <a:lnTo>
                              <a:pt x="16671" y="5004"/>
                            </a:lnTo>
                            <a:lnTo>
                              <a:pt x="16658" y="5010"/>
                            </a:lnTo>
                            <a:lnTo>
                              <a:pt x="16646" y="5016"/>
                            </a:lnTo>
                            <a:lnTo>
                              <a:pt x="16631" y="5021"/>
                            </a:lnTo>
                            <a:lnTo>
                              <a:pt x="16618" y="5026"/>
                            </a:lnTo>
                            <a:lnTo>
                              <a:pt x="16604" y="5029"/>
                            </a:lnTo>
                            <a:lnTo>
                              <a:pt x="16575" y="5036"/>
                            </a:lnTo>
                            <a:lnTo>
                              <a:pt x="16545" y="5041"/>
                            </a:lnTo>
                            <a:lnTo>
                              <a:pt x="16513" y="5044"/>
                            </a:lnTo>
                            <a:lnTo>
                              <a:pt x="16481" y="5047"/>
                            </a:lnTo>
                            <a:lnTo>
                              <a:pt x="16447" y="5048"/>
                            </a:lnTo>
                            <a:lnTo>
                              <a:pt x="16412" y="5048"/>
                            </a:lnTo>
                            <a:lnTo>
                              <a:pt x="16349" y="5048"/>
                            </a:lnTo>
                            <a:lnTo>
                              <a:pt x="16288" y="5044"/>
                            </a:lnTo>
                            <a:lnTo>
                              <a:pt x="16230" y="5040"/>
                            </a:lnTo>
                            <a:lnTo>
                              <a:pt x="16174" y="5035"/>
                            </a:lnTo>
                            <a:lnTo>
                              <a:pt x="16120" y="5027"/>
                            </a:lnTo>
                            <a:lnTo>
                              <a:pt x="16068" y="5018"/>
                            </a:lnTo>
                            <a:lnTo>
                              <a:pt x="16018" y="5007"/>
                            </a:lnTo>
                            <a:lnTo>
                              <a:pt x="15971" y="4996"/>
                            </a:lnTo>
                            <a:lnTo>
                              <a:pt x="15927" y="4983"/>
                            </a:lnTo>
                            <a:lnTo>
                              <a:pt x="15885" y="4970"/>
                            </a:lnTo>
                            <a:lnTo>
                              <a:pt x="15845" y="4954"/>
                            </a:lnTo>
                            <a:lnTo>
                              <a:pt x="15809" y="4939"/>
                            </a:lnTo>
                            <a:lnTo>
                              <a:pt x="15775" y="4922"/>
                            </a:lnTo>
                            <a:lnTo>
                              <a:pt x="15744" y="4906"/>
                            </a:lnTo>
                            <a:lnTo>
                              <a:pt x="15716" y="4887"/>
                            </a:lnTo>
                            <a:lnTo>
                              <a:pt x="15691" y="4870"/>
                            </a:lnTo>
                            <a:lnTo>
                              <a:pt x="15681" y="4860"/>
                            </a:lnTo>
                            <a:lnTo>
                              <a:pt x="15671" y="4849"/>
                            </a:lnTo>
                            <a:lnTo>
                              <a:pt x="15667" y="4843"/>
                            </a:lnTo>
                            <a:lnTo>
                              <a:pt x="15662" y="4837"/>
                            </a:lnTo>
                            <a:lnTo>
                              <a:pt x="15658" y="4829"/>
                            </a:lnTo>
                            <a:lnTo>
                              <a:pt x="15654" y="4821"/>
                            </a:lnTo>
                            <a:lnTo>
                              <a:pt x="15651" y="4813"/>
                            </a:lnTo>
                            <a:lnTo>
                              <a:pt x="15649" y="4805"/>
                            </a:lnTo>
                            <a:lnTo>
                              <a:pt x="15647" y="4795"/>
                            </a:lnTo>
                            <a:lnTo>
                              <a:pt x="15646" y="4785"/>
                            </a:lnTo>
                            <a:lnTo>
                              <a:pt x="15646" y="4775"/>
                            </a:lnTo>
                            <a:lnTo>
                              <a:pt x="15646" y="4764"/>
                            </a:lnTo>
                            <a:lnTo>
                              <a:pt x="15648" y="4752"/>
                            </a:lnTo>
                            <a:lnTo>
                              <a:pt x="15651" y="4740"/>
                            </a:lnTo>
                            <a:lnTo>
                              <a:pt x="15679" y="4657"/>
                            </a:lnTo>
                            <a:lnTo>
                              <a:pt x="15714" y="4555"/>
                            </a:lnTo>
                            <a:lnTo>
                              <a:pt x="15756" y="4435"/>
                            </a:lnTo>
                            <a:lnTo>
                              <a:pt x="15802" y="4301"/>
                            </a:lnTo>
                            <a:lnTo>
                              <a:pt x="15852" y="4156"/>
                            </a:lnTo>
                            <a:lnTo>
                              <a:pt x="15904" y="4003"/>
                            </a:lnTo>
                            <a:lnTo>
                              <a:pt x="15956" y="3844"/>
                            </a:lnTo>
                            <a:lnTo>
                              <a:pt x="16008" y="3684"/>
                            </a:lnTo>
                            <a:lnTo>
                              <a:pt x="16059" y="3525"/>
                            </a:lnTo>
                            <a:lnTo>
                              <a:pt x="16108" y="3369"/>
                            </a:lnTo>
                            <a:lnTo>
                              <a:pt x="16131" y="3294"/>
                            </a:lnTo>
                            <a:lnTo>
                              <a:pt x="16152" y="3221"/>
                            </a:lnTo>
                            <a:lnTo>
                              <a:pt x="16171" y="3151"/>
                            </a:lnTo>
                            <a:lnTo>
                              <a:pt x="16190" y="3083"/>
                            </a:lnTo>
                            <a:lnTo>
                              <a:pt x="16208" y="3019"/>
                            </a:lnTo>
                            <a:lnTo>
                              <a:pt x="16223" y="2957"/>
                            </a:lnTo>
                            <a:lnTo>
                              <a:pt x="16237" y="2901"/>
                            </a:lnTo>
                            <a:lnTo>
                              <a:pt x="16248" y="2848"/>
                            </a:lnTo>
                            <a:lnTo>
                              <a:pt x="16256" y="2801"/>
                            </a:lnTo>
                            <a:lnTo>
                              <a:pt x="16263" y="2759"/>
                            </a:lnTo>
                            <a:lnTo>
                              <a:pt x="16267" y="2723"/>
                            </a:lnTo>
                            <a:lnTo>
                              <a:pt x="16268" y="2692"/>
                            </a:lnTo>
                            <a:lnTo>
                              <a:pt x="16268" y="2663"/>
                            </a:lnTo>
                            <a:lnTo>
                              <a:pt x="16266" y="2633"/>
                            </a:lnTo>
                            <a:lnTo>
                              <a:pt x="16263" y="2605"/>
                            </a:lnTo>
                            <a:lnTo>
                              <a:pt x="16259" y="2579"/>
                            </a:lnTo>
                            <a:lnTo>
                              <a:pt x="16253" y="2554"/>
                            </a:lnTo>
                            <a:lnTo>
                              <a:pt x="16245" y="2530"/>
                            </a:lnTo>
                            <a:lnTo>
                              <a:pt x="16240" y="2519"/>
                            </a:lnTo>
                            <a:lnTo>
                              <a:pt x="16235" y="2508"/>
                            </a:lnTo>
                            <a:lnTo>
                              <a:pt x="16230" y="2499"/>
                            </a:lnTo>
                            <a:lnTo>
                              <a:pt x="16224" y="2489"/>
                            </a:lnTo>
                            <a:lnTo>
                              <a:pt x="16218" y="2479"/>
                            </a:lnTo>
                            <a:lnTo>
                              <a:pt x="16211" y="2470"/>
                            </a:lnTo>
                            <a:lnTo>
                              <a:pt x="16203" y="2461"/>
                            </a:lnTo>
                            <a:lnTo>
                              <a:pt x="16196" y="2453"/>
                            </a:lnTo>
                            <a:lnTo>
                              <a:pt x="16188" y="2447"/>
                            </a:lnTo>
                            <a:lnTo>
                              <a:pt x="16179" y="2439"/>
                            </a:lnTo>
                            <a:lnTo>
                              <a:pt x="16169" y="2434"/>
                            </a:lnTo>
                            <a:lnTo>
                              <a:pt x="16159" y="2428"/>
                            </a:lnTo>
                            <a:lnTo>
                              <a:pt x="16148" y="2423"/>
                            </a:lnTo>
                            <a:lnTo>
                              <a:pt x="16137" y="2418"/>
                            </a:lnTo>
                            <a:lnTo>
                              <a:pt x="16126" y="2415"/>
                            </a:lnTo>
                            <a:lnTo>
                              <a:pt x="16114" y="2412"/>
                            </a:lnTo>
                            <a:lnTo>
                              <a:pt x="16101" y="2408"/>
                            </a:lnTo>
                            <a:lnTo>
                              <a:pt x="16088" y="2407"/>
                            </a:lnTo>
                            <a:lnTo>
                              <a:pt x="16073" y="2406"/>
                            </a:lnTo>
                            <a:lnTo>
                              <a:pt x="16058" y="2405"/>
                            </a:lnTo>
                            <a:lnTo>
                              <a:pt x="15963" y="2412"/>
                            </a:lnTo>
                            <a:lnTo>
                              <a:pt x="15865" y="2429"/>
                            </a:lnTo>
                            <a:lnTo>
                              <a:pt x="15761" y="2458"/>
                            </a:lnTo>
                            <a:lnTo>
                              <a:pt x="15654" y="2496"/>
                            </a:lnTo>
                            <a:lnTo>
                              <a:pt x="15545" y="2545"/>
                            </a:lnTo>
                            <a:lnTo>
                              <a:pt x="15433" y="2602"/>
                            </a:lnTo>
                            <a:lnTo>
                              <a:pt x="15318" y="2667"/>
                            </a:lnTo>
                            <a:lnTo>
                              <a:pt x="15201" y="2740"/>
                            </a:lnTo>
                            <a:lnTo>
                              <a:pt x="15083" y="2819"/>
                            </a:lnTo>
                            <a:lnTo>
                              <a:pt x="14964" y="2903"/>
                            </a:lnTo>
                            <a:lnTo>
                              <a:pt x="14844" y="2994"/>
                            </a:lnTo>
                            <a:lnTo>
                              <a:pt x="14724" y="3089"/>
                            </a:lnTo>
                            <a:lnTo>
                              <a:pt x="14605" y="3188"/>
                            </a:lnTo>
                            <a:lnTo>
                              <a:pt x="14486" y="3290"/>
                            </a:lnTo>
                            <a:lnTo>
                              <a:pt x="14368" y="3395"/>
                            </a:lnTo>
                            <a:lnTo>
                              <a:pt x="14251" y="3501"/>
                            </a:lnTo>
                            <a:lnTo>
                              <a:pt x="14136" y="3609"/>
                            </a:lnTo>
                            <a:lnTo>
                              <a:pt x="14024" y="3717"/>
                            </a:lnTo>
                            <a:lnTo>
                              <a:pt x="13915" y="3824"/>
                            </a:lnTo>
                            <a:lnTo>
                              <a:pt x="13808" y="3931"/>
                            </a:lnTo>
                            <a:lnTo>
                              <a:pt x="13705" y="4036"/>
                            </a:lnTo>
                            <a:lnTo>
                              <a:pt x="13607" y="4138"/>
                            </a:lnTo>
                            <a:lnTo>
                              <a:pt x="13512" y="4238"/>
                            </a:lnTo>
                            <a:lnTo>
                              <a:pt x="13423" y="4334"/>
                            </a:lnTo>
                            <a:lnTo>
                              <a:pt x="13260" y="4511"/>
                            </a:lnTo>
                            <a:lnTo>
                              <a:pt x="13121" y="4664"/>
                            </a:lnTo>
                            <a:lnTo>
                              <a:pt x="13011" y="4788"/>
                            </a:lnTo>
                            <a:lnTo>
                              <a:pt x="12931" y="4878"/>
                            </a:lnTo>
                            <a:lnTo>
                              <a:pt x="12920" y="4889"/>
                            </a:lnTo>
                            <a:lnTo>
                              <a:pt x="12909" y="4900"/>
                            </a:lnTo>
                            <a:lnTo>
                              <a:pt x="12898" y="4910"/>
                            </a:lnTo>
                            <a:lnTo>
                              <a:pt x="12887" y="4919"/>
                            </a:lnTo>
                            <a:lnTo>
                              <a:pt x="12863" y="4937"/>
                            </a:lnTo>
                            <a:lnTo>
                              <a:pt x="12838" y="4952"/>
                            </a:lnTo>
                            <a:lnTo>
                              <a:pt x="12812" y="4966"/>
                            </a:lnTo>
                            <a:lnTo>
                              <a:pt x="12786" y="4978"/>
                            </a:lnTo>
                            <a:lnTo>
                              <a:pt x="12757" y="4988"/>
                            </a:lnTo>
                            <a:lnTo>
                              <a:pt x="12728" y="4997"/>
                            </a:lnTo>
                            <a:lnTo>
                              <a:pt x="12699" y="5005"/>
                            </a:lnTo>
                            <a:lnTo>
                              <a:pt x="12669" y="5011"/>
                            </a:lnTo>
                            <a:lnTo>
                              <a:pt x="12637" y="5016"/>
                            </a:lnTo>
                            <a:lnTo>
                              <a:pt x="12605" y="5020"/>
                            </a:lnTo>
                            <a:lnTo>
                              <a:pt x="12572" y="5022"/>
                            </a:lnTo>
                            <a:lnTo>
                              <a:pt x="12539" y="5025"/>
                            </a:lnTo>
                            <a:lnTo>
                              <a:pt x="12505" y="5026"/>
                            </a:lnTo>
                            <a:lnTo>
                              <a:pt x="12469" y="5026"/>
                            </a:lnTo>
                            <a:lnTo>
                              <a:pt x="12447" y="5026"/>
                            </a:lnTo>
                            <a:lnTo>
                              <a:pt x="12425" y="5025"/>
                            </a:lnTo>
                            <a:lnTo>
                              <a:pt x="12404" y="5022"/>
                            </a:lnTo>
                            <a:lnTo>
                              <a:pt x="12382" y="5020"/>
                            </a:lnTo>
                            <a:lnTo>
                              <a:pt x="12338" y="5015"/>
                            </a:lnTo>
                            <a:lnTo>
                              <a:pt x="12296" y="5006"/>
                            </a:lnTo>
                            <a:lnTo>
                              <a:pt x="12254" y="4996"/>
                            </a:lnTo>
                            <a:lnTo>
                              <a:pt x="12215" y="4985"/>
                            </a:lnTo>
                            <a:lnTo>
                              <a:pt x="12176" y="4974"/>
                            </a:lnTo>
                            <a:lnTo>
                              <a:pt x="12140" y="4962"/>
                            </a:lnTo>
                            <a:lnTo>
                              <a:pt x="12105" y="4949"/>
                            </a:lnTo>
                            <a:lnTo>
                              <a:pt x="12075" y="4937"/>
                            </a:lnTo>
                            <a:lnTo>
                              <a:pt x="12047" y="4926"/>
                            </a:lnTo>
                            <a:lnTo>
                              <a:pt x="12023" y="4915"/>
                            </a:lnTo>
                            <a:lnTo>
                              <a:pt x="11986" y="4897"/>
                            </a:lnTo>
                            <a:lnTo>
                              <a:pt x="11968" y="4887"/>
                            </a:lnTo>
                            <a:lnTo>
                              <a:pt x="11954" y="4881"/>
                            </a:lnTo>
                            <a:lnTo>
                              <a:pt x="11942" y="4874"/>
                            </a:lnTo>
                            <a:lnTo>
                              <a:pt x="11932" y="4866"/>
                            </a:lnTo>
                            <a:lnTo>
                              <a:pt x="11924" y="4859"/>
                            </a:lnTo>
                            <a:lnTo>
                              <a:pt x="11917" y="4851"/>
                            </a:lnTo>
                            <a:lnTo>
                              <a:pt x="11911" y="4843"/>
                            </a:lnTo>
                            <a:lnTo>
                              <a:pt x="11907" y="4834"/>
                            </a:lnTo>
                            <a:lnTo>
                              <a:pt x="11904" y="4824"/>
                            </a:lnTo>
                            <a:lnTo>
                              <a:pt x="11901" y="4815"/>
                            </a:lnTo>
                            <a:lnTo>
                              <a:pt x="11899" y="4804"/>
                            </a:lnTo>
                            <a:lnTo>
                              <a:pt x="11899" y="4793"/>
                            </a:lnTo>
                            <a:lnTo>
                              <a:pt x="11900" y="4780"/>
                            </a:lnTo>
                            <a:lnTo>
                              <a:pt x="11904" y="4753"/>
                            </a:lnTo>
                            <a:lnTo>
                              <a:pt x="11909" y="4722"/>
                            </a:lnTo>
                            <a:lnTo>
                              <a:pt x="11972" y="4471"/>
                            </a:lnTo>
                            <a:lnTo>
                              <a:pt x="11984" y="4425"/>
                            </a:lnTo>
                            <a:lnTo>
                              <a:pt x="11999" y="4371"/>
                            </a:lnTo>
                            <a:lnTo>
                              <a:pt x="12015" y="4311"/>
                            </a:lnTo>
                            <a:lnTo>
                              <a:pt x="12035" y="4245"/>
                            </a:lnTo>
                            <a:lnTo>
                              <a:pt x="12081" y="4095"/>
                            </a:lnTo>
                            <a:lnTo>
                              <a:pt x="12135" y="3926"/>
                            </a:lnTo>
                            <a:lnTo>
                              <a:pt x="12196" y="3740"/>
                            </a:lnTo>
                            <a:lnTo>
                              <a:pt x="12264" y="3538"/>
                            </a:lnTo>
                            <a:lnTo>
                              <a:pt x="12337" y="3326"/>
                            </a:lnTo>
                            <a:lnTo>
                              <a:pt x="12414" y="3106"/>
                            </a:lnTo>
                            <a:lnTo>
                              <a:pt x="12496" y="2880"/>
                            </a:lnTo>
                            <a:lnTo>
                              <a:pt x="12578" y="2652"/>
                            </a:lnTo>
                            <a:lnTo>
                              <a:pt x="12664" y="2424"/>
                            </a:lnTo>
                            <a:lnTo>
                              <a:pt x="12749" y="2199"/>
                            </a:lnTo>
                            <a:lnTo>
                              <a:pt x="12792" y="2089"/>
                            </a:lnTo>
                            <a:lnTo>
                              <a:pt x="12835" y="1981"/>
                            </a:lnTo>
                            <a:lnTo>
                              <a:pt x="12877" y="1876"/>
                            </a:lnTo>
                            <a:lnTo>
                              <a:pt x="12919" y="1772"/>
                            </a:lnTo>
                            <a:lnTo>
                              <a:pt x="12960" y="1673"/>
                            </a:lnTo>
                            <a:lnTo>
                              <a:pt x="13001" y="1577"/>
                            </a:lnTo>
                            <a:lnTo>
                              <a:pt x="13040" y="1484"/>
                            </a:lnTo>
                            <a:lnTo>
                              <a:pt x="13079" y="1395"/>
                            </a:lnTo>
                            <a:lnTo>
                              <a:pt x="13086" y="1381"/>
                            </a:lnTo>
                            <a:lnTo>
                              <a:pt x="13092" y="1366"/>
                            </a:lnTo>
                            <a:lnTo>
                              <a:pt x="13097" y="1360"/>
                            </a:lnTo>
                            <a:lnTo>
                              <a:pt x="13101" y="1354"/>
                            </a:lnTo>
                            <a:lnTo>
                              <a:pt x="13107" y="1348"/>
                            </a:lnTo>
                            <a:lnTo>
                              <a:pt x="13112" y="1342"/>
                            </a:lnTo>
                            <a:lnTo>
                              <a:pt x="13119" y="1337"/>
                            </a:lnTo>
                            <a:lnTo>
                              <a:pt x="13126" y="1332"/>
                            </a:lnTo>
                            <a:lnTo>
                              <a:pt x="13135" y="1328"/>
                            </a:lnTo>
                            <a:lnTo>
                              <a:pt x="13145" y="1324"/>
                            </a:lnTo>
                            <a:lnTo>
                              <a:pt x="13157" y="1319"/>
                            </a:lnTo>
                            <a:lnTo>
                              <a:pt x="13169" y="1316"/>
                            </a:lnTo>
                            <a:lnTo>
                              <a:pt x="13184" y="1313"/>
                            </a:lnTo>
                            <a:lnTo>
                              <a:pt x="13200" y="1310"/>
                            </a:lnTo>
                            <a:lnTo>
                              <a:pt x="13219" y="1306"/>
                            </a:lnTo>
                            <a:lnTo>
                              <a:pt x="13247" y="1300"/>
                            </a:lnTo>
                            <a:lnTo>
                              <a:pt x="13283" y="1294"/>
                            </a:lnTo>
                            <a:lnTo>
                              <a:pt x="13326" y="1286"/>
                            </a:lnTo>
                            <a:lnTo>
                              <a:pt x="13376" y="1281"/>
                            </a:lnTo>
                            <a:lnTo>
                              <a:pt x="13432" y="1275"/>
                            </a:lnTo>
                            <a:lnTo>
                              <a:pt x="13463" y="1273"/>
                            </a:lnTo>
                            <a:lnTo>
                              <a:pt x="13495" y="1271"/>
                            </a:lnTo>
                            <a:lnTo>
                              <a:pt x="13528" y="1271"/>
                            </a:lnTo>
                            <a:lnTo>
                              <a:pt x="13563" y="1270"/>
                            </a:lnTo>
                            <a:lnTo>
                              <a:pt x="13620" y="1271"/>
                            </a:lnTo>
                            <a:lnTo>
                              <a:pt x="13686" y="1273"/>
                            </a:lnTo>
                            <a:lnTo>
                              <a:pt x="13722" y="1275"/>
                            </a:lnTo>
                            <a:lnTo>
                              <a:pt x="13758" y="1278"/>
                            </a:lnTo>
                            <a:lnTo>
                              <a:pt x="13796" y="1282"/>
                            </a:lnTo>
                            <a:lnTo>
                              <a:pt x="13833" y="1285"/>
                            </a:lnTo>
                            <a:lnTo>
                              <a:pt x="13871" y="1291"/>
                            </a:lnTo>
                            <a:lnTo>
                              <a:pt x="13908" y="1296"/>
                            </a:lnTo>
                            <a:lnTo>
                              <a:pt x="13944" y="1304"/>
                            </a:lnTo>
                            <a:lnTo>
                              <a:pt x="13979" y="1311"/>
                            </a:lnTo>
                            <a:lnTo>
                              <a:pt x="14013" y="1320"/>
                            </a:lnTo>
                            <a:lnTo>
                              <a:pt x="14045" y="1330"/>
                            </a:lnTo>
                            <a:lnTo>
                              <a:pt x="14059" y="1337"/>
                            </a:lnTo>
                            <a:lnTo>
                              <a:pt x="14073" y="1342"/>
                            </a:lnTo>
                            <a:lnTo>
                              <a:pt x="14088" y="1349"/>
                            </a:lnTo>
                            <a:lnTo>
                              <a:pt x="14100" y="1354"/>
                            </a:lnTo>
                            <a:lnTo>
                              <a:pt x="14100" y="1355"/>
                            </a:lnTo>
                            <a:lnTo>
                              <a:pt x="14100" y="1358"/>
                            </a:lnTo>
                            <a:lnTo>
                              <a:pt x="14100" y="1365"/>
                            </a:lnTo>
                            <a:lnTo>
                              <a:pt x="14100" y="1381"/>
                            </a:lnTo>
                            <a:lnTo>
                              <a:pt x="14100" y="1406"/>
                            </a:lnTo>
                            <a:lnTo>
                              <a:pt x="14100" y="1446"/>
                            </a:lnTo>
                            <a:lnTo>
                              <a:pt x="14100" y="1501"/>
                            </a:lnTo>
                            <a:lnTo>
                              <a:pt x="14100" y="1574"/>
                            </a:lnTo>
                            <a:lnTo>
                              <a:pt x="14101" y="1595"/>
                            </a:lnTo>
                            <a:lnTo>
                              <a:pt x="14101" y="1621"/>
                            </a:lnTo>
                            <a:lnTo>
                              <a:pt x="14103" y="1649"/>
                            </a:lnTo>
                            <a:lnTo>
                              <a:pt x="14108" y="1682"/>
                            </a:lnTo>
                            <a:lnTo>
                              <a:pt x="14113" y="1716"/>
                            </a:lnTo>
                            <a:lnTo>
                              <a:pt x="14121" y="1752"/>
                            </a:lnTo>
                            <a:lnTo>
                              <a:pt x="14126" y="1769"/>
                            </a:lnTo>
                            <a:lnTo>
                              <a:pt x="14132" y="1788"/>
                            </a:lnTo>
                            <a:lnTo>
                              <a:pt x="14138" y="1805"/>
                            </a:lnTo>
                            <a:lnTo>
                              <a:pt x="14146" y="1823"/>
                            </a:lnTo>
                            <a:lnTo>
                              <a:pt x="14154" y="1841"/>
                            </a:lnTo>
                            <a:lnTo>
                              <a:pt x="14164" y="1858"/>
                            </a:lnTo>
                            <a:lnTo>
                              <a:pt x="14174" y="1875"/>
                            </a:lnTo>
                            <a:lnTo>
                              <a:pt x="14185" y="1890"/>
                            </a:lnTo>
                            <a:lnTo>
                              <a:pt x="14197" y="1906"/>
                            </a:lnTo>
                            <a:lnTo>
                              <a:pt x="14211" y="1920"/>
                            </a:lnTo>
                            <a:lnTo>
                              <a:pt x="14226" y="1934"/>
                            </a:lnTo>
                            <a:lnTo>
                              <a:pt x="14242" y="1946"/>
                            </a:lnTo>
                            <a:lnTo>
                              <a:pt x="14260" y="1957"/>
                            </a:lnTo>
                            <a:lnTo>
                              <a:pt x="14278" y="1968"/>
                            </a:lnTo>
                            <a:lnTo>
                              <a:pt x="14298" y="1977"/>
                            </a:lnTo>
                            <a:lnTo>
                              <a:pt x="14320" y="1985"/>
                            </a:lnTo>
                            <a:lnTo>
                              <a:pt x="14344" y="1990"/>
                            </a:lnTo>
                            <a:lnTo>
                              <a:pt x="14369" y="1995"/>
                            </a:lnTo>
                            <a:lnTo>
                              <a:pt x="14395" y="1998"/>
                            </a:lnTo>
                            <a:lnTo>
                              <a:pt x="14423" y="1999"/>
                            </a:lnTo>
                            <a:lnTo>
                              <a:pt x="14474" y="1996"/>
                            </a:lnTo>
                            <a:lnTo>
                              <a:pt x="14527" y="1989"/>
                            </a:lnTo>
                            <a:lnTo>
                              <a:pt x="14581" y="1977"/>
                            </a:lnTo>
                            <a:lnTo>
                              <a:pt x="14638" y="1961"/>
                            </a:lnTo>
                            <a:lnTo>
                              <a:pt x="14697" y="1940"/>
                            </a:lnTo>
                            <a:lnTo>
                              <a:pt x="14759" y="1917"/>
                            </a:lnTo>
                            <a:lnTo>
                              <a:pt x="14822" y="1889"/>
                            </a:lnTo>
                            <a:lnTo>
                              <a:pt x="14887" y="1859"/>
                            </a:lnTo>
                            <a:lnTo>
                              <a:pt x="14954" y="1826"/>
                            </a:lnTo>
                            <a:lnTo>
                              <a:pt x="15023" y="1791"/>
                            </a:lnTo>
                            <a:lnTo>
                              <a:pt x="15092" y="1755"/>
                            </a:lnTo>
                            <a:lnTo>
                              <a:pt x="15164" y="1715"/>
                            </a:lnTo>
                            <a:lnTo>
                              <a:pt x="15310" y="1635"/>
                            </a:lnTo>
                            <a:lnTo>
                              <a:pt x="15461" y="1551"/>
                            </a:lnTo>
                            <a:lnTo>
                              <a:pt x="15539" y="1509"/>
                            </a:lnTo>
                            <a:lnTo>
                              <a:pt x="15616" y="1468"/>
                            </a:lnTo>
                            <a:lnTo>
                              <a:pt x="15694" y="1427"/>
                            </a:lnTo>
                            <a:lnTo>
                              <a:pt x="15773" y="1387"/>
                            </a:lnTo>
                            <a:lnTo>
                              <a:pt x="15853" y="1349"/>
                            </a:lnTo>
                            <a:lnTo>
                              <a:pt x="15933" y="1311"/>
                            </a:lnTo>
                            <a:lnTo>
                              <a:pt x="16014" y="1277"/>
                            </a:lnTo>
                            <a:lnTo>
                              <a:pt x="16094" y="1244"/>
                            </a:lnTo>
                            <a:lnTo>
                              <a:pt x="16175" y="1215"/>
                            </a:lnTo>
                            <a:lnTo>
                              <a:pt x="16255" y="1187"/>
                            </a:lnTo>
                            <a:lnTo>
                              <a:pt x="16336" y="1163"/>
                            </a:lnTo>
                            <a:lnTo>
                              <a:pt x="16416" y="1143"/>
                            </a:lnTo>
                            <a:lnTo>
                              <a:pt x="16497" y="1127"/>
                            </a:lnTo>
                            <a:lnTo>
                              <a:pt x="16576" y="1115"/>
                            </a:lnTo>
                            <a:lnTo>
                              <a:pt x="16657" y="1107"/>
                            </a:lnTo>
                            <a:lnTo>
                              <a:pt x="16735" y="1105"/>
                            </a:lnTo>
                            <a:lnTo>
                              <a:pt x="16802" y="1106"/>
                            </a:lnTo>
                            <a:lnTo>
                              <a:pt x="16867" y="1110"/>
                            </a:lnTo>
                            <a:lnTo>
                              <a:pt x="16928" y="1116"/>
                            </a:lnTo>
                            <a:lnTo>
                              <a:pt x="16986" y="1124"/>
                            </a:lnTo>
                            <a:lnTo>
                              <a:pt x="17041" y="1135"/>
                            </a:lnTo>
                            <a:lnTo>
                              <a:pt x="17093" y="1149"/>
                            </a:lnTo>
                            <a:lnTo>
                              <a:pt x="17142" y="1164"/>
                            </a:lnTo>
                            <a:lnTo>
                              <a:pt x="17188" y="1182"/>
                            </a:lnTo>
                            <a:lnTo>
                              <a:pt x="17232" y="1200"/>
                            </a:lnTo>
                            <a:lnTo>
                              <a:pt x="17273" y="1221"/>
                            </a:lnTo>
                            <a:lnTo>
                              <a:pt x="17310" y="1243"/>
                            </a:lnTo>
                            <a:lnTo>
                              <a:pt x="17346" y="1267"/>
                            </a:lnTo>
                            <a:lnTo>
                              <a:pt x="17380" y="1293"/>
                            </a:lnTo>
                            <a:lnTo>
                              <a:pt x="17410" y="1319"/>
                            </a:lnTo>
                            <a:lnTo>
                              <a:pt x="17438" y="1347"/>
                            </a:lnTo>
                            <a:lnTo>
                              <a:pt x="17465" y="1376"/>
                            </a:lnTo>
                            <a:lnTo>
                              <a:pt x="17489" y="1406"/>
                            </a:lnTo>
                            <a:lnTo>
                              <a:pt x="17511" y="1437"/>
                            </a:lnTo>
                            <a:lnTo>
                              <a:pt x="17531" y="1469"/>
                            </a:lnTo>
                            <a:lnTo>
                              <a:pt x="17548" y="1502"/>
                            </a:lnTo>
                            <a:lnTo>
                              <a:pt x="17565" y="1535"/>
                            </a:lnTo>
                            <a:lnTo>
                              <a:pt x="17579" y="1568"/>
                            </a:lnTo>
                            <a:lnTo>
                              <a:pt x="17591" y="1602"/>
                            </a:lnTo>
                            <a:lnTo>
                              <a:pt x="17603" y="1636"/>
                            </a:lnTo>
                            <a:lnTo>
                              <a:pt x="17612" y="1671"/>
                            </a:lnTo>
                            <a:lnTo>
                              <a:pt x="17620" y="1705"/>
                            </a:lnTo>
                            <a:lnTo>
                              <a:pt x="17627" y="1741"/>
                            </a:lnTo>
                            <a:lnTo>
                              <a:pt x="17631" y="1775"/>
                            </a:lnTo>
                            <a:lnTo>
                              <a:pt x="17636" y="1809"/>
                            </a:lnTo>
                            <a:lnTo>
                              <a:pt x="17638" y="1843"/>
                            </a:lnTo>
                            <a:lnTo>
                              <a:pt x="17640" y="1876"/>
                            </a:lnTo>
                            <a:lnTo>
                              <a:pt x="17640" y="1909"/>
                            </a:lnTo>
                            <a:close/>
                          </a:path>
                        </a:pathLst>
                      </a:custGeom>
                      <a:solidFill>
                        <a:srgbClr val="F21C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ihandform 7" o:spid="_x0000_s1026" style="position:absolute;margin-left:302.45pt;margin-top:21.05pt;width:86.5pt;height: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640,5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" path="m12048,1904r-1,49l12043,2005r-7,53l12027,2116r-12,60l12002,2238r-16,64l11970,2367r-19,67l11930,2502r-22,69l11885,2641r-23,70l11836,2781r-25,71l11785,2922r-54,138l11677,3194r-54,128l11570,3440r-49,109l11476,3645r-40,81l11403,3791r-63,116l11276,4015r-65,100l11144,4209r-67,87l11008,4378r-70,75l10867,4522r-72,64l10722,4644r-75,53l10572,4745r-77,44l10418,4829r-79,34l10260,4895r-82,27l10098,4945r-83,21l9931,4984r-83,15l9763,5011r-86,10l9590,5030r-88,6l9413,5041r-89,3l9235,5047r-182,1l8867,5048r-98,l8659,5047r-58,-1l8541,5043r-63,-3l8415,5036r-64,-6l8286,5022r-66,-8l8155,5003r-66,-12l8024,4976r-64,-17l7897,4939r-60,-22l7776,4892r-57,-28l7663,4833r-52,-35l7561,4761r-46,-42l7472,4673r-40,-50l7398,4569r-31,-58l7342,4449r-20,-68l7306,4310r-9,-79l7294,4150r1,-40l7299,4070r4,-43l7311,3982r7,-47l7329,3887r11,-49l7354,3787r15,-53l7386,3680r17,-55l7422,3568r20,-57l7463,3452r22,-60l7508,3331r49,-123l7607,3081r54,-129l7716,2821r56,-132l7828,2556r56,-133l7939,2290r13,-31l7968,2226r19,-38l8007,2148r25,-44l8058,2057r31,-48l8123,1959r38,-52l8201,1854r46,-54l8296,1745r54,-56l8408,1634r63,-55l8538,1524r73,-53l8688,1418r82,-50l8859,1318r93,-47l9052,1227r104,-42l9268,1145r116,-35l9508,1078r130,-27l9775,1028r143,-19l10068,995r158,-8l10390,984r71,l10531,985r71,2l10674,990r72,5l10818,999r71,7l10961,1013r72,10l11102,1034r70,13l11240,1062r66,16l11372,1097r63,21l11497,1141r58,25l11613,1194r54,31l11718,1258r49,36l11812,1332r43,42l11893,1419r35,49l11959,1519r26,55l12007,1633r18,62l12038,1761r8,70l12048,1904xm9969,1963r-24,l9920,1964r-26,1l9866,1967r-26,3l9812,1975r-27,5l9757,1986r-26,9l9704,2003r-25,11l9655,2027r-11,7l9633,2042r-11,8l9612,2058r-10,9l9592,2076r-9,10l9575,2097r-30,43l9518,2186r-29,50l9463,2287r-27,55l9410,2401r-26,59l9360,2523r-23,64l9314,2652r-22,66l9271,2785r-20,68l9231,2921r-19,68l9195,3057r-17,69l9163,3193r-16,67l9134,3325r-13,64l9109,3451r-11,60l9089,3569r-9,55l9072,3677r-6,51l9060,3774r-4,43l9053,3855r-1,35l9050,3921r2,19l9053,3957r2,17l9057,3988r3,15l9065,4016r5,12l9076,4038r6,10l9090,4058r8,7l9107,4073r8,7l9125,4085r10,6l9146,4095r12,3l9171,4102r12,3l9196,4107r28,3l9253,4113r64,1l9387,4114r45,l9482,4113r26,-2l9534,4109r28,-2l9588,4103r28,-6l9642,4091r27,-9l9693,4072r12,-6l9717,4060r13,-7l9741,4047r11,-9l9762,4030r9,-10l9781,4011r26,-29l9832,3945r25,-39l9883,3860r24,-50l9931,3756r25,-57l9979,3638r23,-63l10024,3509r21,-69l10066,3370r21,-72l10106,3227r19,-74l10143,3081r17,-74l10176,2934r16,-71l10207,2792r13,-68l10232,2657r12,-64l10254,2532r10,-59l10273,2418r7,-50l10285,2321r6,-41l10294,2243r1,-32l10296,2186r,-30l10295,2129r-2,-24l10290,2082r-3,-10l10284,2062r-3,-10l10276,2043r-4,-9l10266,2027r-6,-7l10252,2012r-9,-5l10235,2000r-12,-5l10212,1990r-12,-4l10186,1981r-15,-3l10154,1975r-36,-6l10075,1966r-50,-2l9969,1963xm5579,1999r-3,105l5570,2203r-10,94l5547,2386r-18,85l5508,2551r-24,75l5455,2698r-31,66l5390,2826r-37,59l5313,2939r-43,50l5225,3037r-48,42l5127,3119r-52,36l5020,3188r-58,30l4904,3245r-61,24l4782,3291r-64,18l4653,3326r-68,13l4518,3351r-69,9l4378,3368r-71,5l4236,3378r-72,2l4090,3380r-550,l3431,3380r-119,-1l3184,3378r-133,-3l2914,3373r-138,-2l2640,3368r-132,-4l2383,3362r-117,-3l2160,3357r-92,-4l1992,3352r-57,-2l1899,3349r-13,l1853,3347r-29,-2l1797,3342r-23,l1764,3344r-9,2l1747,3348r-6,4l1736,3357r-4,6l1730,3371r,9l1731,3416r3,36l1741,3489r8,38l1760,3566r13,38l1788,3644r18,40l1826,3722r22,40l1872,3800r25,39l1926,3877r30,38l1989,3951r33,36l2058,4021r38,33l2136,4086r40,31l2220,4146r45,27l2311,4198r48,24l2409,4242r51,18l2513,4277r54,13l2622,4301r56,7l2736,4313r60,2l2843,4314r47,-2l2935,4307r44,-6l3021,4294r42,-9l3104,4275r39,-11l3181,4252r37,-13l3253,4225r35,-14l3321,4195r32,-15l3384,4163r29,-16l3441,4130r27,-16l3494,4097r24,-16l3562,4048r39,-31l3635,3988r28,-25l3685,3942r16,-16l3708,3926r18,-3l3757,3920r41,-4l3848,3910r57,-5l3969,3899r71,-6l4113,3886r78,-6l4271,3875r81,-6l4432,3865r78,-3l4588,3860r72,-2l4730,3860r72,2l4877,3865r75,7l5029,3878r73,10l5139,3894r36,6l5210,3907r33,6l5277,3921r32,9l5339,3939r29,10l5396,3960r25,11l5445,3982r22,13l5487,4008r18,14l5519,4037r13,15l5542,4069r8,17l5554,4104r1,18l5552,4161r-11,40l5522,4241r-25,42l5466,4325r-38,43l5384,4411r-50,44l5279,4498r-60,44l5153,4585r-69,42l5010,4670r-79,42l4850,4753r-86,40l4676,4831r-93,37l4489,4904r-97,34l4293,4970r-100,30l4090,5029r-103,25l3882,5077r-105,21l3671,5117r-106,14l3460,5143r-106,9l3249,5158r-104,2l2991,5158r-153,-8l2686,5137r-150,-18l2387,5097r-146,-27l2097,5039r-141,-36l1818,4963r-134,-44l1551,4871r-128,-52l1300,4763r-120,-60l1064,4642,953,4576,847,4506,745,4434r-96,-75l559,4281r-84,-80l397,4118r-73,-86l259,3945r-58,-90l149,3764r-45,-94l67,3575,39,3478,18,3380,4,3280,,3180,10,3011,40,2845,87,2682r66,-159l234,2367r97,-153l441,2064,564,1919,699,1777,845,1639r155,-133l1164,1377r171,-124l1513,1134r182,-114l1882,911,2072,806r191,-97l2455,615r192,-87l2838,448r188,-75l3212,304r179,-62l3565,187r167,-48l3892,97,4042,63,4182,35,4311,15,4427,4,4530,r84,4l4693,17r75,19l4839,64r66,34l4968,139r58,47l5081,238r51,57l5180,356r45,66l5266,492r37,74l5337,641r32,79l5399,800r25,81l5449,965r21,84l5488,1132r18,85l5520,1299r12,83l5543,1462r9,78l5560,1616r7,74l5571,1760r3,66l5576,1889r2,57l5579,1999xm4149,1878r,-45l4148,1787r-1,-48l4144,1691r-4,-47l4135,1596r-6,-46l4120,1507r-5,-21l4109,1465r-7,-18l4096,1428r-8,-16l4080,1395r-8,-15l4062,1366r-10,-13l4041,1342r-12,-9l4016,1325r-14,-6l3988,1314r-16,-3l3957,1310r-57,3l3840,1320r-62,12l3714,1349r-65,21l3583,1395r-67,28l3448,1453r-70,34l3309,1524r-70,38l3170,1603r-69,42l3033,1688r-67,44l2900,1777r-65,45l2772,1867r-61,45l2652,1956r-57,43l2541,2041r-50,40l2443,2119r-84,70l2290,2248r-51,45l2209,2320r-13,15l2186,2347r-6,10l2175,2365r-1,5l2174,2373r,3l2175,2379r1,2l2179,2383r2,2l2184,2386r8,4l2202,2391r12,1l2227,2392r31,1l2294,2392r1335,l3672,2392r41,-1l3752,2390r36,-1l3822,2385r31,-3l3883,2379r28,-6l3936,2368r24,-7l3982,2353r20,-8l4021,2336r16,-11l4053,2313r14,-14l4079,2285r12,-16l4101,2252r9,-19l4118,2214r6,-22l4130,2169r4,-26l4139,2117r3,-29l4144,2058r3,-33l4149,1956r,-78xm7192,2652r-1,12l7189,2677r-2,14l7185,2707r-7,33l7168,2775r-11,38l7145,2853r-14,41l7118,2933r-29,77l7063,3078r-21,52l7030,3161r-13,30l7003,3218r-14,25l6972,3269r-16,23l6937,3313r-19,21l6898,3352r-20,18l6858,3388r-22,15l6813,3417r-23,13l6767,3443r-24,11l6719,3463r-25,10l6669,3481r-24,8l6619,3495r-25,7l6569,3506r-26,6l6518,3515r-50,7l6420,3525r-48,2l6326,3528r-32,-1l6262,3526r-30,-1l6203,3522r-28,-4l6149,3515r-25,-4l6100,3505r-22,-5l6056,3493r-20,-8l6017,3478r-17,-9l5982,3460r-15,-10l5952,3440r-13,-11l5926,3418r-11,-12l5904,3393r-9,-13l5886,3367r-7,-15l5872,3337r-7,-14l5861,3306r-5,-16l5853,3273r-3,-16l5849,3238r-1,-18l5848,3202r,-16l5849,3171r1,-16l5853,3138r6,-34l5868,3068r9,-36l5890,2996r12,-35l5914,2925r26,-64l5965,2804r18,-42l5995,2736r16,-33l6026,2671r18,-29l6062,2614r17,-26l6098,2562r20,-23l6138,2518r19,-19l6180,2480r20,-18l6223,2447r22,-14l6268,2418r23,-12l6315,2395r23,-10l6364,2376r24,-7l6413,2362r24,-6l6463,2350r26,-4l6515,2341r26,-3l6566,2336r27,-2l6619,2332r53,-2l6725,2329r23,1l6770,2330r23,2l6815,2335r22,2l6859,2340r21,5l6901,2349r19,4l6940,2359r20,6l6979,2372r19,8l7015,2389r18,8l7049,2407r16,10l7080,2428r15,11l7108,2451r12,13l7132,2478r11,14l7153,2507r9,16l7170,2539r6,17l7182,2573r4,19l7188,2611r3,20l7192,2652xm17640,1909r-2,59l17632,2036r-10,74l17609,2192r-15,87l17574,2371r-21,98l17529,2571r-27,106l17474,2786r-31,111l17412,3011r-33,115l17345,3242r-36,116l17274,3474r-72,229l17131,3924r-69,208l16997,4324r-58,169l16889,4636r-41,113l16820,4824r-7,19l16805,4860r-8,16l16789,4890r-10,15l16770,4918r-10,13l16750,4942r-10,11l16729,4964r-11,9l16707,4982r-12,7l16683,4997r-12,7l16658,5010r-12,6l16631,5021r-13,5l16604,5029r-29,7l16545,5041r-32,3l16481,5047r-34,1l16412,5048r-63,l16288,5044r-58,-4l16174,5035r-54,-8l16068,5018r-50,-11l15971,4996r-44,-13l15885,4970r-40,-16l15809,4939r-34,-17l15744,4906r-28,-19l15691,4870r-10,-10l15671,4849r-4,-6l15662,4837r-4,-8l15654,4821r-3,-8l15649,4805r-2,-10l15646,4785r,-10l15646,4764r2,-12l15651,4740r28,-83l15714,4555r42,-120l15802,4301r50,-145l15904,4003r52,-159l16008,3684r51,-159l16108,3369r23,-75l16152,3221r19,-70l16190,3083r18,-64l16223,2957r14,-56l16248,2848r8,-47l16263,2759r4,-36l16268,2692r,-29l16266,2633r-3,-28l16259,2579r-6,-25l16245,2530r-5,-11l16235,2508r-5,-9l16224,2489r-6,-10l16211,2470r-8,-9l16196,2453r-8,-6l16179,2439r-10,-5l16159,2428r-11,-5l16137,2418r-11,-3l16114,2412r-13,-4l16088,2407r-15,-1l16058,2405r-95,7l15865,2429r-104,29l15654,2496r-109,49l15433,2602r-115,65l15201,2740r-118,79l14964,2903r-120,91l14724,3089r-119,99l14486,3290r-118,105l14251,3501r-115,108l14024,3717r-109,107l13808,3931r-103,105l13607,4138r-95,100l13423,4334r-163,177l13121,4664r-110,124l12931,4878r-11,11l12909,4900r-11,10l12887,4919r-24,18l12838,4952r-26,14l12786,4978r-29,10l12728,4997r-29,8l12669,5011r-32,5l12605,5020r-33,2l12539,5025r-34,1l12469,5026r-22,l12425,5025r-21,-3l12382,5020r-44,-5l12296,5006r-42,-10l12215,4985r-39,-11l12140,4962r-35,-13l12075,4937r-28,-11l12023,4915r-37,-18l11968,4887r-14,-6l11942,4874r-10,-8l11924,4859r-7,-8l11911,4843r-4,-9l11904,4824r-3,-9l11899,4804r,-11l11900,4780r4,-27l11909,4722r63,-251l11984,4425r15,-54l12015,4311r20,-66l12081,4095r54,-169l12196,3740r68,-202l12337,3326r77,-220l12496,2880r82,-228l12664,2424r85,-225l12792,2089r43,-108l12877,1876r42,-104l12960,1673r41,-96l13040,1484r39,-89l13086,1381r6,-15l13097,1360r4,-6l13107,1348r5,-6l13119,1337r7,-5l13135,1328r10,-4l13157,1319r12,-3l13184,1313r16,-3l13219,1306r28,-6l13283,1294r43,-8l13376,1281r56,-6l13463,1273r32,-2l13528,1271r35,-1l13620,1271r66,2l13722,1275r36,3l13796,1282r37,3l13871,1291r37,5l13944,1304r35,7l14013,1320r32,10l14059,1337r14,5l14088,1349r12,5l14100,1355r,3l14100,1365r,16l14100,1406r,40l14100,1501r,73l14101,1595r,26l14103,1649r5,33l14113,1716r8,36l14126,1769r6,19l14138,1805r8,18l14154,1841r10,17l14174,1875r11,15l14197,1906r14,14l14226,1934r16,12l14260,1957r18,11l14298,1977r22,8l14344,1990r25,5l14395,1998r28,1l14474,1996r53,-7l14581,1977r57,-16l14697,1940r62,-23l14822,1889r65,-30l14954,1826r69,-35l15092,1755r72,-40l15310,1635r151,-84l15539,1509r77,-41l15694,1427r79,-40l15853,1349r80,-38l16014,1277r80,-33l16175,1215r80,-28l16336,1163r80,-20l16497,1127r79,-12l16657,1107r78,-2l16802,1106r65,4l16928,1116r58,8l17041,1135r52,14l17142,1164r46,18l17232,1200r41,21l17310,1243r36,24l17380,1293r30,26l17438,1347r27,29l17489,1406r22,31l17531,1469r17,33l17565,1535r14,33l17591,1602r12,34l17612,1671r8,34l17627,1741r4,34l17636,1809r2,34l17640,1876r,33xe" fillcolor="#f21c0a" stroked="f">
              <v:path arrowok="t" o:connecttype="custom" o:connectlocs="45077604,10645460;40097822,15583592;32880336,16150809;28571517,14455610;29029121,10869743;31984433,5768126;39659586,3162888;45248241,3925518;38053984,6328947;36494902,7694061;35184053,11783065;35389564,13090495;37592456,13048832;39039067,10799265;39931047,7005079;39380340,6328947;20077994,9866753;12844939,10828079;6806464,10722334;7585974,12545695;11208324,13817915;13965784,12872553;18072954,12363076;21350108,12888573;19123925,15099702;11006674,16503310;1539714,13196240;3277154,5252196;16719383,48061;21132889,3092354;16056205,5268216;15125427,4207542;10064188,6405821;8501245,7658794;15656766,7450531;27873402,8623403;26675023,10799265;24410105,11302345;22862607,10831306;22889759,9488608;24398459,7710081;26516033,7488968;27776438,8085000;67529126,9648810;64961671,15836745;63169926,16163603;60711079,15449033;62642447,10321772;62921693,7976085;60711079,7998502;52058566,13888393;48630143,16102748;46314781,15618859;47299864,11984931;50833035,4319683;52822569,4072927;54684187,4505586;55172805,6197558;58531479,5623944;65163383,3544203;68122493,4918941" o:connectangles="0,0,0,0,0,0,0,0,0,0,0,0,0,0,0,0,0,0,0,0,0,0,0,0,0,0,0,0,0,0,0,0,0,0,0,0,0,0,0,0,0,0,0,0,0,0,0,0,0,0,0,0,0,0,0,0,0,0,0,0,0"/>
              <o:lock v:ext="edit" verticies="t"/>
            </v:shape>
          </w:pict>
        </mc:Fallback>
      </mc:AlternateContent>
    </w:r>
    <w:r>
      <w:rPr>
        <w:noProof/>
        <w:lang w:val="en-US" w:eastAsia="en-US"/>
      </w:rPr>
      <mc:AlternateContent>
        <mc:Choice Requires="wpg">
          <w:drawing>
            <wp:anchor distT="0" distB="0" distL="114300" distR="114300" simplePos="0" relativeHeight="251657216" behindDoc="1" locked="0" layoutInCell="1" allowOverlap="1">
              <wp:simplePos x="0" y="0"/>
              <wp:positionH relativeFrom="page">
                <wp:posOffset>3211830</wp:posOffset>
              </wp:positionH>
              <wp:positionV relativeFrom="page">
                <wp:posOffset>723900</wp:posOffset>
              </wp:positionV>
              <wp:extent cx="1333500" cy="321310"/>
              <wp:effectExtent l="0" t="0" r="0" b="2540"/>
              <wp:wrapNone/>
              <wp:docPr id="1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0" cy="321310"/>
                        <a:chOff x="7989" y="771"/>
                        <a:chExt cx="3029" cy="776"/>
                      </a:xfrm>
                    </wpg:grpSpPr>
                    <pic:pic xmlns:pic="http://schemas.openxmlformats.org/drawingml/2006/picture">
                      <pic:nvPicPr>
                        <pic:cNvPr id="11" name="Picture 36" descr="Evonik_butt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989" y="771"/>
                          <a:ext cx="776"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37" descr="Evonik_typ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969" y="972"/>
                          <a:ext cx="204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252.9pt;margin-top:57pt;width:105pt;height:25.3pt;z-index:-251659264;mso-position-horizontal-relative:page;mso-position-vertical-relative:page" coordorigin="7989,771" coordsize="3029,77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Evonik_button" style="position:absolute;left:7989;top:771;width:776;height: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l0yXCAAAA2wAAAA8AAABkcnMvZG93bnJldi54bWxET81qwkAQvhf6DssUvDUbq0iJrmKDomAv&#10;TfsAY3ZM0mZn4+4a49u7hUJv8/H9zmI1mFb05HxjWcE4SUEQl1Y3XCn4+tw+v4LwAVlja5kU3MjD&#10;avn4sMBM2yt/UF+ESsQQ9hkqqEPoMil9WZNBn9iOOHIn6wyGCF0ltcNrDDetfEnTmTTYcGyosaO8&#10;pvKnuBgF62m7y4/2PDv4IU83k/f+rf8+KTV6GtZzEIGG8C/+c+91nD+G31/iAXJ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ZdMlwgAAANsAAAAPAAAAAAAAAAAAAAAAAJ8C&#10;AABkcnMvZG93bnJldi54bWxQSwUGAAAAAAQABAD3AAAAjgMAAAAA&#10;">
                <v:imagedata r:id="rId3" o:title="Evonik_button"/>
              </v:shape>
              <v:shape id="Picture 37" o:spid="_x0000_s1028" type="#_x0000_t75" alt="Evonik_type" style="position:absolute;left:8969;top:972;width:2049;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NqE7BAAAA2wAAAA8AAABkcnMvZG93bnJldi54bWxET9tqwkAQfS/4D8sUfKubCtWQZhNEaOuD&#10;KLV+wJidXGh2NuyuMf37rlDo2xzOdfJyMr0YyfnOsoLnRQKCuLK640bB+evtKQXhA7LG3jIp+CEP&#10;ZTF7yDHT9safNJ5CI2II+wwVtCEMmZS+asmgX9iBOHK1dQZDhK6R2uEthpteLpNkJQ12HBtaHGjb&#10;UvV9uhoFw8deh2v1nm7Sg7PTCx3r9WVUav44bV5BBJrCv/jPvdNx/hLuv8QDZP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zNqE7BAAAA2wAAAA8AAAAAAAAAAAAAAAAAnwIA&#10;AGRycy9kb3ducmV2LnhtbFBLBQYAAAAABAAEAPcAAACNAwAAAAA=&#10;">
                <v:imagedata r:id="rId4" o:title="Evonik_type"/>
              </v:shape>
              <w10:wrap anchorx="page" anchory="page"/>
            </v:group>
          </w:pict>
        </mc:Fallback>
      </mc:AlternateContent>
    </w:r>
    <w:r w:rsidR="000A0D1D" w:rsidRPr="005D7BAA">
      <w:rPr>
        <w:b/>
        <w:sz w:val="28"/>
        <w:szCs w:val="28"/>
        <w:lang w:val="en-US"/>
      </w:rPr>
      <w:br/>
    </w:r>
    <w:r w:rsidR="000A0D1D" w:rsidRPr="005D7BAA">
      <w:rPr>
        <w:b/>
        <w:sz w:val="28"/>
        <w:szCs w:val="28"/>
        <w:lang w:val="en-US"/>
      </w:rPr>
      <w:br/>
    </w:r>
    <w:r w:rsidR="000A0D1D" w:rsidRPr="005D7BAA">
      <w:rPr>
        <w:b/>
        <w:sz w:val="28"/>
        <w:szCs w:val="28"/>
        <w:lang w:val="en-US"/>
      </w:rPr>
      <w:br/>
    </w:r>
    <w:r>
      <w:rPr>
        <w:noProof/>
        <w:lang w:val="en-US" w:eastAsia="en-US"/>
      </w:rPr>
      <w:drawing>
        <wp:anchor distT="0" distB="0" distL="114300" distR="114300" simplePos="0" relativeHeight="251660288" behindDoc="0" locked="0" layoutInCell="1" allowOverlap="1">
          <wp:simplePos x="0" y="0"/>
          <wp:positionH relativeFrom="column">
            <wp:posOffset>5066665</wp:posOffset>
          </wp:positionH>
          <wp:positionV relativeFrom="paragraph">
            <wp:posOffset>351155</wp:posOffset>
          </wp:positionV>
          <wp:extent cx="1271905" cy="200660"/>
          <wp:effectExtent l="0" t="0" r="4445" b="8890"/>
          <wp:wrapNone/>
          <wp:docPr id="5"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71905" cy="200660"/>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0A0D1D" w:rsidRPr="005D7BAA">
      <w:rPr>
        <w:b/>
        <w:sz w:val="28"/>
        <w:szCs w:val="28"/>
        <w:lang w:val="en-US"/>
      </w:rPr>
      <w:br/>
    </w:r>
    <w:r w:rsidR="000A0D1D" w:rsidRPr="005D7BAA">
      <w:rPr>
        <w:b/>
        <w:sz w:val="28"/>
        <w:szCs w:val="28"/>
        <w:lang w:val="en-US"/>
      </w:rPr>
      <w:br/>
    </w:r>
    <w:r w:rsidR="000A0D1D" w:rsidRPr="005D7BAA">
      <w:rPr>
        <w:b/>
        <w:sz w:val="28"/>
        <w:szCs w:val="28"/>
        <w:lang w:val="en-US"/>
      </w:rPr>
      <w:br/>
    </w:r>
    <w:r w:rsidR="000A0D1D" w:rsidRPr="005D7BAA">
      <w:rPr>
        <w:b/>
        <w:sz w:val="28"/>
        <w:szCs w:val="28"/>
        <w:lang w:val="en-US"/>
      </w:rPr>
      <w:br/>
    </w:r>
    <w:r w:rsidR="000A0D1D" w:rsidRPr="005D7BAA">
      <w:rPr>
        <w:b/>
        <w:sz w:val="28"/>
        <w:szCs w:val="28"/>
        <w:lang w:val="en-US"/>
      </w:rPr>
      <w:br/>
    </w:r>
    <w:r w:rsidR="000A0D1D" w:rsidRPr="005D7BAA">
      <w:rPr>
        <w:b/>
        <w:sz w:val="28"/>
        <w:szCs w:val="28"/>
        <w:lang w:val="en-US"/>
      </w:rPr>
      <w:br/>
      <w:t>Press</w:t>
    </w:r>
    <w:r w:rsidR="000A0D1D">
      <w:rPr>
        <w:b/>
        <w:sz w:val="28"/>
        <w:szCs w:val="28"/>
        <w:lang w:val="en-US"/>
      </w:rPr>
      <w:t xml:space="preserve"> Release</w:t>
    </w:r>
    <w:r w:rsidR="000A0D1D" w:rsidRPr="005D7BAA">
      <w:rPr>
        <w:b/>
        <w:noProof/>
        <w:sz w:val="28"/>
        <w:szCs w:val="28"/>
        <w:lang w:val="en-U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D1D" w:rsidRPr="002A7FAB" w:rsidRDefault="004156D2">
    <w:pPr>
      <w:pStyle w:val="Kopfzeile"/>
      <w:ind w:left="0"/>
      <w:rPr>
        <w:b/>
        <w:sz w:val="28"/>
        <w:szCs w:val="28"/>
      </w:rPr>
    </w:pPr>
    <w:r>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3669665</wp:posOffset>
              </wp:positionH>
              <wp:positionV relativeFrom="paragraph">
                <wp:posOffset>114935</wp:posOffset>
              </wp:positionV>
              <wp:extent cx="1098550" cy="292100"/>
              <wp:effectExtent l="2540" t="635" r="3810" b="2540"/>
              <wp:wrapNone/>
              <wp:docPr id="2" name="Freihand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098550" cy="292100"/>
                      </a:xfrm>
                      <a:custGeom>
                        <a:avLst/>
                        <a:gdLst>
                          <a:gd name="T0" fmla="*/ 723835 w 17640"/>
                          <a:gd name="T1" fmla="*/ 188054 h 5160"/>
                          <a:gd name="T2" fmla="*/ 643872 w 17640"/>
                          <a:gd name="T3" fmla="*/ 275287 h 5160"/>
                          <a:gd name="T4" fmla="*/ 527977 w 17640"/>
                          <a:gd name="T5" fmla="*/ 285307 h 5160"/>
                          <a:gd name="T6" fmla="*/ 458788 w 17640"/>
                          <a:gd name="T7" fmla="*/ 255361 h 5160"/>
                          <a:gd name="T8" fmla="*/ 466136 w 17640"/>
                          <a:gd name="T9" fmla="*/ 192016 h 5160"/>
                          <a:gd name="T10" fmla="*/ 513591 w 17640"/>
                          <a:gd name="T11" fmla="*/ 101895 h 5160"/>
                          <a:gd name="T12" fmla="*/ 636835 w 17640"/>
                          <a:gd name="T13" fmla="*/ 55873 h 5160"/>
                          <a:gd name="T14" fmla="*/ 726575 w 17640"/>
                          <a:gd name="T15" fmla="*/ 69345 h 5160"/>
                          <a:gd name="T16" fmla="*/ 611053 w 17640"/>
                          <a:gd name="T17" fmla="*/ 111802 h 5160"/>
                          <a:gd name="T18" fmla="*/ 586018 w 17640"/>
                          <a:gd name="T19" fmla="*/ 135917 h 5160"/>
                          <a:gd name="T20" fmla="*/ 564969 w 17640"/>
                          <a:gd name="T21" fmla="*/ 208150 h 5160"/>
                          <a:gd name="T22" fmla="*/ 568269 w 17640"/>
                          <a:gd name="T23" fmla="*/ 231246 h 5160"/>
                          <a:gd name="T24" fmla="*/ 603642 w 17640"/>
                          <a:gd name="T25" fmla="*/ 230510 h 5160"/>
                          <a:gd name="T26" fmla="*/ 626871 w 17640"/>
                          <a:gd name="T27" fmla="*/ 190771 h 5160"/>
                          <a:gd name="T28" fmla="*/ 641194 w 17640"/>
                          <a:gd name="T29" fmla="*/ 123746 h 5160"/>
                          <a:gd name="T30" fmla="*/ 632351 w 17640"/>
                          <a:gd name="T31" fmla="*/ 111802 h 5160"/>
                          <a:gd name="T32" fmla="*/ 322403 w 17640"/>
                          <a:gd name="T33" fmla="*/ 174298 h 5160"/>
                          <a:gd name="T34" fmla="*/ 206258 w 17640"/>
                          <a:gd name="T35" fmla="*/ 191280 h 5160"/>
                          <a:gd name="T36" fmla="*/ 109295 w 17640"/>
                          <a:gd name="T37" fmla="*/ 189412 h 5160"/>
                          <a:gd name="T38" fmla="*/ 121812 w 17640"/>
                          <a:gd name="T39" fmla="*/ 221622 h 5160"/>
                          <a:gd name="T40" fmla="*/ 179978 w 17640"/>
                          <a:gd name="T41" fmla="*/ 244096 h 5160"/>
                          <a:gd name="T42" fmla="*/ 224256 w 17640"/>
                          <a:gd name="T43" fmla="*/ 227396 h 5160"/>
                          <a:gd name="T44" fmla="*/ 290207 w 17640"/>
                          <a:gd name="T45" fmla="*/ 218396 h 5160"/>
                          <a:gd name="T46" fmla="*/ 342830 w 17640"/>
                          <a:gd name="T47" fmla="*/ 227679 h 5160"/>
                          <a:gd name="T48" fmla="*/ 307083 w 17640"/>
                          <a:gd name="T49" fmla="*/ 266739 h 5160"/>
                          <a:gd name="T50" fmla="*/ 176740 w 17640"/>
                          <a:gd name="T51" fmla="*/ 291534 h 5160"/>
                          <a:gd name="T52" fmla="*/ 24724 w 17640"/>
                          <a:gd name="T53" fmla="*/ 233114 h 5160"/>
                          <a:gd name="T54" fmla="*/ 52623 w 17640"/>
                          <a:gd name="T55" fmla="*/ 92781 h 5160"/>
                          <a:gd name="T56" fmla="*/ 268472 w 17640"/>
                          <a:gd name="T57" fmla="*/ 849 h 5160"/>
                          <a:gd name="T58" fmla="*/ 339342 w 17640"/>
                          <a:gd name="T59" fmla="*/ 54627 h 5160"/>
                          <a:gd name="T60" fmla="*/ 257823 w 17640"/>
                          <a:gd name="T61" fmla="*/ 93064 h 5160"/>
                          <a:gd name="T62" fmla="*/ 242877 w 17640"/>
                          <a:gd name="T63" fmla="*/ 74327 h 5160"/>
                          <a:gd name="T64" fmla="*/ 161606 w 17640"/>
                          <a:gd name="T65" fmla="*/ 113160 h 5160"/>
                          <a:gd name="T66" fmla="*/ 136509 w 17640"/>
                          <a:gd name="T67" fmla="*/ 135294 h 5160"/>
                          <a:gd name="T68" fmla="*/ 251409 w 17640"/>
                          <a:gd name="T69" fmla="*/ 131615 h 5160"/>
                          <a:gd name="T70" fmla="*/ 447578 w 17640"/>
                          <a:gd name="T71" fmla="*/ 152334 h 5160"/>
                          <a:gd name="T72" fmla="*/ 428335 w 17640"/>
                          <a:gd name="T73" fmla="*/ 190771 h 5160"/>
                          <a:gd name="T74" fmla="*/ 391966 w 17640"/>
                          <a:gd name="T75" fmla="*/ 199658 h 5160"/>
                          <a:gd name="T76" fmla="*/ 367117 w 17640"/>
                          <a:gd name="T77" fmla="*/ 191337 h 5160"/>
                          <a:gd name="T78" fmla="*/ 367553 w 17640"/>
                          <a:gd name="T79" fmla="*/ 167618 h 5160"/>
                          <a:gd name="T80" fmla="*/ 391779 w 17640"/>
                          <a:gd name="T81" fmla="*/ 136200 h 5160"/>
                          <a:gd name="T82" fmla="*/ 425782 w 17640"/>
                          <a:gd name="T83" fmla="*/ 132294 h 5160"/>
                          <a:gd name="T84" fmla="*/ 446021 w 17640"/>
                          <a:gd name="T85" fmla="*/ 142823 h 5160"/>
                          <a:gd name="T86" fmla="*/ 1084351 w 17640"/>
                          <a:gd name="T87" fmla="*/ 170448 h 5160"/>
                          <a:gd name="T88" fmla="*/ 1043124 w 17640"/>
                          <a:gd name="T89" fmla="*/ 279759 h 5160"/>
                          <a:gd name="T90" fmla="*/ 1014353 w 17640"/>
                          <a:gd name="T91" fmla="*/ 285533 h 5160"/>
                          <a:gd name="T92" fmla="*/ 974870 w 17640"/>
                          <a:gd name="T93" fmla="*/ 272910 h 5160"/>
                          <a:gd name="T94" fmla="*/ 1005883 w 17640"/>
                          <a:gd name="T95" fmla="*/ 182336 h 5160"/>
                          <a:gd name="T96" fmla="*/ 1010367 w 17640"/>
                          <a:gd name="T97" fmla="*/ 140899 h 5160"/>
                          <a:gd name="T98" fmla="*/ 974870 w 17640"/>
                          <a:gd name="T99" fmla="*/ 141295 h 5160"/>
                          <a:gd name="T100" fmla="*/ 835932 w 17640"/>
                          <a:gd name="T101" fmla="*/ 245341 h 5160"/>
                          <a:gd name="T102" fmla="*/ 780880 w 17640"/>
                          <a:gd name="T103" fmla="*/ 284458 h 5160"/>
                          <a:gd name="T104" fmla="*/ 743701 w 17640"/>
                          <a:gd name="T105" fmla="*/ 275910 h 5160"/>
                          <a:gd name="T106" fmla="*/ 759519 w 17640"/>
                          <a:gd name="T107" fmla="*/ 211716 h 5160"/>
                          <a:gd name="T108" fmla="*/ 816253 w 17640"/>
                          <a:gd name="T109" fmla="*/ 76308 h 5160"/>
                          <a:gd name="T110" fmla="*/ 848200 w 17640"/>
                          <a:gd name="T111" fmla="*/ 71949 h 5160"/>
                          <a:gd name="T112" fmla="*/ 878093 w 17640"/>
                          <a:gd name="T113" fmla="*/ 79592 h 5160"/>
                          <a:gd name="T114" fmla="*/ 885939 w 17640"/>
                          <a:gd name="T115" fmla="*/ 109481 h 5160"/>
                          <a:gd name="T116" fmla="*/ 939871 w 17640"/>
                          <a:gd name="T117" fmla="*/ 99348 h 5160"/>
                          <a:gd name="T118" fmla="*/ 1046363 w 17640"/>
                          <a:gd name="T119" fmla="*/ 62609 h 5160"/>
                          <a:gd name="T120" fmla="*/ 1093879 w 17640"/>
                          <a:gd name="T121" fmla="*/ 86894 h 5160"/>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7640" h="5160">
                            <a:moveTo>
                              <a:pt x="12048" y="1904"/>
                            </a:moveTo>
                            <a:lnTo>
                              <a:pt x="12047" y="1953"/>
                            </a:lnTo>
                            <a:lnTo>
                              <a:pt x="12043" y="2005"/>
                            </a:lnTo>
                            <a:lnTo>
                              <a:pt x="12036" y="2058"/>
                            </a:lnTo>
                            <a:lnTo>
                              <a:pt x="12027" y="2116"/>
                            </a:lnTo>
                            <a:lnTo>
                              <a:pt x="12015" y="2176"/>
                            </a:lnTo>
                            <a:lnTo>
                              <a:pt x="12002" y="2238"/>
                            </a:lnTo>
                            <a:lnTo>
                              <a:pt x="11986" y="2302"/>
                            </a:lnTo>
                            <a:lnTo>
                              <a:pt x="11970" y="2367"/>
                            </a:lnTo>
                            <a:lnTo>
                              <a:pt x="11951" y="2434"/>
                            </a:lnTo>
                            <a:lnTo>
                              <a:pt x="11930" y="2502"/>
                            </a:lnTo>
                            <a:lnTo>
                              <a:pt x="11908" y="2571"/>
                            </a:lnTo>
                            <a:lnTo>
                              <a:pt x="11885" y="2641"/>
                            </a:lnTo>
                            <a:lnTo>
                              <a:pt x="11862" y="2711"/>
                            </a:lnTo>
                            <a:lnTo>
                              <a:pt x="11836" y="2781"/>
                            </a:lnTo>
                            <a:lnTo>
                              <a:pt x="11811" y="2852"/>
                            </a:lnTo>
                            <a:lnTo>
                              <a:pt x="11785" y="2922"/>
                            </a:lnTo>
                            <a:lnTo>
                              <a:pt x="11731" y="3060"/>
                            </a:lnTo>
                            <a:lnTo>
                              <a:pt x="11677" y="3194"/>
                            </a:lnTo>
                            <a:lnTo>
                              <a:pt x="11623" y="3322"/>
                            </a:lnTo>
                            <a:lnTo>
                              <a:pt x="11570" y="3440"/>
                            </a:lnTo>
                            <a:lnTo>
                              <a:pt x="11521" y="3549"/>
                            </a:lnTo>
                            <a:lnTo>
                              <a:pt x="11476" y="3645"/>
                            </a:lnTo>
                            <a:lnTo>
                              <a:pt x="11436" y="3726"/>
                            </a:lnTo>
                            <a:lnTo>
                              <a:pt x="11403" y="3791"/>
                            </a:lnTo>
                            <a:lnTo>
                              <a:pt x="11340" y="3907"/>
                            </a:lnTo>
                            <a:lnTo>
                              <a:pt x="11276" y="4015"/>
                            </a:lnTo>
                            <a:lnTo>
                              <a:pt x="11211" y="4115"/>
                            </a:lnTo>
                            <a:lnTo>
                              <a:pt x="11144" y="4209"/>
                            </a:lnTo>
                            <a:lnTo>
                              <a:pt x="11077" y="4296"/>
                            </a:lnTo>
                            <a:lnTo>
                              <a:pt x="11008" y="4378"/>
                            </a:lnTo>
                            <a:lnTo>
                              <a:pt x="10938" y="4453"/>
                            </a:lnTo>
                            <a:lnTo>
                              <a:pt x="10867" y="4522"/>
                            </a:lnTo>
                            <a:lnTo>
                              <a:pt x="10795" y="4586"/>
                            </a:lnTo>
                            <a:lnTo>
                              <a:pt x="10722" y="4644"/>
                            </a:lnTo>
                            <a:lnTo>
                              <a:pt x="10647" y="4697"/>
                            </a:lnTo>
                            <a:lnTo>
                              <a:pt x="10572" y="4745"/>
                            </a:lnTo>
                            <a:lnTo>
                              <a:pt x="10495" y="4789"/>
                            </a:lnTo>
                            <a:lnTo>
                              <a:pt x="10418" y="4829"/>
                            </a:lnTo>
                            <a:lnTo>
                              <a:pt x="10339" y="4863"/>
                            </a:lnTo>
                            <a:lnTo>
                              <a:pt x="10260" y="4895"/>
                            </a:lnTo>
                            <a:lnTo>
                              <a:pt x="10178" y="4922"/>
                            </a:lnTo>
                            <a:lnTo>
                              <a:pt x="10098" y="4945"/>
                            </a:lnTo>
                            <a:lnTo>
                              <a:pt x="10015" y="4966"/>
                            </a:lnTo>
                            <a:lnTo>
                              <a:pt x="9931" y="4984"/>
                            </a:lnTo>
                            <a:lnTo>
                              <a:pt x="9848" y="4999"/>
                            </a:lnTo>
                            <a:lnTo>
                              <a:pt x="9763" y="5011"/>
                            </a:lnTo>
                            <a:lnTo>
                              <a:pt x="9677" y="5021"/>
                            </a:lnTo>
                            <a:lnTo>
                              <a:pt x="9590" y="5030"/>
                            </a:lnTo>
                            <a:lnTo>
                              <a:pt x="9502" y="5036"/>
                            </a:lnTo>
                            <a:lnTo>
                              <a:pt x="9413" y="5041"/>
                            </a:lnTo>
                            <a:lnTo>
                              <a:pt x="9324" y="5044"/>
                            </a:lnTo>
                            <a:lnTo>
                              <a:pt x="9235" y="5047"/>
                            </a:lnTo>
                            <a:lnTo>
                              <a:pt x="9053" y="5048"/>
                            </a:lnTo>
                            <a:lnTo>
                              <a:pt x="8867" y="5048"/>
                            </a:lnTo>
                            <a:lnTo>
                              <a:pt x="8769" y="5048"/>
                            </a:lnTo>
                            <a:lnTo>
                              <a:pt x="8659" y="5047"/>
                            </a:lnTo>
                            <a:lnTo>
                              <a:pt x="8601" y="5046"/>
                            </a:lnTo>
                            <a:lnTo>
                              <a:pt x="8541" y="5043"/>
                            </a:lnTo>
                            <a:lnTo>
                              <a:pt x="8478" y="5040"/>
                            </a:lnTo>
                            <a:lnTo>
                              <a:pt x="8415" y="5036"/>
                            </a:lnTo>
                            <a:lnTo>
                              <a:pt x="8351" y="5030"/>
                            </a:lnTo>
                            <a:lnTo>
                              <a:pt x="8286" y="5022"/>
                            </a:lnTo>
                            <a:lnTo>
                              <a:pt x="8220" y="5014"/>
                            </a:lnTo>
                            <a:lnTo>
                              <a:pt x="8155" y="5003"/>
                            </a:lnTo>
                            <a:lnTo>
                              <a:pt x="8089" y="4991"/>
                            </a:lnTo>
                            <a:lnTo>
                              <a:pt x="8024" y="4976"/>
                            </a:lnTo>
                            <a:lnTo>
                              <a:pt x="7960" y="4959"/>
                            </a:lnTo>
                            <a:lnTo>
                              <a:pt x="7897" y="4939"/>
                            </a:lnTo>
                            <a:lnTo>
                              <a:pt x="7837" y="4917"/>
                            </a:lnTo>
                            <a:lnTo>
                              <a:pt x="7776" y="4892"/>
                            </a:lnTo>
                            <a:lnTo>
                              <a:pt x="7719" y="4864"/>
                            </a:lnTo>
                            <a:lnTo>
                              <a:pt x="7663" y="4833"/>
                            </a:lnTo>
                            <a:lnTo>
                              <a:pt x="7611" y="4798"/>
                            </a:lnTo>
                            <a:lnTo>
                              <a:pt x="7561" y="4761"/>
                            </a:lnTo>
                            <a:lnTo>
                              <a:pt x="7515" y="4719"/>
                            </a:lnTo>
                            <a:lnTo>
                              <a:pt x="7472" y="4673"/>
                            </a:lnTo>
                            <a:lnTo>
                              <a:pt x="7432" y="4623"/>
                            </a:lnTo>
                            <a:lnTo>
                              <a:pt x="7398" y="4569"/>
                            </a:lnTo>
                            <a:lnTo>
                              <a:pt x="7367" y="4511"/>
                            </a:lnTo>
                            <a:lnTo>
                              <a:pt x="7342" y="4449"/>
                            </a:lnTo>
                            <a:lnTo>
                              <a:pt x="7322" y="4381"/>
                            </a:lnTo>
                            <a:lnTo>
                              <a:pt x="7306" y="4310"/>
                            </a:lnTo>
                            <a:lnTo>
                              <a:pt x="7297" y="4231"/>
                            </a:lnTo>
                            <a:lnTo>
                              <a:pt x="7294" y="4150"/>
                            </a:lnTo>
                            <a:lnTo>
                              <a:pt x="7295" y="4110"/>
                            </a:lnTo>
                            <a:lnTo>
                              <a:pt x="7299" y="4070"/>
                            </a:lnTo>
                            <a:lnTo>
                              <a:pt x="7303" y="4027"/>
                            </a:lnTo>
                            <a:lnTo>
                              <a:pt x="7311" y="3982"/>
                            </a:lnTo>
                            <a:lnTo>
                              <a:pt x="7318" y="3935"/>
                            </a:lnTo>
                            <a:lnTo>
                              <a:pt x="7329" y="3887"/>
                            </a:lnTo>
                            <a:lnTo>
                              <a:pt x="7340" y="3838"/>
                            </a:lnTo>
                            <a:lnTo>
                              <a:pt x="7354" y="3787"/>
                            </a:lnTo>
                            <a:lnTo>
                              <a:pt x="7369" y="3734"/>
                            </a:lnTo>
                            <a:lnTo>
                              <a:pt x="7386" y="3680"/>
                            </a:lnTo>
                            <a:lnTo>
                              <a:pt x="7403" y="3625"/>
                            </a:lnTo>
                            <a:lnTo>
                              <a:pt x="7422" y="3568"/>
                            </a:lnTo>
                            <a:lnTo>
                              <a:pt x="7442" y="3511"/>
                            </a:lnTo>
                            <a:lnTo>
                              <a:pt x="7463" y="3452"/>
                            </a:lnTo>
                            <a:lnTo>
                              <a:pt x="7485" y="3392"/>
                            </a:lnTo>
                            <a:lnTo>
                              <a:pt x="7508" y="3331"/>
                            </a:lnTo>
                            <a:lnTo>
                              <a:pt x="7557" y="3208"/>
                            </a:lnTo>
                            <a:lnTo>
                              <a:pt x="7607" y="3081"/>
                            </a:lnTo>
                            <a:lnTo>
                              <a:pt x="7661" y="2952"/>
                            </a:lnTo>
                            <a:lnTo>
                              <a:pt x="7716" y="2821"/>
                            </a:lnTo>
                            <a:lnTo>
                              <a:pt x="7772" y="2689"/>
                            </a:lnTo>
                            <a:lnTo>
                              <a:pt x="7828" y="2556"/>
                            </a:lnTo>
                            <a:lnTo>
                              <a:pt x="7884" y="2423"/>
                            </a:lnTo>
                            <a:lnTo>
                              <a:pt x="7939" y="2290"/>
                            </a:lnTo>
                            <a:lnTo>
                              <a:pt x="7952" y="2259"/>
                            </a:lnTo>
                            <a:lnTo>
                              <a:pt x="7968" y="2226"/>
                            </a:lnTo>
                            <a:lnTo>
                              <a:pt x="7987" y="2188"/>
                            </a:lnTo>
                            <a:lnTo>
                              <a:pt x="8007" y="2148"/>
                            </a:lnTo>
                            <a:lnTo>
                              <a:pt x="8032" y="2104"/>
                            </a:lnTo>
                            <a:lnTo>
                              <a:pt x="8058" y="2057"/>
                            </a:lnTo>
                            <a:lnTo>
                              <a:pt x="8089" y="2009"/>
                            </a:lnTo>
                            <a:lnTo>
                              <a:pt x="8123" y="1959"/>
                            </a:lnTo>
                            <a:lnTo>
                              <a:pt x="8161" y="1907"/>
                            </a:lnTo>
                            <a:lnTo>
                              <a:pt x="8201" y="1854"/>
                            </a:lnTo>
                            <a:lnTo>
                              <a:pt x="8247" y="1800"/>
                            </a:lnTo>
                            <a:lnTo>
                              <a:pt x="8296" y="1745"/>
                            </a:lnTo>
                            <a:lnTo>
                              <a:pt x="8350" y="1689"/>
                            </a:lnTo>
                            <a:lnTo>
                              <a:pt x="8408" y="1634"/>
                            </a:lnTo>
                            <a:lnTo>
                              <a:pt x="8471" y="1579"/>
                            </a:lnTo>
                            <a:lnTo>
                              <a:pt x="8538" y="1524"/>
                            </a:lnTo>
                            <a:lnTo>
                              <a:pt x="8611" y="1471"/>
                            </a:lnTo>
                            <a:lnTo>
                              <a:pt x="8688" y="1418"/>
                            </a:lnTo>
                            <a:lnTo>
                              <a:pt x="8770" y="1368"/>
                            </a:lnTo>
                            <a:lnTo>
                              <a:pt x="8859" y="1318"/>
                            </a:lnTo>
                            <a:lnTo>
                              <a:pt x="8952" y="1271"/>
                            </a:lnTo>
                            <a:lnTo>
                              <a:pt x="9052" y="1227"/>
                            </a:lnTo>
                            <a:lnTo>
                              <a:pt x="9156" y="1185"/>
                            </a:lnTo>
                            <a:lnTo>
                              <a:pt x="9268" y="1145"/>
                            </a:lnTo>
                            <a:lnTo>
                              <a:pt x="9384" y="1110"/>
                            </a:lnTo>
                            <a:lnTo>
                              <a:pt x="9508" y="1078"/>
                            </a:lnTo>
                            <a:lnTo>
                              <a:pt x="9638" y="1051"/>
                            </a:lnTo>
                            <a:lnTo>
                              <a:pt x="9775" y="1028"/>
                            </a:lnTo>
                            <a:lnTo>
                              <a:pt x="9918" y="1009"/>
                            </a:lnTo>
                            <a:lnTo>
                              <a:pt x="10068" y="995"/>
                            </a:lnTo>
                            <a:lnTo>
                              <a:pt x="10226" y="987"/>
                            </a:lnTo>
                            <a:lnTo>
                              <a:pt x="10390" y="984"/>
                            </a:lnTo>
                            <a:lnTo>
                              <a:pt x="10461" y="984"/>
                            </a:lnTo>
                            <a:lnTo>
                              <a:pt x="10531" y="985"/>
                            </a:lnTo>
                            <a:lnTo>
                              <a:pt x="10602" y="987"/>
                            </a:lnTo>
                            <a:lnTo>
                              <a:pt x="10674" y="990"/>
                            </a:lnTo>
                            <a:lnTo>
                              <a:pt x="10746" y="995"/>
                            </a:lnTo>
                            <a:lnTo>
                              <a:pt x="10818" y="999"/>
                            </a:lnTo>
                            <a:lnTo>
                              <a:pt x="10889" y="1006"/>
                            </a:lnTo>
                            <a:lnTo>
                              <a:pt x="10961" y="1013"/>
                            </a:lnTo>
                            <a:lnTo>
                              <a:pt x="11033" y="1023"/>
                            </a:lnTo>
                            <a:lnTo>
                              <a:pt x="11102" y="1034"/>
                            </a:lnTo>
                            <a:lnTo>
                              <a:pt x="11172" y="1047"/>
                            </a:lnTo>
                            <a:lnTo>
                              <a:pt x="11240" y="1062"/>
                            </a:lnTo>
                            <a:lnTo>
                              <a:pt x="11306" y="1078"/>
                            </a:lnTo>
                            <a:lnTo>
                              <a:pt x="11372" y="1097"/>
                            </a:lnTo>
                            <a:lnTo>
                              <a:pt x="11435" y="1118"/>
                            </a:lnTo>
                            <a:lnTo>
                              <a:pt x="11497" y="1141"/>
                            </a:lnTo>
                            <a:lnTo>
                              <a:pt x="11555" y="1166"/>
                            </a:lnTo>
                            <a:lnTo>
                              <a:pt x="11613" y="1194"/>
                            </a:lnTo>
                            <a:lnTo>
                              <a:pt x="11667" y="1225"/>
                            </a:lnTo>
                            <a:lnTo>
                              <a:pt x="11718" y="1258"/>
                            </a:lnTo>
                            <a:lnTo>
                              <a:pt x="11767" y="1294"/>
                            </a:lnTo>
                            <a:lnTo>
                              <a:pt x="11812" y="1332"/>
                            </a:lnTo>
                            <a:lnTo>
                              <a:pt x="11855" y="1374"/>
                            </a:lnTo>
                            <a:lnTo>
                              <a:pt x="11893" y="1419"/>
                            </a:lnTo>
                            <a:lnTo>
                              <a:pt x="11928" y="1468"/>
                            </a:lnTo>
                            <a:lnTo>
                              <a:pt x="11959" y="1519"/>
                            </a:lnTo>
                            <a:lnTo>
                              <a:pt x="11985" y="1574"/>
                            </a:lnTo>
                            <a:lnTo>
                              <a:pt x="12007" y="1633"/>
                            </a:lnTo>
                            <a:lnTo>
                              <a:pt x="12025" y="1695"/>
                            </a:lnTo>
                            <a:lnTo>
                              <a:pt x="12038" y="1761"/>
                            </a:lnTo>
                            <a:lnTo>
                              <a:pt x="12046" y="1831"/>
                            </a:lnTo>
                            <a:lnTo>
                              <a:pt x="12048" y="1904"/>
                            </a:lnTo>
                            <a:close/>
                            <a:moveTo>
                              <a:pt x="9969" y="1963"/>
                            </a:moveTo>
                            <a:lnTo>
                              <a:pt x="9945" y="1963"/>
                            </a:lnTo>
                            <a:lnTo>
                              <a:pt x="9920" y="1964"/>
                            </a:lnTo>
                            <a:lnTo>
                              <a:pt x="9894" y="1965"/>
                            </a:lnTo>
                            <a:lnTo>
                              <a:pt x="9866" y="1967"/>
                            </a:lnTo>
                            <a:lnTo>
                              <a:pt x="9840" y="1970"/>
                            </a:lnTo>
                            <a:lnTo>
                              <a:pt x="9812" y="1975"/>
                            </a:lnTo>
                            <a:lnTo>
                              <a:pt x="9785" y="1980"/>
                            </a:lnTo>
                            <a:lnTo>
                              <a:pt x="9757" y="1986"/>
                            </a:lnTo>
                            <a:lnTo>
                              <a:pt x="9731" y="1995"/>
                            </a:lnTo>
                            <a:lnTo>
                              <a:pt x="9704" y="2003"/>
                            </a:lnTo>
                            <a:lnTo>
                              <a:pt x="9679" y="2014"/>
                            </a:lnTo>
                            <a:lnTo>
                              <a:pt x="9655" y="2027"/>
                            </a:lnTo>
                            <a:lnTo>
                              <a:pt x="9644" y="2034"/>
                            </a:lnTo>
                            <a:lnTo>
                              <a:pt x="9633" y="2042"/>
                            </a:lnTo>
                            <a:lnTo>
                              <a:pt x="9622" y="2050"/>
                            </a:lnTo>
                            <a:lnTo>
                              <a:pt x="9612" y="2058"/>
                            </a:lnTo>
                            <a:lnTo>
                              <a:pt x="9602" y="2067"/>
                            </a:lnTo>
                            <a:lnTo>
                              <a:pt x="9592" y="2076"/>
                            </a:lnTo>
                            <a:lnTo>
                              <a:pt x="9583" y="2086"/>
                            </a:lnTo>
                            <a:lnTo>
                              <a:pt x="9575" y="2097"/>
                            </a:lnTo>
                            <a:lnTo>
                              <a:pt x="9545" y="2140"/>
                            </a:lnTo>
                            <a:lnTo>
                              <a:pt x="9518" y="2186"/>
                            </a:lnTo>
                            <a:lnTo>
                              <a:pt x="9489" y="2236"/>
                            </a:lnTo>
                            <a:lnTo>
                              <a:pt x="9463" y="2287"/>
                            </a:lnTo>
                            <a:lnTo>
                              <a:pt x="9436" y="2342"/>
                            </a:lnTo>
                            <a:lnTo>
                              <a:pt x="9410" y="2401"/>
                            </a:lnTo>
                            <a:lnTo>
                              <a:pt x="9384" y="2460"/>
                            </a:lnTo>
                            <a:lnTo>
                              <a:pt x="9360" y="2523"/>
                            </a:lnTo>
                            <a:lnTo>
                              <a:pt x="9337" y="2587"/>
                            </a:lnTo>
                            <a:lnTo>
                              <a:pt x="9314" y="2652"/>
                            </a:lnTo>
                            <a:lnTo>
                              <a:pt x="9292" y="2718"/>
                            </a:lnTo>
                            <a:lnTo>
                              <a:pt x="9271" y="2785"/>
                            </a:lnTo>
                            <a:lnTo>
                              <a:pt x="9251" y="2853"/>
                            </a:lnTo>
                            <a:lnTo>
                              <a:pt x="9231" y="2921"/>
                            </a:lnTo>
                            <a:lnTo>
                              <a:pt x="9212" y="2989"/>
                            </a:lnTo>
                            <a:lnTo>
                              <a:pt x="9195" y="3057"/>
                            </a:lnTo>
                            <a:lnTo>
                              <a:pt x="9178" y="3126"/>
                            </a:lnTo>
                            <a:lnTo>
                              <a:pt x="9163" y="3193"/>
                            </a:lnTo>
                            <a:lnTo>
                              <a:pt x="9147" y="3260"/>
                            </a:lnTo>
                            <a:lnTo>
                              <a:pt x="9134" y="3325"/>
                            </a:lnTo>
                            <a:lnTo>
                              <a:pt x="9121" y="3389"/>
                            </a:lnTo>
                            <a:lnTo>
                              <a:pt x="9109" y="3451"/>
                            </a:lnTo>
                            <a:lnTo>
                              <a:pt x="9098" y="3511"/>
                            </a:lnTo>
                            <a:lnTo>
                              <a:pt x="9089" y="3569"/>
                            </a:lnTo>
                            <a:lnTo>
                              <a:pt x="9080" y="3624"/>
                            </a:lnTo>
                            <a:lnTo>
                              <a:pt x="9072" y="3677"/>
                            </a:lnTo>
                            <a:lnTo>
                              <a:pt x="9066" y="3728"/>
                            </a:lnTo>
                            <a:lnTo>
                              <a:pt x="9060" y="3774"/>
                            </a:lnTo>
                            <a:lnTo>
                              <a:pt x="9056" y="3817"/>
                            </a:lnTo>
                            <a:lnTo>
                              <a:pt x="9053" y="3855"/>
                            </a:lnTo>
                            <a:lnTo>
                              <a:pt x="9052" y="3890"/>
                            </a:lnTo>
                            <a:lnTo>
                              <a:pt x="9050" y="3921"/>
                            </a:lnTo>
                            <a:lnTo>
                              <a:pt x="9052" y="3940"/>
                            </a:lnTo>
                            <a:lnTo>
                              <a:pt x="9053" y="3957"/>
                            </a:lnTo>
                            <a:lnTo>
                              <a:pt x="9055" y="3974"/>
                            </a:lnTo>
                            <a:lnTo>
                              <a:pt x="9057" y="3988"/>
                            </a:lnTo>
                            <a:lnTo>
                              <a:pt x="9060" y="4003"/>
                            </a:lnTo>
                            <a:lnTo>
                              <a:pt x="9065" y="4016"/>
                            </a:lnTo>
                            <a:lnTo>
                              <a:pt x="9070" y="4028"/>
                            </a:lnTo>
                            <a:lnTo>
                              <a:pt x="9076" y="4038"/>
                            </a:lnTo>
                            <a:lnTo>
                              <a:pt x="9082" y="4048"/>
                            </a:lnTo>
                            <a:lnTo>
                              <a:pt x="9090" y="4058"/>
                            </a:lnTo>
                            <a:lnTo>
                              <a:pt x="9098" y="4065"/>
                            </a:lnTo>
                            <a:lnTo>
                              <a:pt x="9107" y="4073"/>
                            </a:lnTo>
                            <a:lnTo>
                              <a:pt x="9115" y="4080"/>
                            </a:lnTo>
                            <a:lnTo>
                              <a:pt x="9125" y="4085"/>
                            </a:lnTo>
                            <a:lnTo>
                              <a:pt x="9135" y="4091"/>
                            </a:lnTo>
                            <a:lnTo>
                              <a:pt x="9146" y="4095"/>
                            </a:lnTo>
                            <a:lnTo>
                              <a:pt x="9158" y="4098"/>
                            </a:lnTo>
                            <a:lnTo>
                              <a:pt x="9171" y="4102"/>
                            </a:lnTo>
                            <a:lnTo>
                              <a:pt x="9183" y="4105"/>
                            </a:lnTo>
                            <a:lnTo>
                              <a:pt x="9196" y="4107"/>
                            </a:lnTo>
                            <a:lnTo>
                              <a:pt x="9224" y="4110"/>
                            </a:lnTo>
                            <a:lnTo>
                              <a:pt x="9253" y="4113"/>
                            </a:lnTo>
                            <a:lnTo>
                              <a:pt x="9317" y="4114"/>
                            </a:lnTo>
                            <a:lnTo>
                              <a:pt x="9387" y="4114"/>
                            </a:lnTo>
                            <a:lnTo>
                              <a:pt x="9432" y="4114"/>
                            </a:lnTo>
                            <a:lnTo>
                              <a:pt x="9482" y="4113"/>
                            </a:lnTo>
                            <a:lnTo>
                              <a:pt x="9508" y="4111"/>
                            </a:lnTo>
                            <a:lnTo>
                              <a:pt x="9534" y="4109"/>
                            </a:lnTo>
                            <a:lnTo>
                              <a:pt x="9562" y="4107"/>
                            </a:lnTo>
                            <a:lnTo>
                              <a:pt x="9588" y="4103"/>
                            </a:lnTo>
                            <a:lnTo>
                              <a:pt x="9616" y="4097"/>
                            </a:lnTo>
                            <a:lnTo>
                              <a:pt x="9642" y="4091"/>
                            </a:lnTo>
                            <a:lnTo>
                              <a:pt x="9669" y="4082"/>
                            </a:lnTo>
                            <a:lnTo>
                              <a:pt x="9693" y="4072"/>
                            </a:lnTo>
                            <a:lnTo>
                              <a:pt x="9705" y="4066"/>
                            </a:lnTo>
                            <a:lnTo>
                              <a:pt x="9717" y="4060"/>
                            </a:lnTo>
                            <a:lnTo>
                              <a:pt x="9730" y="4053"/>
                            </a:lnTo>
                            <a:lnTo>
                              <a:pt x="9741" y="4047"/>
                            </a:lnTo>
                            <a:lnTo>
                              <a:pt x="9752" y="4038"/>
                            </a:lnTo>
                            <a:lnTo>
                              <a:pt x="9762" y="4030"/>
                            </a:lnTo>
                            <a:lnTo>
                              <a:pt x="9771" y="4020"/>
                            </a:lnTo>
                            <a:lnTo>
                              <a:pt x="9781" y="4011"/>
                            </a:lnTo>
                            <a:lnTo>
                              <a:pt x="9807" y="3982"/>
                            </a:lnTo>
                            <a:lnTo>
                              <a:pt x="9832" y="3945"/>
                            </a:lnTo>
                            <a:lnTo>
                              <a:pt x="9857" y="3906"/>
                            </a:lnTo>
                            <a:lnTo>
                              <a:pt x="9883" y="3860"/>
                            </a:lnTo>
                            <a:lnTo>
                              <a:pt x="9907" y="3810"/>
                            </a:lnTo>
                            <a:lnTo>
                              <a:pt x="9931" y="3756"/>
                            </a:lnTo>
                            <a:lnTo>
                              <a:pt x="9956" y="3699"/>
                            </a:lnTo>
                            <a:lnTo>
                              <a:pt x="9979" y="3638"/>
                            </a:lnTo>
                            <a:lnTo>
                              <a:pt x="10002" y="3575"/>
                            </a:lnTo>
                            <a:lnTo>
                              <a:pt x="10024" y="3509"/>
                            </a:lnTo>
                            <a:lnTo>
                              <a:pt x="10045" y="3440"/>
                            </a:lnTo>
                            <a:lnTo>
                              <a:pt x="10066" y="3370"/>
                            </a:lnTo>
                            <a:lnTo>
                              <a:pt x="10087" y="3298"/>
                            </a:lnTo>
                            <a:lnTo>
                              <a:pt x="10106" y="3227"/>
                            </a:lnTo>
                            <a:lnTo>
                              <a:pt x="10125" y="3153"/>
                            </a:lnTo>
                            <a:lnTo>
                              <a:pt x="10143" y="3081"/>
                            </a:lnTo>
                            <a:lnTo>
                              <a:pt x="10160" y="3007"/>
                            </a:lnTo>
                            <a:lnTo>
                              <a:pt x="10176" y="2934"/>
                            </a:lnTo>
                            <a:lnTo>
                              <a:pt x="10192" y="2863"/>
                            </a:lnTo>
                            <a:lnTo>
                              <a:pt x="10207" y="2792"/>
                            </a:lnTo>
                            <a:lnTo>
                              <a:pt x="10220" y="2724"/>
                            </a:lnTo>
                            <a:lnTo>
                              <a:pt x="10232" y="2657"/>
                            </a:lnTo>
                            <a:lnTo>
                              <a:pt x="10244" y="2593"/>
                            </a:lnTo>
                            <a:lnTo>
                              <a:pt x="10254" y="2532"/>
                            </a:lnTo>
                            <a:lnTo>
                              <a:pt x="10264" y="2473"/>
                            </a:lnTo>
                            <a:lnTo>
                              <a:pt x="10273" y="2418"/>
                            </a:lnTo>
                            <a:lnTo>
                              <a:pt x="10280" y="2368"/>
                            </a:lnTo>
                            <a:lnTo>
                              <a:pt x="10285" y="2321"/>
                            </a:lnTo>
                            <a:lnTo>
                              <a:pt x="10291" y="2280"/>
                            </a:lnTo>
                            <a:lnTo>
                              <a:pt x="10294" y="2243"/>
                            </a:lnTo>
                            <a:lnTo>
                              <a:pt x="10295" y="2211"/>
                            </a:lnTo>
                            <a:lnTo>
                              <a:pt x="10296" y="2186"/>
                            </a:lnTo>
                            <a:lnTo>
                              <a:pt x="10296" y="2156"/>
                            </a:lnTo>
                            <a:lnTo>
                              <a:pt x="10295" y="2129"/>
                            </a:lnTo>
                            <a:lnTo>
                              <a:pt x="10293" y="2105"/>
                            </a:lnTo>
                            <a:lnTo>
                              <a:pt x="10290" y="2082"/>
                            </a:lnTo>
                            <a:lnTo>
                              <a:pt x="10287" y="2072"/>
                            </a:lnTo>
                            <a:lnTo>
                              <a:pt x="10284" y="2062"/>
                            </a:lnTo>
                            <a:lnTo>
                              <a:pt x="10281" y="2052"/>
                            </a:lnTo>
                            <a:lnTo>
                              <a:pt x="10276" y="2043"/>
                            </a:lnTo>
                            <a:lnTo>
                              <a:pt x="10272" y="2034"/>
                            </a:lnTo>
                            <a:lnTo>
                              <a:pt x="10266" y="2027"/>
                            </a:lnTo>
                            <a:lnTo>
                              <a:pt x="10260" y="2020"/>
                            </a:lnTo>
                            <a:lnTo>
                              <a:pt x="10252" y="2012"/>
                            </a:lnTo>
                            <a:lnTo>
                              <a:pt x="10243" y="2007"/>
                            </a:lnTo>
                            <a:lnTo>
                              <a:pt x="10235" y="2000"/>
                            </a:lnTo>
                            <a:lnTo>
                              <a:pt x="10223" y="1995"/>
                            </a:lnTo>
                            <a:lnTo>
                              <a:pt x="10212" y="1990"/>
                            </a:lnTo>
                            <a:lnTo>
                              <a:pt x="10200" y="1986"/>
                            </a:lnTo>
                            <a:lnTo>
                              <a:pt x="10186" y="1981"/>
                            </a:lnTo>
                            <a:lnTo>
                              <a:pt x="10171" y="1978"/>
                            </a:lnTo>
                            <a:lnTo>
                              <a:pt x="10154" y="1975"/>
                            </a:lnTo>
                            <a:lnTo>
                              <a:pt x="10118" y="1969"/>
                            </a:lnTo>
                            <a:lnTo>
                              <a:pt x="10075" y="1966"/>
                            </a:lnTo>
                            <a:lnTo>
                              <a:pt x="10025" y="1964"/>
                            </a:lnTo>
                            <a:lnTo>
                              <a:pt x="9969" y="1963"/>
                            </a:lnTo>
                            <a:close/>
                            <a:moveTo>
                              <a:pt x="5579" y="1999"/>
                            </a:moveTo>
                            <a:lnTo>
                              <a:pt x="5576" y="2104"/>
                            </a:lnTo>
                            <a:lnTo>
                              <a:pt x="5570" y="2203"/>
                            </a:lnTo>
                            <a:lnTo>
                              <a:pt x="5560" y="2297"/>
                            </a:lnTo>
                            <a:lnTo>
                              <a:pt x="5547" y="2386"/>
                            </a:lnTo>
                            <a:lnTo>
                              <a:pt x="5529" y="2471"/>
                            </a:lnTo>
                            <a:lnTo>
                              <a:pt x="5508" y="2551"/>
                            </a:lnTo>
                            <a:lnTo>
                              <a:pt x="5484" y="2626"/>
                            </a:lnTo>
                            <a:lnTo>
                              <a:pt x="5455" y="2698"/>
                            </a:lnTo>
                            <a:lnTo>
                              <a:pt x="5424" y="2764"/>
                            </a:lnTo>
                            <a:lnTo>
                              <a:pt x="5390" y="2826"/>
                            </a:lnTo>
                            <a:lnTo>
                              <a:pt x="5353" y="2885"/>
                            </a:lnTo>
                            <a:lnTo>
                              <a:pt x="5313" y="2939"/>
                            </a:lnTo>
                            <a:lnTo>
                              <a:pt x="5270" y="2989"/>
                            </a:lnTo>
                            <a:lnTo>
                              <a:pt x="5225" y="3037"/>
                            </a:lnTo>
                            <a:lnTo>
                              <a:pt x="5177" y="3079"/>
                            </a:lnTo>
                            <a:lnTo>
                              <a:pt x="5127" y="3119"/>
                            </a:lnTo>
                            <a:lnTo>
                              <a:pt x="5075" y="3155"/>
                            </a:lnTo>
                            <a:lnTo>
                              <a:pt x="5020" y="3188"/>
                            </a:lnTo>
                            <a:lnTo>
                              <a:pt x="4962" y="3218"/>
                            </a:lnTo>
                            <a:lnTo>
                              <a:pt x="4904" y="3245"/>
                            </a:lnTo>
                            <a:lnTo>
                              <a:pt x="4843" y="3269"/>
                            </a:lnTo>
                            <a:lnTo>
                              <a:pt x="4782" y="3291"/>
                            </a:lnTo>
                            <a:lnTo>
                              <a:pt x="4718" y="3309"/>
                            </a:lnTo>
                            <a:lnTo>
                              <a:pt x="4653" y="3326"/>
                            </a:lnTo>
                            <a:lnTo>
                              <a:pt x="4585" y="3339"/>
                            </a:lnTo>
                            <a:lnTo>
                              <a:pt x="4518" y="3351"/>
                            </a:lnTo>
                            <a:lnTo>
                              <a:pt x="4449" y="3360"/>
                            </a:lnTo>
                            <a:lnTo>
                              <a:pt x="4378" y="3368"/>
                            </a:lnTo>
                            <a:lnTo>
                              <a:pt x="4307" y="3373"/>
                            </a:lnTo>
                            <a:lnTo>
                              <a:pt x="4236" y="3378"/>
                            </a:lnTo>
                            <a:lnTo>
                              <a:pt x="4164" y="3380"/>
                            </a:lnTo>
                            <a:lnTo>
                              <a:pt x="4090" y="3380"/>
                            </a:lnTo>
                            <a:lnTo>
                              <a:pt x="3540" y="3380"/>
                            </a:lnTo>
                            <a:lnTo>
                              <a:pt x="3431" y="3380"/>
                            </a:lnTo>
                            <a:lnTo>
                              <a:pt x="3312" y="3379"/>
                            </a:lnTo>
                            <a:lnTo>
                              <a:pt x="3184" y="3378"/>
                            </a:lnTo>
                            <a:lnTo>
                              <a:pt x="3051" y="3375"/>
                            </a:lnTo>
                            <a:lnTo>
                              <a:pt x="2914" y="3373"/>
                            </a:lnTo>
                            <a:lnTo>
                              <a:pt x="2776" y="3371"/>
                            </a:lnTo>
                            <a:lnTo>
                              <a:pt x="2640" y="3368"/>
                            </a:lnTo>
                            <a:lnTo>
                              <a:pt x="2508" y="3364"/>
                            </a:lnTo>
                            <a:lnTo>
                              <a:pt x="2383" y="3362"/>
                            </a:lnTo>
                            <a:lnTo>
                              <a:pt x="2266" y="3359"/>
                            </a:lnTo>
                            <a:lnTo>
                              <a:pt x="2160" y="3357"/>
                            </a:lnTo>
                            <a:lnTo>
                              <a:pt x="2068" y="3353"/>
                            </a:lnTo>
                            <a:lnTo>
                              <a:pt x="1992" y="3352"/>
                            </a:lnTo>
                            <a:lnTo>
                              <a:pt x="1935" y="3350"/>
                            </a:lnTo>
                            <a:lnTo>
                              <a:pt x="1899" y="3349"/>
                            </a:lnTo>
                            <a:lnTo>
                              <a:pt x="1886" y="3349"/>
                            </a:lnTo>
                            <a:lnTo>
                              <a:pt x="1853" y="3347"/>
                            </a:lnTo>
                            <a:lnTo>
                              <a:pt x="1824" y="3345"/>
                            </a:lnTo>
                            <a:lnTo>
                              <a:pt x="1797" y="3342"/>
                            </a:lnTo>
                            <a:lnTo>
                              <a:pt x="1774" y="3342"/>
                            </a:lnTo>
                            <a:lnTo>
                              <a:pt x="1764" y="3344"/>
                            </a:lnTo>
                            <a:lnTo>
                              <a:pt x="1755" y="3346"/>
                            </a:lnTo>
                            <a:lnTo>
                              <a:pt x="1747" y="3348"/>
                            </a:lnTo>
                            <a:lnTo>
                              <a:pt x="1741" y="3352"/>
                            </a:lnTo>
                            <a:lnTo>
                              <a:pt x="1736" y="3357"/>
                            </a:lnTo>
                            <a:lnTo>
                              <a:pt x="1732" y="3363"/>
                            </a:lnTo>
                            <a:lnTo>
                              <a:pt x="1730" y="3371"/>
                            </a:lnTo>
                            <a:lnTo>
                              <a:pt x="1730" y="3380"/>
                            </a:lnTo>
                            <a:lnTo>
                              <a:pt x="1731" y="3416"/>
                            </a:lnTo>
                            <a:lnTo>
                              <a:pt x="1734" y="3452"/>
                            </a:lnTo>
                            <a:lnTo>
                              <a:pt x="1741" y="3489"/>
                            </a:lnTo>
                            <a:lnTo>
                              <a:pt x="1749" y="3527"/>
                            </a:lnTo>
                            <a:lnTo>
                              <a:pt x="1760" y="3566"/>
                            </a:lnTo>
                            <a:lnTo>
                              <a:pt x="1773" y="3604"/>
                            </a:lnTo>
                            <a:lnTo>
                              <a:pt x="1788" y="3644"/>
                            </a:lnTo>
                            <a:lnTo>
                              <a:pt x="1806" y="3684"/>
                            </a:lnTo>
                            <a:lnTo>
                              <a:pt x="1826" y="3722"/>
                            </a:lnTo>
                            <a:lnTo>
                              <a:pt x="1848" y="3762"/>
                            </a:lnTo>
                            <a:lnTo>
                              <a:pt x="1872" y="3800"/>
                            </a:lnTo>
                            <a:lnTo>
                              <a:pt x="1897" y="3839"/>
                            </a:lnTo>
                            <a:lnTo>
                              <a:pt x="1926" y="3877"/>
                            </a:lnTo>
                            <a:lnTo>
                              <a:pt x="1956" y="3915"/>
                            </a:lnTo>
                            <a:lnTo>
                              <a:pt x="1989" y="3951"/>
                            </a:lnTo>
                            <a:lnTo>
                              <a:pt x="2022" y="3987"/>
                            </a:lnTo>
                            <a:lnTo>
                              <a:pt x="2058" y="4021"/>
                            </a:lnTo>
                            <a:lnTo>
                              <a:pt x="2096" y="4054"/>
                            </a:lnTo>
                            <a:lnTo>
                              <a:pt x="2136" y="4086"/>
                            </a:lnTo>
                            <a:lnTo>
                              <a:pt x="2176" y="4117"/>
                            </a:lnTo>
                            <a:lnTo>
                              <a:pt x="2220" y="4146"/>
                            </a:lnTo>
                            <a:lnTo>
                              <a:pt x="2265" y="4173"/>
                            </a:lnTo>
                            <a:lnTo>
                              <a:pt x="2311" y="4198"/>
                            </a:lnTo>
                            <a:lnTo>
                              <a:pt x="2359" y="4222"/>
                            </a:lnTo>
                            <a:lnTo>
                              <a:pt x="2409" y="4242"/>
                            </a:lnTo>
                            <a:lnTo>
                              <a:pt x="2460" y="4260"/>
                            </a:lnTo>
                            <a:lnTo>
                              <a:pt x="2513" y="4277"/>
                            </a:lnTo>
                            <a:lnTo>
                              <a:pt x="2567" y="4290"/>
                            </a:lnTo>
                            <a:lnTo>
                              <a:pt x="2622" y="4301"/>
                            </a:lnTo>
                            <a:lnTo>
                              <a:pt x="2678" y="4308"/>
                            </a:lnTo>
                            <a:lnTo>
                              <a:pt x="2736" y="4313"/>
                            </a:lnTo>
                            <a:lnTo>
                              <a:pt x="2796" y="4315"/>
                            </a:lnTo>
                            <a:lnTo>
                              <a:pt x="2843" y="4314"/>
                            </a:lnTo>
                            <a:lnTo>
                              <a:pt x="2890" y="4312"/>
                            </a:lnTo>
                            <a:lnTo>
                              <a:pt x="2935" y="4307"/>
                            </a:lnTo>
                            <a:lnTo>
                              <a:pt x="2979" y="4301"/>
                            </a:lnTo>
                            <a:lnTo>
                              <a:pt x="3021" y="4294"/>
                            </a:lnTo>
                            <a:lnTo>
                              <a:pt x="3063" y="4285"/>
                            </a:lnTo>
                            <a:lnTo>
                              <a:pt x="3104" y="4275"/>
                            </a:lnTo>
                            <a:lnTo>
                              <a:pt x="3143" y="4264"/>
                            </a:lnTo>
                            <a:lnTo>
                              <a:pt x="3181" y="4252"/>
                            </a:lnTo>
                            <a:lnTo>
                              <a:pt x="3218" y="4239"/>
                            </a:lnTo>
                            <a:lnTo>
                              <a:pt x="3253" y="4225"/>
                            </a:lnTo>
                            <a:lnTo>
                              <a:pt x="3288" y="4211"/>
                            </a:lnTo>
                            <a:lnTo>
                              <a:pt x="3321" y="4195"/>
                            </a:lnTo>
                            <a:lnTo>
                              <a:pt x="3353" y="4180"/>
                            </a:lnTo>
                            <a:lnTo>
                              <a:pt x="3384" y="4163"/>
                            </a:lnTo>
                            <a:lnTo>
                              <a:pt x="3413" y="4147"/>
                            </a:lnTo>
                            <a:lnTo>
                              <a:pt x="3441" y="4130"/>
                            </a:lnTo>
                            <a:lnTo>
                              <a:pt x="3468" y="4114"/>
                            </a:lnTo>
                            <a:lnTo>
                              <a:pt x="3494" y="4097"/>
                            </a:lnTo>
                            <a:lnTo>
                              <a:pt x="3518" y="4081"/>
                            </a:lnTo>
                            <a:lnTo>
                              <a:pt x="3562" y="4048"/>
                            </a:lnTo>
                            <a:lnTo>
                              <a:pt x="3601" y="4017"/>
                            </a:lnTo>
                            <a:lnTo>
                              <a:pt x="3635" y="3988"/>
                            </a:lnTo>
                            <a:lnTo>
                              <a:pt x="3663" y="3963"/>
                            </a:lnTo>
                            <a:lnTo>
                              <a:pt x="3685" y="3942"/>
                            </a:lnTo>
                            <a:lnTo>
                              <a:pt x="3701" y="3926"/>
                            </a:lnTo>
                            <a:lnTo>
                              <a:pt x="3708" y="3926"/>
                            </a:lnTo>
                            <a:lnTo>
                              <a:pt x="3726" y="3923"/>
                            </a:lnTo>
                            <a:lnTo>
                              <a:pt x="3757" y="3920"/>
                            </a:lnTo>
                            <a:lnTo>
                              <a:pt x="3798" y="3916"/>
                            </a:lnTo>
                            <a:lnTo>
                              <a:pt x="3848" y="3910"/>
                            </a:lnTo>
                            <a:lnTo>
                              <a:pt x="3905" y="3905"/>
                            </a:lnTo>
                            <a:lnTo>
                              <a:pt x="3969" y="3899"/>
                            </a:lnTo>
                            <a:lnTo>
                              <a:pt x="4040" y="3893"/>
                            </a:lnTo>
                            <a:lnTo>
                              <a:pt x="4113" y="3886"/>
                            </a:lnTo>
                            <a:lnTo>
                              <a:pt x="4191" y="3880"/>
                            </a:lnTo>
                            <a:lnTo>
                              <a:pt x="4271" y="3875"/>
                            </a:lnTo>
                            <a:lnTo>
                              <a:pt x="4352" y="3869"/>
                            </a:lnTo>
                            <a:lnTo>
                              <a:pt x="4432" y="3865"/>
                            </a:lnTo>
                            <a:lnTo>
                              <a:pt x="4510" y="3862"/>
                            </a:lnTo>
                            <a:lnTo>
                              <a:pt x="4588" y="3860"/>
                            </a:lnTo>
                            <a:lnTo>
                              <a:pt x="4660" y="3858"/>
                            </a:lnTo>
                            <a:lnTo>
                              <a:pt x="4730" y="3860"/>
                            </a:lnTo>
                            <a:lnTo>
                              <a:pt x="4802" y="3862"/>
                            </a:lnTo>
                            <a:lnTo>
                              <a:pt x="4877" y="3865"/>
                            </a:lnTo>
                            <a:lnTo>
                              <a:pt x="4952" y="3872"/>
                            </a:lnTo>
                            <a:lnTo>
                              <a:pt x="5029" y="3878"/>
                            </a:lnTo>
                            <a:lnTo>
                              <a:pt x="5102" y="3888"/>
                            </a:lnTo>
                            <a:lnTo>
                              <a:pt x="5139" y="3894"/>
                            </a:lnTo>
                            <a:lnTo>
                              <a:pt x="5175" y="3900"/>
                            </a:lnTo>
                            <a:lnTo>
                              <a:pt x="5210" y="3907"/>
                            </a:lnTo>
                            <a:lnTo>
                              <a:pt x="5243" y="3913"/>
                            </a:lnTo>
                            <a:lnTo>
                              <a:pt x="5277" y="3921"/>
                            </a:lnTo>
                            <a:lnTo>
                              <a:pt x="5309" y="3930"/>
                            </a:lnTo>
                            <a:lnTo>
                              <a:pt x="5339" y="3939"/>
                            </a:lnTo>
                            <a:lnTo>
                              <a:pt x="5368" y="3949"/>
                            </a:lnTo>
                            <a:lnTo>
                              <a:pt x="5396" y="3960"/>
                            </a:lnTo>
                            <a:lnTo>
                              <a:pt x="5421" y="3971"/>
                            </a:lnTo>
                            <a:lnTo>
                              <a:pt x="5445" y="3982"/>
                            </a:lnTo>
                            <a:lnTo>
                              <a:pt x="5467" y="3995"/>
                            </a:lnTo>
                            <a:lnTo>
                              <a:pt x="5487" y="4008"/>
                            </a:lnTo>
                            <a:lnTo>
                              <a:pt x="5505" y="4022"/>
                            </a:lnTo>
                            <a:lnTo>
                              <a:pt x="5519" y="4037"/>
                            </a:lnTo>
                            <a:lnTo>
                              <a:pt x="5532" y="4052"/>
                            </a:lnTo>
                            <a:lnTo>
                              <a:pt x="5542" y="4069"/>
                            </a:lnTo>
                            <a:lnTo>
                              <a:pt x="5550" y="4086"/>
                            </a:lnTo>
                            <a:lnTo>
                              <a:pt x="5554" y="4104"/>
                            </a:lnTo>
                            <a:lnTo>
                              <a:pt x="5555" y="4122"/>
                            </a:lnTo>
                            <a:lnTo>
                              <a:pt x="5552" y="4161"/>
                            </a:lnTo>
                            <a:lnTo>
                              <a:pt x="5541" y="4201"/>
                            </a:lnTo>
                            <a:lnTo>
                              <a:pt x="5522" y="4241"/>
                            </a:lnTo>
                            <a:lnTo>
                              <a:pt x="5497" y="4283"/>
                            </a:lnTo>
                            <a:lnTo>
                              <a:pt x="5466" y="4325"/>
                            </a:lnTo>
                            <a:lnTo>
                              <a:pt x="5428" y="4368"/>
                            </a:lnTo>
                            <a:lnTo>
                              <a:pt x="5384" y="4411"/>
                            </a:lnTo>
                            <a:lnTo>
                              <a:pt x="5334" y="4455"/>
                            </a:lnTo>
                            <a:lnTo>
                              <a:pt x="5279" y="4498"/>
                            </a:lnTo>
                            <a:lnTo>
                              <a:pt x="5219" y="4542"/>
                            </a:lnTo>
                            <a:lnTo>
                              <a:pt x="5153" y="4585"/>
                            </a:lnTo>
                            <a:lnTo>
                              <a:pt x="5084" y="4627"/>
                            </a:lnTo>
                            <a:lnTo>
                              <a:pt x="5010" y="4670"/>
                            </a:lnTo>
                            <a:lnTo>
                              <a:pt x="4931" y="4712"/>
                            </a:lnTo>
                            <a:lnTo>
                              <a:pt x="4850" y="4753"/>
                            </a:lnTo>
                            <a:lnTo>
                              <a:pt x="4764" y="4793"/>
                            </a:lnTo>
                            <a:lnTo>
                              <a:pt x="4676" y="4831"/>
                            </a:lnTo>
                            <a:lnTo>
                              <a:pt x="4583" y="4868"/>
                            </a:lnTo>
                            <a:lnTo>
                              <a:pt x="4489" y="4904"/>
                            </a:lnTo>
                            <a:lnTo>
                              <a:pt x="4392" y="4938"/>
                            </a:lnTo>
                            <a:lnTo>
                              <a:pt x="4293" y="4970"/>
                            </a:lnTo>
                            <a:lnTo>
                              <a:pt x="4193" y="5000"/>
                            </a:lnTo>
                            <a:lnTo>
                              <a:pt x="4090" y="5029"/>
                            </a:lnTo>
                            <a:lnTo>
                              <a:pt x="3987" y="5054"/>
                            </a:lnTo>
                            <a:lnTo>
                              <a:pt x="3882" y="5077"/>
                            </a:lnTo>
                            <a:lnTo>
                              <a:pt x="3777" y="5098"/>
                            </a:lnTo>
                            <a:lnTo>
                              <a:pt x="3671" y="5117"/>
                            </a:lnTo>
                            <a:lnTo>
                              <a:pt x="3565" y="5131"/>
                            </a:lnTo>
                            <a:lnTo>
                              <a:pt x="3460" y="5143"/>
                            </a:lnTo>
                            <a:lnTo>
                              <a:pt x="3354" y="5152"/>
                            </a:lnTo>
                            <a:lnTo>
                              <a:pt x="3249" y="5158"/>
                            </a:lnTo>
                            <a:lnTo>
                              <a:pt x="3145" y="5160"/>
                            </a:lnTo>
                            <a:lnTo>
                              <a:pt x="2991" y="5158"/>
                            </a:lnTo>
                            <a:lnTo>
                              <a:pt x="2838" y="5150"/>
                            </a:lnTo>
                            <a:lnTo>
                              <a:pt x="2686" y="5137"/>
                            </a:lnTo>
                            <a:lnTo>
                              <a:pt x="2536" y="5119"/>
                            </a:lnTo>
                            <a:lnTo>
                              <a:pt x="2387" y="5097"/>
                            </a:lnTo>
                            <a:lnTo>
                              <a:pt x="2241" y="5070"/>
                            </a:lnTo>
                            <a:lnTo>
                              <a:pt x="2097" y="5039"/>
                            </a:lnTo>
                            <a:lnTo>
                              <a:pt x="1956" y="5003"/>
                            </a:lnTo>
                            <a:lnTo>
                              <a:pt x="1818" y="4963"/>
                            </a:lnTo>
                            <a:lnTo>
                              <a:pt x="1684" y="4919"/>
                            </a:lnTo>
                            <a:lnTo>
                              <a:pt x="1551" y="4871"/>
                            </a:lnTo>
                            <a:lnTo>
                              <a:pt x="1423" y="4819"/>
                            </a:lnTo>
                            <a:lnTo>
                              <a:pt x="1300" y="4763"/>
                            </a:lnTo>
                            <a:lnTo>
                              <a:pt x="1180" y="4703"/>
                            </a:lnTo>
                            <a:lnTo>
                              <a:pt x="1064" y="4642"/>
                            </a:lnTo>
                            <a:lnTo>
                              <a:pt x="953" y="4576"/>
                            </a:lnTo>
                            <a:lnTo>
                              <a:pt x="847" y="4506"/>
                            </a:lnTo>
                            <a:lnTo>
                              <a:pt x="745" y="4434"/>
                            </a:lnTo>
                            <a:lnTo>
                              <a:pt x="649" y="4359"/>
                            </a:lnTo>
                            <a:lnTo>
                              <a:pt x="559" y="4281"/>
                            </a:lnTo>
                            <a:lnTo>
                              <a:pt x="475" y="4201"/>
                            </a:lnTo>
                            <a:lnTo>
                              <a:pt x="397" y="4118"/>
                            </a:lnTo>
                            <a:lnTo>
                              <a:pt x="324" y="4032"/>
                            </a:lnTo>
                            <a:lnTo>
                              <a:pt x="259" y="3945"/>
                            </a:lnTo>
                            <a:lnTo>
                              <a:pt x="201" y="3855"/>
                            </a:lnTo>
                            <a:lnTo>
                              <a:pt x="149" y="3764"/>
                            </a:lnTo>
                            <a:lnTo>
                              <a:pt x="104" y="3670"/>
                            </a:lnTo>
                            <a:lnTo>
                              <a:pt x="67" y="3575"/>
                            </a:lnTo>
                            <a:lnTo>
                              <a:pt x="39" y="3478"/>
                            </a:lnTo>
                            <a:lnTo>
                              <a:pt x="18" y="3380"/>
                            </a:lnTo>
                            <a:lnTo>
                              <a:pt x="4" y="3280"/>
                            </a:lnTo>
                            <a:lnTo>
                              <a:pt x="0" y="3180"/>
                            </a:lnTo>
                            <a:lnTo>
                              <a:pt x="10" y="3011"/>
                            </a:lnTo>
                            <a:lnTo>
                              <a:pt x="40" y="2845"/>
                            </a:lnTo>
                            <a:lnTo>
                              <a:pt x="87" y="2682"/>
                            </a:lnTo>
                            <a:lnTo>
                              <a:pt x="153" y="2523"/>
                            </a:lnTo>
                            <a:lnTo>
                              <a:pt x="234" y="2367"/>
                            </a:lnTo>
                            <a:lnTo>
                              <a:pt x="331" y="2214"/>
                            </a:lnTo>
                            <a:lnTo>
                              <a:pt x="441" y="2064"/>
                            </a:lnTo>
                            <a:lnTo>
                              <a:pt x="564" y="1919"/>
                            </a:lnTo>
                            <a:lnTo>
                              <a:pt x="699" y="1777"/>
                            </a:lnTo>
                            <a:lnTo>
                              <a:pt x="845" y="1639"/>
                            </a:lnTo>
                            <a:lnTo>
                              <a:pt x="1000" y="1506"/>
                            </a:lnTo>
                            <a:lnTo>
                              <a:pt x="1164" y="1377"/>
                            </a:lnTo>
                            <a:lnTo>
                              <a:pt x="1335" y="1253"/>
                            </a:lnTo>
                            <a:lnTo>
                              <a:pt x="1513" y="1134"/>
                            </a:lnTo>
                            <a:lnTo>
                              <a:pt x="1695" y="1020"/>
                            </a:lnTo>
                            <a:lnTo>
                              <a:pt x="1882" y="911"/>
                            </a:lnTo>
                            <a:lnTo>
                              <a:pt x="2072" y="806"/>
                            </a:lnTo>
                            <a:lnTo>
                              <a:pt x="2263" y="709"/>
                            </a:lnTo>
                            <a:lnTo>
                              <a:pt x="2455" y="615"/>
                            </a:lnTo>
                            <a:lnTo>
                              <a:pt x="2647" y="528"/>
                            </a:lnTo>
                            <a:lnTo>
                              <a:pt x="2838" y="448"/>
                            </a:lnTo>
                            <a:lnTo>
                              <a:pt x="3026" y="373"/>
                            </a:lnTo>
                            <a:lnTo>
                              <a:pt x="3212" y="304"/>
                            </a:lnTo>
                            <a:lnTo>
                              <a:pt x="3391" y="242"/>
                            </a:lnTo>
                            <a:lnTo>
                              <a:pt x="3565" y="187"/>
                            </a:lnTo>
                            <a:lnTo>
                              <a:pt x="3732" y="139"/>
                            </a:lnTo>
                            <a:lnTo>
                              <a:pt x="3892" y="97"/>
                            </a:lnTo>
                            <a:lnTo>
                              <a:pt x="4042" y="63"/>
                            </a:lnTo>
                            <a:lnTo>
                              <a:pt x="4182" y="35"/>
                            </a:lnTo>
                            <a:lnTo>
                              <a:pt x="4311" y="15"/>
                            </a:lnTo>
                            <a:lnTo>
                              <a:pt x="4427" y="4"/>
                            </a:lnTo>
                            <a:lnTo>
                              <a:pt x="4530" y="0"/>
                            </a:lnTo>
                            <a:lnTo>
                              <a:pt x="4614" y="4"/>
                            </a:lnTo>
                            <a:lnTo>
                              <a:pt x="4693" y="17"/>
                            </a:lnTo>
                            <a:lnTo>
                              <a:pt x="4768" y="36"/>
                            </a:lnTo>
                            <a:lnTo>
                              <a:pt x="4839" y="64"/>
                            </a:lnTo>
                            <a:lnTo>
                              <a:pt x="4905" y="98"/>
                            </a:lnTo>
                            <a:lnTo>
                              <a:pt x="4968" y="139"/>
                            </a:lnTo>
                            <a:lnTo>
                              <a:pt x="5026" y="186"/>
                            </a:lnTo>
                            <a:lnTo>
                              <a:pt x="5081" y="238"/>
                            </a:lnTo>
                            <a:lnTo>
                              <a:pt x="5132" y="295"/>
                            </a:lnTo>
                            <a:lnTo>
                              <a:pt x="5180" y="356"/>
                            </a:lnTo>
                            <a:lnTo>
                              <a:pt x="5225" y="422"/>
                            </a:lnTo>
                            <a:lnTo>
                              <a:pt x="5266" y="492"/>
                            </a:lnTo>
                            <a:lnTo>
                              <a:pt x="5303" y="566"/>
                            </a:lnTo>
                            <a:lnTo>
                              <a:pt x="5337" y="641"/>
                            </a:lnTo>
                            <a:lnTo>
                              <a:pt x="5369" y="720"/>
                            </a:lnTo>
                            <a:lnTo>
                              <a:pt x="5399" y="800"/>
                            </a:lnTo>
                            <a:lnTo>
                              <a:pt x="5424" y="881"/>
                            </a:lnTo>
                            <a:lnTo>
                              <a:pt x="5449" y="965"/>
                            </a:lnTo>
                            <a:lnTo>
                              <a:pt x="5470" y="1049"/>
                            </a:lnTo>
                            <a:lnTo>
                              <a:pt x="5488" y="1132"/>
                            </a:lnTo>
                            <a:lnTo>
                              <a:pt x="5506" y="1217"/>
                            </a:lnTo>
                            <a:lnTo>
                              <a:pt x="5520" y="1299"/>
                            </a:lnTo>
                            <a:lnTo>
                              <a:pt x="5532" y="1382"/>
                            </a:lnTo>
                            <a:lnTo>
                              <a:pt x="5543" y="1462"/>
                            </a:lnTo>
                            <a:lnTo>
                              <a:pt x="5552" y="1540"/>
                            </a:lnTo>
                            <a:lnTo>
                              <a:pt x="5560" y="1616"/>
                            </a:lnTo>
                            <a:lnTo>
                              <a:pt x="5567" y="1690"/>
                            </a:lnTo>
                            <a:lnTo>
                              <a:pt x="5571" y="1760"/>
                            </a:lnTo>
                            <a:lnTo>
                              <a:pt x="5574" y="1826"/>
                            </a:lnTo>
                            <a:lnTo>
                              <a:pt x="5576" y="1889"/>
                            </a:lnTo>
                            <a:lnTo>
                              <a:pt x="5578" y="1946"/>
                            </a:lnTo>
                            <a:lnTo>
                              <a:pt x="5579" y="1999"/>
                            </a:lnTo>
                            <a:close/>
                            <a:moveTo>
                              <a:pt x="4149" y="1878"/>
                            </a:moveTo>
                            <a:lnTo>
                              <a:pt x="4149" y="1833"/>
                            </a:lnTo>
                            <a:lnTo>
                              <a:pt x="4148" y="1787"/>
                            </a:lnTo>
                            <a:lnTo>
                              <a:pt x="4147" y="1739"/>
                            </a:lnTo>
                            <a:lnTo>
                              <a:pt x="4144" y="1691"/>
                            </a:lnTo>
                            <a:lnTo>
                              <a:pt x="4140" y="1644"/>
                            </a:lnTo>
                            <a:lnTo>
                              <a:pt x="4135" y="1596"/>
                            </a:lnTo>
                            <a:lnTo>
                              <a:pt x="4129" y="1550"/>
                            </a:lnTo>
                            <a:lnTo>
                              <a:pt x="4120" y="1507"/>
                            </a:lnTo>
                            <a:lnTo>
                              <a:pt x="4115" y="1486"/>
                            </a:lnTo>
                            <a:lnTo>
                              <a:pt x="4109" y="1465"/>
                            </a:lnTo>
                            <a:lnTo>
                              <a:pt x="4102" y="1447"/>
                            </a:lnTo>
                            <a:lnTo>
                              <a:pt x="4096" y="1428"/>
                            </a:lnTo>
                            <a:lnTo>
                              <a:pt x="4088" y="1412"/>
                            </a:lnTo>
                            <a:lnTo>
                              <a:pt x="4080" y="1395"/>
                            </a:lnTo>
                            <a:lnTo>
                              <a:pt x="4072" y="1380"/>
                            </a:lnTo>
                            <a:lnTo>
                              <a:pt x="4062" y="1366"/>
                            </a:lnTo>
                            <a:lnTo>
                              <a:pt x="4052" y="1353"/>
                            </a:lnTo>
                            <a:lnTo>
                              <a:pt x="4041" y="1342"/>
                            </a:lnTo>
                            <a:lnTo>
                              <a:pt x="4029" y="1333"/>
                            </a:lnTo>
                            <a:lnTo>
                              <a:pt x="4016" y="1325"/>
                            </a:lnTo>
                            <a:lnTo>
                              <a:pt x="4002" y="1319"/>
                            </a:lnTo>
                            <a:lnTo>
                              <a:pt x="3988" y="1314"/>
                            </a:lnTo>
                            <a:lnTo>
                              <a:pt x="3972" y="1311"/>
                            </a:lnTo>
                            <a:lnTo>
                              <a:pt x="3957" y="1310"/>
                            </a:lnTo>
                            <a:lnTo>
                              <a:pt x="3900" y="1313"/>
                            </a:lnTo>
                            <a:lnTo>
                              <a:pt x="3840" y="1320"/>
                            </a:lnTo>
                            <a:lnTo>
                              <a:pt x="3778" y="1332"/>
                            </a:lnTo>
                            <a:lnTo>
                              <a:pt x="3714" y="1349"/>
                            </a:lnTo>
                            <a:lnTo>
                              <a:pt x="3649" y="1370"/>
                            </a:lnTo>
                            <a:lnTo>
                              <a:pt x="3583" y="1395"/>
                            </a:lnTo>
                            <a:lnTo>
                              <a:pt x="3516" y="1423"/>
                            </a:lnTo>
                            <a:lnTo>
                              <a:pt x="3448" y="1453"/>
                            </a:lnTo>
                            <a:lnTo>
                              <a:pt x="3378" y="1487"/>
                            </a:lnTo>
                            <a:lnTo>
                              <a:pt x="3309" y="1524"/>
                            </a:lnTo>
                            <a:lnTo>
                              <a:pt x="3239" y="1562"/>
                            </a:lnTo>
                            <a:lnTo>
                              <a:pt x="3170" y="1603"/>
                            </a:lnTo>
                            <a:lnTo>
                              <a:pt x="3101" y="1645"/>
                            </a:lnTo>
                            <a:lnTo>
                              <a:pt x="3033" y="1688"/>
                            </a:lnTo>
                            <a:lnTo>
                              <a:pt x="2966" y="1732"/>
                            </a:lnTo>
                            <a:lnTo>
                              <a:pt x="2900" y="1777"/>
                            </a:lnTo>
                            <a:lnTo>
                              <a:pt x="2835" y="1822"/>
                            </a:lnTo>
                            <a:lnTo>
                              <a:pt x="2772" y="1867"/>
                            </a:lnTo>
                            <a:lnTo>
                              <a:pt x="2711" y="1912"/>
                            </a:lnTo>
                            <a:lnTo>
                              <a:pt x="2652" y="1956"/>
                            </a:lnTo>
                            <a:lnTo>
                              <a:pt x="2595" y="1999"/>
                            </a:lnTo>
                            <a:lnTo>
                              <a:pt x="2541" y="2041"/>
                            </a:lnTo>
                            <a:lnTo>
                              <a:pt x="2491" y="2081"/>
                            </a:lnTo>
                            <a:lnTo>
                              <a:pt x="2443" y="2119"/>
                            </a:lnTo>
                            <a:lnTo>
                              <a:pt x="2359" y="2189"/>
                            </a:lnTo>
                            <a:lnTo>
                              <a:pt x="2290" y="2248"/>
                            </a:lnTo>
                            <a:lnTo>
                              <a:pt x="2239" y="2293"/>
                            </a:lnTo>
                            <a:lnTo>
                              <a:pt x="2209" y="2320"/>
                            </a:lnTo>
                            <a:lnTo>
                              <a:pt x="2196" y="2335"/>
                            </a:lnTo>
                            <a:lnTo>
                              <a:pt x="2186" y="2347"/>
                            </a:lnTo>
                            <a:lnTo>
                              <a:pt x="2180" y="2357"/>
                            </a:lnTo>
                            <a:lnTo>
                              <a:pt x="2175" y="2365"/>
                            </a:lnTo>
                            <a:lnTo>
                              <a:pt x="2174" y="2370"/>
                            </a:lnTo>
                            <a:lnTo>
                              <a:pt x="2174" y="2373"/>
                            </a:lnTo>
                            <a:lnTo>
                              <a:pt x="2174" y="2376"/>
                            </a:lnTo>
                            <a:lnTo>
                              <a:pt x="2175" y="2379"/>
                            </a:lnTo>
                            <a:lnTo>
                              <a:pt x="2176" y="2381"/>
                            </a:lnTo>
                            <a:lnTo>
                              <a:pt x="2179" y="2383"/>
                            </a:lnTo>
                            <a:lnTo>
                              <a:pt x="2181" y="2385"/>
                            </a:lnTo>
                            <a:lnTo>
                              <a:pt x="2184" y="2386"/>
                            </a:lnTo>
                            <a:lnTo>
                              <a:pt x="2192" y="2390"/>
                            </a:lnTo>
                            <a:lnTo>
                              <a:pt x="2202" y="2391"/>
                            </a:lnTo>
                            <a:lnTo>
                              <a:pt x="2214" y="2392"/>
                            </a:lnTo>
                            <a:lnTo>
                              <a:pt x="2227" y="2392"/>
                            </a:lnTo>
                            <a:lnTo>
                              <a:pt x="2258" y="2393"/>
                            </a:lnTo>
                            <a:lnTo>
                              <a:pt x="2294" y="2392"/>
                            </a:lnTo>
                            <a:lnTo>
                              <a:pt x="3629" y="2392"/>
                            </a:lnTo>
                            <a:lnTo>
                              <a:pt x="3672" y="2392"/>
                            </a:lnTo>
                            <a:lnTo>
                              <a:pt x="3713" y="2391"/>
                            </a:lnTo>
                            <a:lnTo>
                              <a:pt x="3752" y="2390"/>
                            </a:lnTo>
                            <a:lnTo>
                              <a:pt x="3788" y="2389"/>
                            </a:lnTo>
                            <a:lnTo>
                              <a:pt x="3822" y="2385"/>
                            </a:lnTo>
                            <a:lnTo>
                              <a:pt x="3853" y="2382"/>
                            </a:lnTo>
                            <a:lnTo>
                              <a:pt x="3883" y="2379"/>
                            </a:lnTo>
                            <a:lnTo>
                              <a:pt x="3911" y="2373"/>
                            </a:lnTo>
                            <a:lnTo>
                              <a:pt x="3936" y="2368"/>
                            </a:lnTo>
                            <a:lnTo>
                              <a:pt x="3960" y="2361"/>
                            </a:lnTo>
                            <a:lnTo>
                              <a:pt x="3982" y="2353"/>
                            </a:lnTo>
                            <a:lnTo>
                              <a:pt x="4002" y="2345"/>
                            </a:lnTo>
                            <a:lnTo>
                              <a:pt x="4021" y="2336"/>
                            </a:lnTo>
                            <a:lnTo>
                              <a:pt x="4037" y="2325"/>
                            </a:lnTo>
                            <a:lnTo>
                              <a:pt x="4053" y="2313"/>
                            </a:lnTo>
                            <a:lnTo>
                              <a:pt x="4067" y="2299"/>
                            </a:lnTo>
                            <a:lnTo>
                              <a:pt x="4079" y="2285"/>
                            </a:lnTo>
                            <a:lnTo>
                              <a:pt x="4091" y="2269"/>
                            </a:lnTo>
                            <a:lnTo>
                              <a:pt x="4101" y="2252"/>
                            </a:lnTo>
                            <a:lnTo>
                              <a:pt x="4110" y="2233"/>
                            </a:lnTo>
                            <a:lnTo>
                              <a:pt x="4118" y="2214"/>
                            </a:lnTo>
                            <a:lnTo>
                              <a:pt x="4124" y="2192"/>
                            </a:lnTo>
                            <a:lnTo>
                              <a:pt x="4130" y="2169"/>
                            </a:lnTo>
                            <a:lnTo>
                              <a:pt x="4134" y="2143"/>
                            </a:lnTo>
                            <a:lnTo>
                              <a:pt x="4139" y="2117"/>
                            </a:lnTo>
                            <a:lnTo>
                              <a:pt x="4142" y="2088"/>
                            </a:lnTo>
                            <a:lnTo>
                              <a:pt x="4144" y="2058"/>
                            </a:lnTo>
                            <a:lnTo>
                              <a:pt x="4147" y="2025"/>
                            </a:lnTo>
                            <a:lnTo>
                              <a:pt x="4149" y="1956"/>
                            </a:lnTo>
                            <a:lnTo>
                              <a:pt x="4149" y="1878"/>
                            </a:lnTo>
                            <a:close/>
                            <a:moveTo>
                              <a:pt x="7192" y="2652"/>
                            </a:moveTo>
                            <a:lnTo>
                              <a:pt x="7191" y="2664"/>
                            </a:lnTo>
                            <a:lnTo>
                              <a:pt x="7189" y="2677"/>
                            </a:lnTo>
                            <a:lnTo>
                              <a:pt x="7187" y="2691"/>
                            </a:lnTo>
                            <a:lnTo>
                              <a:pt x="7185" y="2707"/>
                            </a:lnTo>
                            <a:lnTo>
                              <a:pt x="7178" y="2740"/>
                            </a:lnTo>
                            <a:lnTo>
                              <a:pt x="7168" y="2775"/>
                            </a:lnTo>
                            <a:lnTo>
                              <a:pt x="7157" y="2813"/>
                            </a:lnTo>
                            <a:lnTo>
                              <a:pt x="7145" y="2853"/>
                            </a:lnTo>
                            <a:lnTo>
                              <a:pt x="7131" y="2894"/>
                            </a:lnTo>
                            <a:lnTo>
                              <a:pt x="7118" y="2933"/>
                            </a:lnTo>
                            <a:lnTo>
                              <a:pt x="7089" y="3010"/>
                            </a:lnTo>
                            <a:lnTo>
                              <a:pt x="7063" y="3078"/>
                            </a:lnTo>
                            <a:lnTo>
                              <a:pt x="7042" y="3130"/>
                            </a:lnTo>
                            <a:lnTo>
                              <a:pt x="7030" y="3161"/>
                            </a:lnTo>
                            <a:lnTo>
                              <a:pt x="7017" y="3191"/>
                            </a:lnTo>
                            <a:lnTo>
                              <a:pt x="7003" y="3218"/>
                            </a:lnTo>
                            <a:lnTo>
                              <a:pt x="6989" y="3243"/>
                            </a:lnTo>
                            <a:lnTo>
                              <a:pt x="6972" y="3269"/>
                            </a:lnTo>
                            <a:lnTo>
                              <a:pt x="6956" y="3292"/>
                            </a:lnTo>
                            <a:lnTo>
                              <a:pt x="6937" y="3313"/>
                            </a:lnTo>
                            <a:lnTo>
                              <a:pt x="6918" y="3334"/>
                            </a:lnTo>
                            <a:lnTo>
                              <a:pt x="6898" y="3352"/>
                            </a:lnTo>
                            <a:lnTo>
                              <a:pt x="6878" y="3370"/>
                            </a:lnTo>
                            <a:lnTo>
                              <a:pt x="6858" y="3388"/>
                            </a:lnTo>
                            <a:lnTo>
                              <a:pt x="6836" y="3403"/>
                            </a:lnTo>
                            <a:lnTo>
                              <a:pt x="6813" y="3417"/>
                            </a:lnTo>
                            <a:lnTo>
                              <a:pt x="6790" y="3430"/>
                            </a:lnTo>
                            <a:lnTo>
                              <a:pt x="6767" y="3443"/>
                            </a:lnTo>
                            <a:lnTo>
                              <a:pt x="6743" y="3454"/>
                            </a:lnTo>
                            <a:lnTo>
                              <a:pt x="6719" y="3463"/>
                            </a:lnTo>
                            <a:lnTo>
                              <a:pt x="6694" y="3473"/>
                            </a:lnTo>
                            <a:lnTo>
                              <a:pt x="6669" y="3481"/>
                            </a:lnTo>
                            <a:lnTo>
                              <a:pt x="6645" y="3489"/>
                            </a:lnTo>
                            <a:lnTo>
                              <a:pt x="6619" y="3495"/>
                            </a:lnTo>
                            <a:lnTo>
                              <a:pt x="6594" y="3502"/>
                            </a:lnTo>
                            <a:lnTo>
                              <a:pt x="6569" y="3506"/>
                            </a:lnTo>
                            <a:lnTo>
                              <a:pt x="6543" y="3512"/>
                            </a:lnTo>
                            <a:lnTo>
                              <a:pt x="6518" y="3515"/>
                            </a:lnTo>
                            <a:lnTo>
                              <a:pt x="6468" y="3522"/>
                            </a:lnTo>
                            <a:lnTo>
                              <a:pt x="6420" y="3525"/>
                            </a:lnTo>
                            <a:lnTo>
                              <a:pt x="6372" y="3527"/>
                            </a:lnTo>
                            <a:lnTo>
                              <a:pt x="6326" y="3528"/>
                            </a:lnTo>
                            <a:lnTo>
                              <a:pt x="6294" y="3527"/>
                            </a:lnTo>
                            <a:lnTo>
                              <a:pt x="6262" y="3526"/>
                            </a:lnTo>
                            <a:lnTo>
                              <a:pt x="6232" y="3525"/>
                            </a:lnTo>
                            <a:lnTo>
                              <a:pt x="6203" y="3522"/>
                            </a:lnTo>
                            <a:lnTo>
                              <a:pt x="6175" y="3518"/>
                            </a:lnTo>
                            <a:lnTo>
                              <a:pt x="6149" y="3515"/>
                            </a:lnTo>
                            <a:lnTo>
                              <a:pt x="6124" y="3511"/>
                            </a:lnTo>
                            <a:lnTo>
                              <a:pt x="6100" y="3505"/>
                            </a:lnTo>
                            <a:lnTo>
                              <a:pt x="6078" y="3500"/>
                            </a:lnTo>
                            <a:lnTo>
                              <a:pt x="6056" y="3493"/>
                            </a:lnTo>
                            <a:lnTo>
                              <a:pt x="6036" y="3485"/>
                            </a:lnTo>
                            <a:lnTo>
                              <a:pt x="6017" y="3478"/>
                            </a:lnTo>
                            <a:lnTo>
                              <a:pt x="6000" y="3469"/>
                            </a:lnTo>
                            <a:lnTo>
                              <a:pt x="5982" y="3460"/>
                            </a:lnTo>
                            <a:lnTo>
                              <a:pt x="5967" y="3450"/>
                            </a:lnTo>
                            <a:lnTo>
                              <a:pt x="5952" y="3440"/>
                            </a:lnTo>
                            <a:lnTo>
                              <a:pt x="5939" y="3429"/>
                            </a:lnTo>
                            <a:lnTo>
                              <a:pt x="5926" y="3418"/>
                            </a:lnTo>
                            <a:lnTo>
                              <a:pt x="5915" y="3406"/>
                            </a:lnTo>
                            <a:lnTo>
                              <a:pt x="5904" y="3393"/>
                            </a:lnTo>
                            <a:lnTo>
                              <a:pt x="5895" y="3380"/>
                            </a:lnTo>
                            <a:lnTo>
                              <a:pt x="5886" y="3367"/>
                            </a:lnTo>
                            <a:lnTo>
                              <a:pt x="5879" y="3352"/>
                            </a:lnTo>
                            <a:lnTo>
                              <a:pt x="5872" y="3337"/>
                            </a:lnTo>
                            <a:lnTo>
                              <a:pt x="5865" y="3323"/>
                            </a:lnTo>
                            <a:lnTo>
                              <a:pt x="5861" y="3306"/>
                            </a:lnTo>
                            <a:lnTo>
                              <a:pt x="5856" y="3290"/>
                            </a:lnTo>
                            <a:lnTo>
                              <a:pt x="5853" y="3273"/>
                            </a:lnTo>
                            <a:lnTo>
                              <a:pt x="5850" y="3257"/>
                            </a:lnTo>
                            <a:lnTo>
                              <a:pt x="5849" y="3238"/>
                            </a:lnTo>
                            <a:lnTo>
                              <a:pt x="5848" y="3220"/>
                            </a:lnTo>
                            <a:lnTo>
                              <a:pt x="5848" y="3202"/>
                            </a:lnTo>
                            <a:lnTo>
                              <a:pt x="5848" y="3186"/>
                            </a:lnTo>
                            <a:lnTo>
                              <a:pt x="5849" y="3171"/>
                            </a:lnTo>
                            <a:lnTo>
                              <a:pt x="5850" y="3155"/>
                            </a:lnTo>
                            <a:lnTo>
                              <a:pt x="5853" y="3138"/>
                            </a:lnTo>
                            <a:lnTo>
                              <a:pt x="5859" y="3104"/>
                            </a:lnTo>
                            <a:lnTo>
                              <a:pt x="5868" y="3068"/>
                            </a:lnTo>
                            <a:lnTo>
                              <a:pt x="5877" y="3032"/>
                            </a:lnTo>
                            <a:lnTo>
                              <a:pt x="5890" y="2996"/>
                            </a:lnTo>
                            <a:lnTo>
                              <a:pt x="5902" y="2961"/>
                            </a:lnTo>
                            <a:lnTo>
                              <a:pt x="5914" y="2925"/>
                            </a:lnTo>
                            <a:lnTo>
                              <a:pt x="5940" y="2861"/>
                            </a:lnTo>
                            <a:lnTo>
                              <a:pt x="5965" y="2804"/>
                            </a:lnTo>
                            <a:lnTo>
                              <a:pt x="5983" y="2762"/>
                            </a:lnTo>
                            <a:lnTo>
                              <a:pt x="5995" y="2736"/>
                            </a:lnTo>
                            <a:lnTo>
                              <a:pt x="6011" y="2703"/>
                            </a:lnTo>
                            <a:lnTo>
                              <a:pt x="6026" y="2671"/>
                            </a:lnTo>
                            <a:lnTo>
                              <a:pt x="6044" y="2642"/>
                            </a:lnTo>
                            <a:lnTo>
                              <a:pt x="6062" y="2614"/>
                            </a:lnTo>
                            <a:lnTo>
                              <a:pt x="6079" y="2588"/>
                            </a:lnTo>
                            <a:lnTo>
                              <a:pt x="6098" y="2562"/>
                            </a:lnTo>
                            <a:lnTo>
                              <a:pt x="6118" y="2539"/>
                            </a:lnTo>
                            <a:lnTo>
                              <a:pt x="6138" y="2518"/>
                            </a:lnTo>
                            <a:lnTo>
                              <a:pt x="6157" y="2499"/>
                            </a:lnTo>
                            <a:lnTo>
                              <a:pt x="6180" y="2480"/>
                            </a:lnTo>
                            <a:lnTo>
                              <a:pt x="6200" y="2462"/>
                            </a:lnTo>
                            <a:lnTo>
                              <a:pt x="6223" y="2447"/>
                            </a:lnTo>
                            <a:lnTo>
                              <a:pt x="6245" y="2433"/>
                            </a:lnTo>
                            <a:lnTo>
                              <a:pt x="6268" y="2418"/>
                            </a:lnTo>
                            <a:lnTo>
                              <a:pt x="6291" y="2406"/>
                            </a:lnTo>
                            <a:lnTo>
                              <a:pt x="6315" y="2395"/>
                            </a:lnTo>
                            <a:lnTo>
                              <a:pt x="6338" y="2385"/>
                            </a:lnTo>
                            <a:lnTo>
                              <a:pt x="6364" y="2376"/>
                            </a:lnTo>
                            <a:lnTo>
                              <a:pt x="6388" y="2369"/>
                            </a:lnTo>
                            <a:lnTo>
                              <a:pt x="6413" y="2362"/>
                            </a:lnTo>
                            <a:lnTo>
                              <a:pt x="6437" y="2356"/>
                            </a:lnTo>
                            <a:lnTo>
                              <a:pt x="6463" y="2350"/>
                            </a:lnTo>
                            <a:lnTo>
                              <a:pt x="6489" y="2346"/>
                            </a:lnTo>
                            <a:lnTo>
                              <a:pt x="6515" y="2341"/>
                            </a:lnTo>
                            <a:lnTo>
                              <a:pt x="6541" y="2338"/>
                            </a:lnTo>
                            <a:lnTo>
                              <a:pt x="6566" y="2336"/>
                            </a:lnTo>
                            <a:lnTo>
                              <a:pt x="6593" y="2334"/>
                            </a:lnTo>
                            <a:lnTo>
                              <a:pt x="6619" y="2332"/>
                            </a:lnTo>
                            <a:lnTo>
                              <a:pt x="6672" y="2330"/>
                            </a:lnTo>
                            <a:lnTo>
                              <a:pt x="6725" y="2329"/>
                            </a:lnTo>
                            <a:lnTo>
                              <a:pt x="6748" y="2330"/>
                            </a:lnTo>
                            <a:lnTo>
                              <a:pt x="6770" y="2330"/>
                            </a:lnTo>
                            <a:lnTo>
                              <a:pt x="6793" y="2332"/>
                            </a:lnTo>
                            <a:lnTo>
                              <a:pt x="6815" y="2335"/>
                            </a:lnTo>
                            <a:lnTo>
                              <a:pt x="6837" y="2337"/>
                            </a:lnTo>
                            <a:lnTo>
                              <a:pt x="6859" y="2340"/>
                            </a:lnTo>
                            <a:lnTo>
                              <a:pt x="6880" y="2345"/>
                            </a:lnTo>
                            <a:lnTo>
                              <a:pt x="6901" y="2349"/>
                            </a:lnTo>
                            <a:lnTo>
                              <a:pt x="6920" y="2353"/>
                            </a:lnTo>
                            <a:lnTo>
                              <a:pt x="6940" y="2359"/>
                            </a:lnTo>
                            <a:lnTo>
                              <a:pt x="6960" y="2365"/>
                            </a:lnTo>
                            <a:lnTo>
                              <a:pt x="6979" y="2372"/>
                            </a:lnTo>
                            <a:lnTo>
                              <a:pt x="6998" y="2380"/>
                            </a:lnTo>
                            <a:lnTo>
                              <a:pt x="7015" y="2389"/>
                            </a:lnTo>
                            <a:lnTo>
                              <a:pt x="7033" y="2397"/>
                            </a:lnTo>
                            <a:lnTo>
                              <a:pt x="7049" y="2407"/>
                            </a:lnTo>
                            <a:lnTo>
                              <a:pt x="7065" y="2417"/>
                            </a:lnTo>
                            <a:lnTo>
                              <a:pt x="7080" y="2428"/>
                            </a:lnTo>
                            <a:lnTo>
                              <a:pt x="7095" y="2439"/>
                            </a:lnTo>
                            <a:lnTo>
                              <a:pt x="7108" y="2451"/>
                            </a:lnTo>
                            <a:lnTo>
                              <a:pt x="7120" y="2464"/>
                            </a:lnTo>
                            <a:lnTo>
                              <a:pt x="7132" y="2478"/>
                            </a:lnTo>
                            <a:lnTo>
                              <a:pt x="7143" y="2492"/>
                            </a:lnTo>
                            <a:lnTo>
                              <a:pt x="7153" y="2507"/>
                            </a:lnTo>
                            <a:lnTo>
                              <a:pt x="7162" y="2523"/>
                            </a:lnTo>
                            <a:lnTo>
                              <a:pt x="7170" y="2539"/>
                            </a:lnTo>
                            <a:lnTo>
                              <a:pt x="7176" y="2556"/>
                            </a:lnTo>
                            <a:lnTo>
                              <a:pt x="7182" y="2573"/>
                            </a:lnTo>
                            <a:lnTo>
                              <a:pt x="7186" y="2592"/>
                            </a:lnTo>
                            <a:lnTo>
                              <a:pt x="7188" y="2611"/>
                            </a:lnTo>
                            <a:lnTo>
                              <a:pt x="7191" y="2631"/>
                            </a:lnTo>
                            <a:lnTo>
                              <a:pt x="7192" y="2652"/>
                            </a:lnTo>
                            <a:close/>
                            <a:moveTo>
                              <a:pt x="17640" y="1909"/>
                            </a:moveTo>
                            <a:lnTo>
                              <a:pt x="17638" y="1968"/>
                            </a:lnTo>
                            <a:lnTo>
                              <a:pt x="17632" y="2036"/>
                            </a:lnTo>
                            <a:lnTo>
                              <a:pt x="17622" y="2110"/>
                            </a:lnTo>
                            <a:lnTo>
                              <a:pt x="17609" y="2192"/>
                            </a:lnTo>
                            <a:lnTo>
                              <a:pt x="17594" y="2279"/>
                            </a:lnTo>
                            <a:lnTo>
                              <a:pt x="17574" y="2371"/>
                            </a:lnTo>
                            <a:lnTo>
                              <a:pt x="17553" y="2469"/>
                            </a:lnTo>
                            <a:lnTo>
                              <a:pt x="17529" y="2571"/>
                            </a:lnTo>
                            <a:lnTo>
                              <a:pt x="17502" y="2677"/>
                            </a:lnTo>
                            <a:lnTo>
                              <a:pt x="17474" y="2786"/>
                            </a:lnTo>
                            <a:lnTo>
                              <a:pt x="17443" y="2897"/>
                            </a:lnTo>
                            <a:lnTo>
                              <a:pt x="17412" y="3011"/>
                            </a:lnTo>
                            <a:lnTo>
                              <a:pt x="17379" y="3126"/>
                            </a:lnTo>
                            <a:lnTo>
                              <a:pt x="17345" y="3242"/>
                            </a:lnTo>
                            <a:lnTo>
                              <a:pt x="17309" y="3358"/>
                            </a:lnTo>
                            <a:lnTo>
                              <a:pt x="17274" y="3474"/>
                            </a:lnTo>
                            <a:lnTo>
                              <a:pt x="17202" y="3703"/>
                            </a:lnTo>
                            <a:lnTo>
                              <a:pt x="17131" y="3924"/>
                            </a:lnTo>
                            <a:lnTo>
                              <a:pt x="17062" y="4132"/>
                            </a:lnTo>
                            <a:lnTo>
                              <a:pt x="16997" y="4324"/>
                            </a:lnTo>
                            <a:lnTo>
                              <a:pt x="16939" y="4493"/>
                            </a:lnTo>
                            <a:lnTo>
                              <a:pt x="16889" y="4636"/>
                            </a:lnTo>
                            <a:lnTo>
                              <a:pt x="16848" y="4749"/>
                            </a:lnTo>
                            <a:lnTo>
                              <a:pt x="16820" y="4824"/>
                            </a:lnTo>
                            <a:lnTo>
                              <a:pt x="16813" y="4843"/>
                            </a:lnTo>
                            <a:lnTo>
                              <a:pt x="16805" y="4860"/>
                            </a:lnTo>
                            <a:lnTo>
                              <a:pt x="16797" y="4876"/>
                            </a:lnTo>
                            <a:lnTo>
                              <a:pt x="16789" y="4890"/>
                            </a:lnTo>
                            <a:lnTo>
                              <a:pt x="16779" y="4905"/>
                            </a:lnTo>
                            <a:lnTo>
                              <a:pt x="16770" y="4918"/>
                            </a:lnTo>
                            <a:lnTo>
                              <a:pt x="16760" y="4931"/>
                            </a:lnTo>
                            <a:lnTo>
                              <a:pt x="16750" y="4942"/>
                            </a:lnTo>
                            <a:lnTo>
                              <a:pt x="16740" y="4953"/>
                            </a:lnTo>
                            <a:lnTo>
                              <a:pt x="16729" y="4964"/>
                            </a:lnTo>
                            <a:lnTo>
                              <a:pt x="16718" y="4973"/>
                            </a:lnTo>
                            <a:lnTo>
                              <a:pt x="16707" y="4982"/>
                            </a:lnTo>
                            <a:lnTo>
                              <a:pt x="16695" y="4989"/>
                            </a:lnTo>
                            <a:lnTo>
                              <a:pt x="16683" y="4997"/>
                            </a:lnTo>
                            <a:lnTo>
                              <a:pt x="16671" y="5004"/>
                            </a:lnTo>
                            <a:lnTo>
                              <a:pt x="16658" y="5010"/>
                            </a:lnTo>
                            <a:lnTo>
                              <a:pt x="16646" y="5016"/>
                            </a:lnTo>
                            <a:lnTo>
                              <a:pt x="16631" y="5021"/>
                            </a:lnTo>
                            <a:lnTo>
                              <a:pt x="16618" y="5026"/>
                            </a:lnTo>
                            <a:lnTo>
                              <a:pt x="16604" y="5029"/>
                            </a:lnTo>
                            <a:lnTo>
                              <a:pt x="16575" y="5036"/>
                            </a:lnTo>
                            <a:lnTo>
                              <a:pt x="16545" y="5041"/>
                            </a:lnTo>
                            <a:lnTo>
                              <a:pt x="16513" y="5044"/>
                            </a:lnTo>
                            <a:lnTo>
                              <a:pt x="16481" y="5047"/>
                            </a:lnTo>
                            <a:lnTo>
                              <a:pt x="16447" y="5048"/>
                            </a:lnTo>
                            <a:lnTo>
                              <a:pt x="16412" y="5048"/>
                            </a:lnTo>
                            <a:lnTo>
                              <a:pt x="16349" y="5048"/>
                            </a:lnTo>
                            <a:lnTo>
                              <a:pt x="16288" y="5044"/>
                            </a:lnTo>
                            <a:lnTo>
                              <a:pt x="16230" y="5040"/>
                            </a:lnTo>
                            <a:lnTo>
                              <a:pt x="16174" y="5035"/>
                            </a:lnTo>
                            <a:lnTo>
                              <a:pt x="16120" y="5027"/>
                            </a:lnTo>
                            <a:lnTo>
                              <a:pt x="16068" y="5018"/>
                            </a:lnTo>
                            <a:lnTo>
                              <a:pt x="16018" y="5007"/>
                            </a:lnTo>
                            <a:lnTo>
                              <a:pt x="15971" y="4996"/>
                            </a:lnTo>
                            <a:lnTo>
                              <a:pt x="15927" y="4983"/>
                            </a:lnTo>
                            <a:lnTo>
                              <a:pt x="15885" y="4970"/>
                            </a:lnTo>
                            <a:lnTo>
                              <a:pt x="15845" y="4954"/>
                            </a:lnTo>
                            <a:lnTo>
                              <a:pt x="15809" y="4939"/>
                            </a:lnTo>
                            <a:lnTo>
                              <a:pt x="15775" y="4922"/>
                            </a:lnTo>
                            <a:lnTo>
                              <a:pt x="15744" y="4906"/>
                            </a:lnTo>
                            <a:lnTo>
                              <a:pt x="15716" y="4887"/>
                            </a:lnTo>
                            <a:lnTo>
                              <a:pt x="15691" y="4870"/>
                            </a:lnTo>
                            <a:lnTo>
                              <a:pt x="15681" y="4860"/>
                            </a:lnTo>
                            <a:lnTo>
                              <a:pt x="15671" y="4849"/>
                            </a:lnTo>
                            <a:lnTo>
                              <a:pt x="15667" y="4843"/>
                            </a:lnTo>
                            <a:lnTo>
                              <a:pt x="15662" y="4837"/>
                            </a:lnTo>
                            <a:lnTo>
                              <a:pt x="15658" y="4829"/>
                            </a:lnTo>
                            <a:lnTo>
                              <a:pt x="15654" y="4821"/>
                            </a:lnTo>
                            <a:lnTo>
                              <a:pt x="15651" y="4813"/>
                            </a:lnTo>
                            <a:lnTo>
                              <a:pt x="15649" y="4805"/>
                            </a:lnTo>
                            <a:lnTo>
                              <a:pt x="15647" y="4795"/>
                            </a:lnTo>
                            <a:lnTo>
                              <a:pt x="15646" y="4785"/>
                            </a:lnTo>
                            <a:lnTo>
                              <a:pt x="15646" y="4775"/>
                            </a:lnTo>
                            <a:lnTo>
                              <a:pt x="15646" y="4764"/>
                            </a:lnTo>
                            <a:lnTo>
                              <a:pt x="15648" y="4752"/>
                            </a:lnTo>
                            <a:lnTo>
                              <a:pt x="15651" y="4740"/>
                            </a:lnTo>
                            <a:lnTo>
                              <a:pt x="15679" y="4657"/>
                            </a:lnTo>
                            <a:lnTo>
                              <a:pt x="15714" y="4555"/>
                            </a:lnTo>
                            <a:lnTo>
                              <a:pt x="15756" y="4435"/>
                            </a:lnTo>
                            <a:lnTo>
                              <a:pt x="15802" y="4301"/>
                            </a:lnTo>
                            <a:lnTo>
                              <a:pt x="15852" y="4156"/>
                            </a:lnTo>
                            <a:lnTo>
                              <a:pt x="15904" y="4003"/>
                            </a:lnTo>
                            <a:lnTo>
                              <a:pt x="15956" y="3844"/>
                            </a:lnTo>
                            <a:lnTo>
                              <a:pt x="16008" y="3684"/>
                            </a:lnTo>
                            <a:lnTo>
                              <a:pt x="16059" y="3525"/>
                            </a:lnTo>
                            <a:lnTo>
                              <a:pt x="16108" y="3369"/>
                            </a:lnTo>
                            <a:lnTo>
                              <a:pt x="16131" y="3294"/>
                            </a:lnTo>
                            <a:lnTo>
                              <a:pt x="16152" y="3221"/>
                            </a:lnTo>
                            <a:lnTo>
                              <a:pt x="16171" y="3151"/>
                            </a:lnTo>
                            <a:lnTo>
                              <a:pt x="16190" y="3083"/>
                            </a:lnTo>
                            <a:lnTo>
                              <a:pt x="16208" y="3019"/>
                            </a:lnTo>
                            <a:lnTo>
                              <a:pt x="16223" y="2957"/>
                            </a:lnTo>
                            <a:lnTo>
                              <a:pt x="16237" y="2901"/>
                            </a:lnTo>
                            <a:lnTo>
                              <a:pt x="16248" y="2848"/>
                            </a:lnTo>
                            <a:lnTo>
                              <a:pt x="16256" y="2801"/>
                            </a:lnTo>
                            <a:lnTo>
                              <a:pt x="16263" y="2759"/>
                            </a:lnTo>
                            <a:lnTo>
                              <a:pt x="16267" y="2723"/>
                            </a:lnTo>
                            <a:lnTo>
                              <a:pt x="16268" y="2692"/>
                            </a:lnTo>
                            <a:lnTo>
                              <a:pt x="16268" y="2663"/>
                            </a:lnTo>
                            <a:lnTo>
                              <a:pt x="16266" y="2633"/>
                            </a:lnTo>
                            <a:lnTo>
                              <a:pt x="16263" y="2605"/>
                            </a:lnTo>
                            <a:lnTo>
                              <a:pt x="16259" y="2579"/>
                            </a:lnTo>
                            <a:lnTo>
                              <a:pt x="16253" y="2554"/>
                            </a:lnTo>
                            <a:lnTo>
                              <a:pt x="16245" y="2530"/>
                            </a:lnTo>
                            <a:lnTo>
                              <a:pt x="16240" y="2519"/>
                            </a:lnTo>
                            <a:lnTo>
                              <a:pt x="16235" y="2508"/>
                            </a:lnTo>
                            <a:lnTo>
                              <a:pt x="16230" y="2499"/>
                            </a:lnTo>
                            <a:lnTo>
                              <a:pt x="16224" y="2489"/>
                            </a:lnTo>
                            <a:lnTo>
                              <a:pt x="16218" y="2479"/>
                            </a:lnTo>
                            <a:lnTo>
                              <a:pt x="16211" y="2470"/>
                            </a:lnTo>
                            <a:lnTo>
                              <a:pt x="16203" y="2461"/>
                            </a:lnTo>
                            <a:lnTo>
                              <a:pt x="16196" y="2453"/>
                            </a:lnTo>
                            <a:lnTo>
                              <a:pt x="16188" y="2447"/>
                            </a:lnTo>
                            <a:lnTo>
                              <a:pt x="16179" y="2439"/>
                            </a:lnTo>
                            <a:lnTo>
                              <a:pt x="16169" y="2434"/>
                            </a:lnTo>
                            <a:lnTo>
                              <a:pt x="16159" y="2428"/>
                            </a:lnTo>
                            <a:lnTo>
                              <a:pt x="16148" y="2423"/>
                            </a:lnTo>
                            <a:lnTo>
                              <a:pt x="16137" y="2418"/>
                            </a:lnTo>
                            <a:lnTo>
                              <a:pt x="16126" y="2415"/>
                            </a:lnTo>
                            <a:lnTo>
                              <a:pt x="16114" y="2412"/>
                            </a:lnTo>
                            <a:lnTo>
                              <a:pt x="16101" y="2408"/>
                            </a:lnTo>
                            <a:lnTo>
                              <a:pt x="16088" y="2407"/>
                            </a:lnTo>
                            <a:lnTo>
                              <a:pt x="16073" y="2406"/>
                            </a:lnTo>
                            <a:lnTo>
                              <a:pt x="16058" y="2405"/>
                            </a:lnTo>
                            <a:lnTo>
                              <a:pt x="15963" y="2412"/>
                            </a:lnTo>
                            <a:lnTo>
                              <a:pt x="15865" y="2429"/>
                            </a:lnTo>
                            <a:lnTo>
                              <a:pt x="15761" y="2458"/>
                            </a:lnTo>
                            <a:lnTo>
                              <a:pt x="15654" y="2496"/>
                            </a:lnTo>
                            <a:lnTo>
                              <a:pt x="15545" y="2545"/>
                            </a:lnTo>
                            <a:lnTo>
                              <a:pt x="15433" y="2602"/>
                            </a:lnTo>
                            <a:lnTo>
                              <a:pt x="15318" y="2667"/>
                            </a:lnTo>
                            <a:lnTo>
                              <a:pt x="15201" y="2740"/>
                            </a:lnTo>
                            <a:lnTo>
                              <a:pt x="15083" y="2819"/>
                            </a:lnTo>
                            <a:lnTo>
                              <a:pt x="14964" y="2903"/>
                            </a:lnTo>
                            <a:lnTo>
                              <a:pt x="14844" y="2994"/>
                            </a:lnTo>
                            <a:lnTo>
                              <a:pt x="14724" y="3089"/>
                            </a:lnTo>
                            <a:lnTo>
                              <a:pt x="14605" y="3188"/>
                            </a:lnTo>
                            <a:lnTo>
                              <a:pt x="14486" y="3290"/>
                            </a:lnTo>
                            <a:lnTo>
                              <a:pt x="14368" y="3395"/>
                            </a:lnTo>
                            <a:lnTo>
                              <a:pt x="14251" y="3501"/>
                            </a:lnTo>
                            <a:lnTo>
                              <a:pt x="14136" y="3609"/>
                            </a:lnTo>
                            <a:lnTo>
                              <a:pt x="14024" y="3717"/>
                            </a:lnTo>
                            <a:lnTo>
                              <a:pt x="13915" y="3824"/>
                            </a:lnTo>
                            <a:lnTo>
                              <a:pt x="13808" y="3931"/>
                            </a:lnTo>
                            <a:lnTo>
                              <a:pt x="13705" y="4036"/>
                            </a:lnTo>
                            <a:lnTo>
                              <a:pt x="13607" y="4138"/>
                            </a:lnTo>
                            <a:lnTo>
                              <a:pt x="13512" y="4238"/>
                            </a:lnTo>
                            <a:lnTo>
                              <a:pt x="13423" y="4334"/>
                            </a:lnTo>
                            <a:lnTo>
                              <a:pt x="13260" y="4511"/>
                            </a:lnTo>
                            <a:lnTo>
                              <a:pt x="13121" y="4664"/>
                            </a:lnTo>
                            <a:lnTo>
                              <a:pt x="13011" y="4788"/>
                            </a:lnTo>
                            <a:lnTo>
                              <a:pt x="12931" y="4878"/>
                            </a:lnTo>
                            <a:lnTo>
                              <a:pt x="12920" y="4889"/>
                            </a:lnTo>
                            <a:lnTo>
                              <a:pt x="12909" y="4900"/>
                            </a:lnTo>
                            <a:lnTo>
                              <a:pt x="12898" y="4910"/>
                            </a:lnTo>
                            <a:lnTo>
                              <a:pt x="12887" y="4919"/>
                            </a:lnTo>
                            <a:lnTo>
                              <a:pt x="12863" y="4937"/>
                            </a:lnTo>
                            <a:lnTo>
                              <a:pt x="12838" y="4952"/>
                            </a:lnTo>
                            <a:lnTo>
                              <a:pt x="12812" y="4966"/>
                            </a:lnTo>
                            <a:lnTo>
                              <a:pt x="12786" y="4978"/>
                            </a:lnTo>
                            <a:lnTo>
                              <a:pt x="12757" y="4988"/>
                            </a:lnTo>
                            <a:lnTo>
                              <a:pt x="12728" y="4997"/>
                            </a:lnTo>
                            <a:lnTo>
                              <a:pt x="12699" y="5005"/>
                            </a:lnTo>
                            <a:lnTo>
                              <a:pt x="12669" y="5011"/>
                            </a:lnTo>
                            <a:lnTo>
                              <a:pt x="12637" y="5016"/>
                            </a:lnTo>
                            <a:lnTo>
                              <a:pt x="12605" y="5020"/>
                            </a:lnTo>
                            <a:lnTo>
                              <a:pt x="12572" y="5022"/>
                            </a:lnTo>
                            <a:lnTo>
                              <a:pt x="12539" y="5025"/>
                            </a:lnTo>
                            <a:lnTo>
                              <a:pt x="12505" y="5026"/>
                            </a:lnTo>
                            <a:lnTo>
                              <a:pt x="12469" y="5026"/>
                            </a:lnTo>
                            <a:lnTo>
                              <a:pt x="12447" y="5026"/>
                            </a:lnTo>
                            <a:lnTo>
                              <a:pt x="12425" y="5025"/>
                            </a:lnTo>
                            <a:lnTo>
                              <a:pt x="12404" y="5022"/>
                            </a:lnTo>
                            <a:lnTo>
                              <a:pt x="12382" y="5020"/>
                            </a:lnTo>
                            <a:lnTo>
                              <a:pt x="12338" y="5015"/>
                            </a:lnTo>
                            <a:lnTo>
                              <a:pt x="12296" y="5006"/>
                            </a:lnTo>
                            <a:lnTo>
                              <a:pt x="12254" y="4996"/>
                            </a:lnTo>
                            <a:lnTo>
                              <a:pt x="12215" y="4985"/>
                            </a:lnTo>
                            <a:lnTo>
                              <a:pt x="12176" y="4974"/>
                            </a:lnTo>
                            <a:lnTo>
                              <a:pt x="12140" y="4962"/>
                            </a:lnTo>
                            <a:lnTo>
                              <a:pt x="12105" y="4949"/>
                            </a:lnTo>
                            <a:lnTo>
                              <a:pt x="12075" y="4937"/>
                            </a:lnTo>
                            <a:lnTo>
                              <a:pt x="12047" y="4926"/>
                            </a:lnTo>
                            <a:lnTo>
                              <a:pt x="12023" y="4915"/>
                            </a:lnTo>
                            <a:lnTo>
                              <a:pt x="11986" y="4897"/>
                            </a:lnTo>
                            <a:lnTo>
                              <a:pt x="11968" y="4887"/>
                            </a:lnTo>
                            <a:lnTo>
                              <a:pt x="11954" y="4881"/>
                            </a:lnTo>
                            <a:lnTo>
                              <a:pt x="11942" y="4874"/>
                            </a:lnTo>
                            <a:lnTo>
                              <a:pt x="11932" y="4866"/>
                            </a:lnTo>
                            <a:lnTo>
                              <a:pt x="11924" y="4859"/>
                            </a:lnTo>
                            <a:lnTo>
                              <a:pt x="11917" y="4851"/>
                            </a:lnTo>
                            <a:lnTo>
                              <a:pt x="11911" y="4843"/>
                            </a:lnTo>
                            <a:lnTo>
                              <a:pt x="11907" y="4834"/>
                            </a:lnTo>
                            <a:lnTo>
                              <a:pt x="11904" y="4824"/>
                            </a:lnTo>
                            <a:lnTo>
                              <a:pt x="11901" y="4815"/>
                            </a:lnTo>
                            <a:lnTo>
                              <a:pt x="11899" y="4804"/>
                            </a:lnTo>
                            <a:lnTo>
                              <a:pt x="11899" y="4793"/>
                            </a:lnTo>
                            <a:lnTo>
                              <a:pt x="11900" y="4780"/>
                            </a:lnTo>
                            <a:lnTo>
                              <a:pt x="11904" y="4753"/>
                            </a:lnTo>
                            <a:lnTo>
                              <a:pt x="11909" y="4722"/>
                            </a:lnTo>
                            <a:lnTo>
                              <a:pt x="11972" y="4471"/>
                            </a:lnTo>
                            <a:lnTo>
                              <a:pt x="11984" y="4425"/>
                            </a:lnTo>
                            <a:lnTo>
                              <a:pt x="11999" y="4371"/>
                            </a:lnTo>
                            <a:lnTo>
                              <a:pt x="12015" y="4311"/>
                            </a:lnTo>
                            <a:lnTo>
                              <a:pt x="12035" y="4245"/>
                            </a:lnTo>
                            <a:lnTo>
                              <a:pt x="12081" y="4095"/>
                            </a:lnTo>
                            <a:lnTo>
                              <a:pt x="12135" y="3926"/>
                            </a:lnTo>
                            <a:lnTo>
                              <a:pt x="12196" y="3740"/>
                            </a:lnTo>
                            <a:lnTo>
                              <a:pt x="12264" y="3538"/>
                            </a:lnTo>
                            <a:lnTo>
                              <a:pt x="12337" y="3326"/>
                            </a:lnTo>
                            <a:lnTo>
                              <a:pt x="12414" y="3106"/>
                            </a:lnTo>
                            <a:lnTo>
                              <a:pt x="12496" y="2880"/>
                            </a:lnTo>
                            <a:lnTo>
                              <a:pt x="12578" y="2652"/>
                            </a:lnTo>
                            <a:lnTo>
                              <a:pt x="12664" y="2424"/>
                            </a:lnTo>
                            <a:lnTo>
                              <a:pt x="12749" y="2199"/>
                            </a:lnTo>
                            <a:lnTo>
                              <a:pt x="12792" y="2089"/>
                            </a:lnTo>
                            <a:lnTo>
                              <a:pt x="12835" y="1981"/>
                            </a:lnTo>
                            <a:lnTo>
                              <a:pt x="12877" y="1876"/>
                            </a:lnTo>
                            <a:lnTo>
                              <a:pt x="12919" y="1772"/>
                            </a:lnTo>
                            <a:lnTo>
                              <a:pt x="12960" y="1673"/>
                            </a:lnTo>
                            <a:lnTo>
                              <a:pt x="13001" y="1577"/>
                            </a:lnTo>
                            <a:lnTo>
                              <a:pt x="13040" y="1484"/>
                            </a:lnTo>
                            <a:lnTo>
                              <a:pt x="13079" y="1395"/>
                            </a:lnTo>
                            <a:lnTo>
                              <a:pt x="13086" y="1381"/>
                            </a:lnTo>
                            <a:lnTo>
                              <a:pt x="13092" y="1366"/>
                            </a:lnTo>
                            <a:lnTo>
                              <a:pt x="13097" y="1360"/>
                            </a:lnTo>
                            <a:lnTo>
                              <a:pt x="13101" y="1354"/>
                            </a:lnTo>
                            <a:lnTo>
                              <a:pt x="13107" y="1348"/>
                            </a:lnTo>
                            <a:lnTo>
                              <a:pt x="13112" y="1342"/>
                            </a:lnTo>
                            <a:lnTo>
                              <a:pt x="13119" y="1337"/>
                            </a:lnTo>
                            <a:lnTo>
                              <a:pt x="13126" y="1332"/>
                            </a:lnTo>
                            <a:lnTo>
                              <a:pt x="13135" y="1328"/>
                            </a:lnTo>
                            <a:lnTo>
                              <a:pt x="13145" y="1324"/>
                            </a:lnTo>
                            <a:lnTo>
                              <a:pt x="13157" y="1319"/>
                            </a:lnTo>
                            <a:lnTo>
                              <a:pt x="13169" y="1316"/>
                            </a:lnTo>
                            <a:lnTo>
                              <a:pt x="13184" y="1313"/>
                            </a:lnTo>
                            <a:lnTo>
                              <a:pt x="13200" y="1310"/>
                            </a:lnTo>
                            <a:lnTo>
                              <a:pt x="13219" y="1306"/>
                            </a:lnTo>
                            <a:lnTo>
                              <a:pt x="13247" y="1300"/>
                            </a:lnTo>
                            <a:lnTo>
                              <a:pt x="13283" y="1294"/>
                            </a:lnTo>
                            <a:lnTo>
                              <a:pt x="13326" y="1286"/>
                            </a:lnTo>
                            <a:lnTo>
                              <a:pt x="13376" y="1281"/>
                            </a:lnTo>
                            <a:lnTo>
                              <a:pt x="13432" y="1275"/>
                            </a:lnTo>
                            <a:lnTo>
                              <a:pt x="13463" y="1273"/>
                            </a:lnTo>
                            <a:lnTo>
                              <a:pt x="13495" y="1271"/>
                            </a:lnTo>
                            <a:lnTo>
                              <a:pt x="13528" y="1271"/>
                            </a:lnTo>
                            <a:lnTo>
                              <a:pt x="13563" y="1270"/>
                            </a:lnTo>
                            <a:lnTo>
                              <a:pt x="13620" y="1271"/>
                            </a:lnTo>
                            <a:lnTo>
                              <a:pt x="13686" y="1273"/>
                            </a:lnTo>
                            <a:lnTo>
                              <a:pt x="13722" y="1275"/>
                            </a:lnTo>
                            <a:lnTo>
                              <a:pt x="13758" y="1278"/>
                            </a:lnTo>
                            <a:lnTo>
                              <a:pt x="13796" y="1282"/>
                            </a:lnTo>
                            <a:lnTo>
                              <a:pt x="13833" y="1285"/>
                            </a:lnTo>
                            <a:lnTo>
                              <a:pt x="13871" y="1291"/>
                            </a:lnTo>
                            <a:lnTo>
                              <a:pt x="13908" y="1296"/>
                            </a:lnTo>
                            <a:lnTo>
                              <a:pt x="13944" y="1304"/>
                            </a:lnTo>
                            <a:lnTo>
                              <a:pt x="13979" y="1311"/>
                            </a:lnTo>
                            <a:lnTo>
                              <a:pt x="14013" y="1320"/>
                            </a:lnTo>
                            <a:lnTo>
                              <a:pt x="14045" y="1330"/>
                            </a:lnTo>
                            <a:lnTo>
                              <a:pt x="14059" y="1337"/>
                            </a:lnTo>
                            <a:lnTo>
                              <a:pt x="14073" y="1342"/>
                            </a:lnTo>
                            <a:lnTo>
                              <a:pt x="14088" y="1349"/>
                            </a:lnTo>
                            <a:lnTo>
                              <a:pt x="14100" y="1354"/>
                            </a:lnTo>
                            <a:lnTo>
                              <a:pt x="14100" y="1355"/>
                            </a:lnTo>
                            <a:lnTo>
                              <a:pt x="14100" y="1358"/>
                            </a:lnTo>
                            <a:lnTo>
                              <a:pt x="14100" y="1365"/>
                            </a:lnTo>
                            <a:lnTo>
                              <a:pt x="14100" y="1381"/>
                            </a:lnTo>
                            <a:lnTo>
                              <a:pt x="14100" y="1406"/>
                            </a:lnTo>
                            <a:lnTo>
                              <a:pt x="14100" y="1446"/>
                            </a:lnTo>
                            <a:lnTo>
                              <a:pt x="14100" y="1501"/>
                            </a:lnTo>
                            <a:lnTo>
                              <a:pt x="14100" y="1574"/>
                            </a:lnTo>
                            <a:lnTo>
                              <a:pt x="14101" y="1595"/>
                            </a:lnTo>
                            <a:lnTo>
                              <a:pt x="14101" y="1621"/>
                            </a:lnTo>
                            <a:lnTo>
                              <a:pt x="14103" y="1649"/>
                            </a:lnTo>
                            <a:lnTo>
                              <a:pt x="14108" y="1682"/>
                            </a:lnTo>
                            <a:lnTo>
                              <a:pt x="14113" y="1716"/>
                            </a:lnTo>
                            <a:lnTo>
                              <a:pt x="14121" y="1752"/>
                            </a:lnTo>
                            <a:lnTo>
                              <a:pt x="14126" y="1769"/>
                            </a:lnTo>
                            <a:lnTo>
                              <a:pt x="14132" y="1788"/>
                            </a:lnTo>
                            <a:lnTo>
                              <a:pt x="14138" y="1805"/>
                            </a:lnTo>
                            <a:lnTo>
                              <a:pt x="14146" y="1823"/>
                            </a:lnTo>
                            <a:lnTo>
                              <a:pt x="14154" y="1841"/>
                            </a:lnTo>
                            <a:lnTo>
                              <a:pt x="14164" y="1858"/>
                            </a:lnTo>
                            <a:lnTo>
                              <a:pt x="14174" y="1875"/>
                            </a:lnTo>
                            <a:lnTo>
                              <a:pt x="14185" y="1890"/>
                            </a:lnTo>
                            <a:lnTo>
                              <a:pt x="14197" y="1906"/>
                            </a:lnTo>
                            <a:lnTo>
                              <a:pt x="14211" y="1920"/>
                            </a:lnTo>
                            <a:lnTo>
                              <a:pt x="14226" y="1934"/>
                            </a:lnTo>
                            <a:lnTo>
                              <a:pt x="14242" y="1946"/>
                            </a:lnTo>
                            <a:lnTo>
                              <a:pt x="14260" y="1957"/>
                            </a:lnTo>
                            <a:lnTo>
                              <a:pt x="14278" y="1968"/>
                            </a:lnTo>
                            <a:lnTo>
                              <a:pt x="14298" y="1977"/>
                            </a:lnTo>
                            <a:lnTo>
                              <a:pt x="14320" y="1985"/>
                            </a:lnTo>
                            <a:lnTo>
                              <a:pt x="14344" y="1990"/>
                            </a:lnTo>
                            <a:lnTo>
                              <a:pt x="14369" y="1995"/>
                            </a:lnTo>
                            <a:lnTo>
                              <a:pt x="14395" y="1998"/>
                            </a:lnTo>
                            <a:lnTo>
                              <a:pt x="14423" y="1999"/>
                            </a:lnTo>
                            <a:lnTo>
                              <a:pt x="14474" y="1996"/>
                            </a:lnTo>
                            <a:lnTo>
                              <a:pt x="14527" y="1989"/>
                            </a:lnTo>
                            <a:lnTo>
                              <a:pt x="14581" y="1977"/>
                            </a:lnTo>
                            <a:lnTo>
                              <a:pt x="14638" y="1961"/>
                            </a:lnTo>
                            <a:lnTo>
                              <a:pt x="14697" y="1940"/>
                            </a:lnTo>
                            <a:lnTo>
                              <a:pt x="14759" y="1917"/>
                            </a:lnTo>
                            <a:lnTo>
                              <a:pt x="14822" y="1889"/>
                            </a:lnTo>
                            <a:lnTo>
                              <a:pt x="14887" y="1859"/>
                            </a:lnTo>
                            <a:lnTo>
                              <a:pt x="14954" y="1826"/>
                            </a:lnTo>
                            <a:lnTo>
                              <a:pt x="15023" y="1791"/>
                            </a:lnTo>
                            <a:lnTo>
                              <a:pt x="15092" y="1755"/>
                            </a:lnTo>
                            <a:lnTo>
                              <a:pt x="15164" y="1715"/>
                            </a:lnTo>
                            <a:lnTo>
                              <a:pt x="15310" y="1635"/>
                            </a:lnTo>
                            <a:lnTo>
                              <a:pt x="15461" y="1551"/>
                            </a:lnTo>
                            <a:lnTo>
                              <a:pt x="15539" y="1509"/>
                            </a:lnTo>
                            <a:lnTo>
                              <a:pt x="15616" y="1468"/>
                            </a:lnTo>
                            <a:lnTo>
                              <a:pt x="15694" y="1427"/>
                            </a:lnTo>
                            <a:lnTo>
                              <a:pt x="15773" y="1387"/>
                            </a:lnTo>
                            <a:lnTo>
                              <a:pt x="15853" y="1349"/>
                            </a:lnTo>
                            <a:lnTo>
                              <a:pt x="15933" y="1311"/>
                            </a:lnTo>
                            <a:lnTo>
                              <a:pt x="16014" y="1277"/>
                            </a:lnTo>
                            <a:lnTo>
                              <a:pt x="16094" y="1244"/>
                            </a:lnTo>
                            <a:lnTo>
                              <a:pt x="16175" y="1215"/>
                            </a:lnTo>
                            <a:lnTo>
                              <a:pt x="16255" y="1187"/>
                            </a:lnTo>
                            <a:lnTo>
                              <a:pt x="16336" y="1163"/>
                            </a:lnTo>
                            <a:lnTo>
                              <a:pt x="16416" y="1143"/>
                            </a:lnTo>
                            <a:lnTo>
                              <a:pt x="16497" y="1127"/>
                            </a:lnTo>
                            <a:lnTo>
                              <a:pt x="16576" y="1115"/>
                            </a:lnTo>
                            <a:lnTo>
                              <a:pt x="16657" y="1107"/>
                            </a:lnTo>
                            <a:lnTo>
                              <a:pt x="16735" y="1105"/>
                            </a:lnTo>
                            <a:lnTo>
                              <a:pt x="16802" y="1106"/>
                            </a:lnTo>
                            <a:lnTo>
                              <a:pt x="16867" y="1110"/>
                            </a:lnTo>
                            <a:lnTo>
                              <a:pt x="16928" y="1116"/>
                            </a:lnTo>
                            <a:lnTo>
                              <a:pt x="16986" y="1124"/>
                            </a:lnTo>
                            <a:lnTo>
                              <a:pt x="17041" y="1135"/>
                            </a:lnTo>
                            <a:lnTo>
                              <a:pt x="17093" y="1149"/>
                            </a:lnTo>
                            <a:lnTo>
                              <a:pt x="17142" y="1164"/>
                            </a:lnTo>
                            <a:lnTo>
                              <a:pt x="17188" y="1182"/>
                            </a:lnTo>
                            <a:lnTo>
                              <a:pt x="17232" y="1200"/>
                            </a:lnTo>
                            <a:lnTo>
                              <a:pt x="17273" y="1221"/>
                            </a:lnTo>
                            <a:lnTo>
                              <a:pt x="17310" y="1243"/>
                            </a:lnTo>
                            <a:lnTo>
                              <a:pt x="17346" y="1267"/>
                            </a:lnTo>
                            <a:lnTo>
                              <a:pt x="17380" y="1293"/>
                            </a:lnTo>
                            <a:lnTo>
                              <a:pt x="17410" y="1319"/>
                            </a:lnTo>
                            <a:lnTo>
                              <a:pt x="17438" y="1347"/>
                            </a:lnTo>
                            <a:lnTo>
                              <a:pt x="17465" y="1376"/>
                            </a:lnTo>
                            <a:lnTo>
                              <a:pt x="17489" y="1406"/>
                            </a:lnTo>
                            <a:lnTo>
                              <a:pt x="17511" y="1437"/>
                            </a:lnTo>
                            <a:lnTo>
                              <a:pt x="17531" y="1469"/>
                            </a:lnTo>
                            <a:lnTo>
                              <a:pt x="17548" y="1502"/>
                            </a:lnTo>
                            <a:lnTo>
                              <a:pt x="17565" y="1535"/>
                            </a:lnTo>
                            <a:lnTo>
                              <a:pt x="17579" y="1568"/>
                            </a:lnTo>
                            <a:lnTo>
                              <a:pt x="17591" y="1602"/>
                            </a:lnTo>
                            <a:lnTo>
                              <a:pt x="17603" y="1636"/>
                            </a:lnTo>
                            <a:lnTo>
                              <a:pt x="17612" y="1671"/>
                            </a:lnTo>
                            <a:lnTo>
                              <a:pt x="17620" y="1705"/>
                            </a:lnTo>
                            <a:lnTo>
                              <a:pt x="17627" y="1741"/>
                            </a:lnTo>
                            <a:lnTo>
                              <a:pt x="17631" y="1775"/>
                            </a:lnTo>
                            <a:lnTo>
                              <a:pt x="17636" y="1809"/>
                            </a:lnTo>
                            <a:lnTo>
                              <a:pt x="17638" y="1843"/>
                            </a:lnTo>
                            <a:lnTo>
                              <a:pt x="17640" y="1876"/>
                            </a:lnTo>
                            <a:lnTo>
                              <a:pt x="17640" y="1909"/>
                            </a:lnTo>
                            <a:close/>
                          </a:path>
                        </a:pathLst>
                      </a:custGeom>
                      <a:solidFill>
                        <a:srgbClr val="F21C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ihandform 5" o:spid="_x0000_s1026" style="position:absolute;margin-left:288.95pt;margin-top:9.05pt;width:86.5pt;height:2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640,5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" path="m12048,1904r-1,49l12043,2005r-7,53l12027,2116r-12,60l12002,2238r-16,64l11970,2367r-19,67l11930,2502r-22,69l11885,2641r-23,70l11836,2781r-25,71l11785,2922r-54,138l11677,3194r-54,128l11570,3440r-49,109l11476,3645r-40,81l11403,3791r-63,116l11276,4015r-65,100l11144,4209r-67,87l11008,4378r-70,75l10867,4522r-72,64l10722,4644r-75,53l10572,4745r-77,44l10418,4829r-79,34l10260,4895r-82,27l10098,4945r-83,21l9931,4984r-83,15l9763,5011r-86,10l9590,5030r-88,6l9413,5041r-89,3l9235,5047r-182,1l8867,5048r-98,l8659,5047r-58,-1l8541,5043r-63,-3l8415,5036r-64,-6l8286,5022r-66,-8l8155,5003r-66,-12l8024,4976r-64,-17l7897,4939r-60,-22l7776,4892r-57,-28l7663,4833r-52,-35l7561,4761r-46,-42l7472,4673r-40,-50l7398,4569r-31,-58l7342,4449r-20,-68l7306,4310r-9,-79l7294,4150r1,-40l7299,4070r4,-43l7311,3982r7,-47l7329,3887r11,-49l7354,3787r15,-53l7386,3680r17,-55l7422,3568r20,-57l7463,3452r22,-60l7508,3331r49,-123l7607,3081r54,-129l7716,2821r56,-132l7828,2556r56,-133l7939,2290r13,-31l7968,2226r19,-38l8007,2148r25,-44l8058,2057r31,-48l8123,1959r38,-52l8201,1854r46,-54l8296,1745r54,-56l8408,1634r63,-55l8538,1524r73,-53l8688,1418r82,-50l8859,1318r93,-47l9052,1227r104,-42l9268,1145r116,-35l9508,1078r130,-27l9775,1028r143,-19l10068,995r158,-8l10390,984r71,l10531,985r71,2l10674,990r72,5l10818,999r71,7l10961,1013r72,10l11102,1034r70,13l11240,1062r66,16l11372,1097r63,21l11497,1141r58,25l11613,1194r54,31l11718,1258r49,36l11812,1332r43,42l11893,1419r35,49l11959,1519r26,55l12007,1633r18,62l12038,1761r8,70l12048,1904xm9969,1963r-24,l9920,1964r-26,1l9866,1967r-26,3l9812,1975r-27,5l9757,1986r-26,9l9704,2003r-25,11l9655,2027r-11,7l9633,2042r-11,8l9612,2058r-10,9l9592,2076r-9,10l9575,2097r-30,43l9518,2186r-29,50l9463,2287r-27,55l9410,2401r-26,59l9360,2523r-23,64l9314,2652r-22,66l9271,2785r-20,68l9231,2921r-19,68l9195,3057r-17,69l9163,3193r-16,67l9134,3325r-13,64l9109,3451r-11,60l9089,3569r-9,55l9072,3677r-6,51l9060,3774r-4,43l9053,3855r-1,35l9050,3921r2,19l9053,3957r2,17l9057,3988r3,15l9065,4016r5,12l9076,4038r6,10l9090,4058r8,7l9107,4073r8,7l9125,4085r10,6l9146,4095r12,3l9171,4102r12,3l9196,4107r28,3l9253,4113r64,1l9387,4114r45,l9482,4113r26,-2l9534,4109r28,-2l9588,4103r28,-6l9642,4091r27,-9l9693,4072r12,-6l9717,4060r13,-7l9741,4047r11,-9l9762,4030r9,-10l9781,4011r26,-29l9832,3945r25,-39l9883,3860r24,-50l9931,3756r25,-57l9979,3638r23,-63l10024,3509r21,-69l10066,3370r21,-72l10106,3227r19,-74l10143,3081r17,-74l10176,2934r16,-71l10207,2792r13,-68l10232,2657r12,-64l10254,2532r10,-59l10273,2418r7,-50l10285,2321r6,-41l10294,2243r1,-32l10296,2186r,-30l10295,2129r-2,-24l10290,2082r-3,-10l10284,2062r-3,-10l10276,2043r-4,-9l10266,2027r-6,-7l10252,2012r-9,-5l10235,2000r-12,-5l10212,1990r-12,-4l10186,1981r-15,-3l10154,1975r-36,-6l10075,1966r-50,-2l9969,1963xm5579,1999r-3,105l5570,2203r-10,94l5547,2386r-18,85l5508,2551r-24,75l5455,2698r-31,66l5390,2826r-37,59l5313,2939r-43,50l5225,3037r-48,42l5127,3119r-52,36l5020,3188r-58,30l4904,3245r-61,24l4782,3291r-64,18l4653,3326r-68,13l4518,3351r-69,9l4378,3368r-71,5l4236,3378r-72,2l4090,3380r-550,l3431,3380r-119,-1l3184,3378r-133,-3l2914,3373r-138,-2l2640,3368r-132,-4l2383,3362r-117,-3l2160,3357r-92,-4l1992,3352r-57,-2l1899,3349r-13,l1853,3347r-29,-2l1797,3342r-23,l1764,3344r-9,2l1747,3348r-6,4l1736,3357r-4,6l1730,3371r,9l1731,3416r3,36l1741,3489r8,38l1760,3566r13,38l1788,3644r18,40l1826,3722r22,40l1872,3800r25,39l1926,3877r30,38l1989,3951r33,36l2058,4021r38,33l2136,4086r40,31l2220,4146r45,27l2311,4198r48,24l2409,4242r51,18l2513,4277r54,13l2622,4301r56,7l2736,4313r60,2l2843,4314r47,-2l2935,4307r44,-6l3021,4294r42,-9l3104,4275r39,-11l3181,4252r37,-13l3253,4225r35,-14l3321,4195r32,-15l3384,4163r29,-16l3441,4130r27,-16l3494,4097r24,-16l3562,4048r39,-31l3635,3988r28,-25l3685,3942r16,-16l3708,3926r18,-3l3757,3920r41,-4l3848,3910r57,-5l3969,3899r71,-6l4113,3886r78,-6l4271,3875r81,-6l4432,3865r78,-3l4588,3860r72,-2l4730,3860r72,2l4877,3865r75,7l5029,3878r73,10l5139,3894r36,6l5210,3907r33,6l5277,3921r32,9l5339,3939r29,10l5396,3960r25,11l5445,3982r22,13l5487,4008r18,14l5519,4037r13,15l5542,4069r8,17l5554,4104r1,18l5552,4161r-11,40l5522,4241r-25,42l5466,4325r-38,43l5384,4411r-50,44l5279,4498r-60,44l5153,4585r-69,42l5010,4670r-79,42l4850,4753r-86,40l4676,4831r-93,37l4489,4904r-97,34l4293,4970r-100,30l4090,5029r-103,25l3882,5077r-105,21l3671,5117r-106,14l3460,5143r-106,9l3249,5158r-104,2l2991,5158r-153,-8l2686,5137r-150,-18l2387,5097r-146,-27l2097,5039r-141,-36l1818,4963r-134,-44l1551,4871r-128,-52l1300,4763r-120,-60l1064,4642,953,4576,847,4506,745,4434r-96,-75l559,4281r-84,-80l397,4118r-73,-86l259,3945r-58,-90l149,3764r-45,-94l67,3575,39,3478,18,3380,4,3280,,3180,10,3011,40,2845,87,2682r66,-159l234,2367r97,-153l441,2064,564,1919,699,1777,845,1639r155,-133l1164,1377r171,-124l1513,1134r182,-114l1882,911,2072,806r191,-97l2455,615r192,-87l2838,448r188,-75l3212,304r179,-62l3565,187r167,-48l3892,97,4042,63,4182,35,4311,15,4427,4,4530,r84,4l4693,17r75,19l4839,64r66,34l4968,139r58,47l5081,238r51,57l5180,356r45,66l5266,492r37,74l5337,641r32,79l5399,800r25,81l5449,965r21,84l5488,1132r18,85l5520,1299r12,83l5543,1462r9,78l5560,1616r7,74l5571,1760r3,66l5576,1889r2,57l5579,1999xm4149,1878r,-45l4148,1787r-1,-48l4144,1691r-4,-47l4135,1596r-6,-46l4120,1507r-5,-21l4109,1465r-7,-18l4096,1428r-8,-16l4080,1395r-8,-15l4062,1366r-10,-13l4041,1342r-12,-9l4016,1325r-14,-6l3988,1314r-16,-3l3957,1310r-57,3l3840,1320r-62,12l3714,1349r-65,21l3583,1395r-67,28l3448,1453r-70,34l3309,1524r-70,38l3170,1603r-69,42l3033,1688r-67,44l2900,1777r-65,45l2772,1867r-61,45l2652,1956r-57,43l2541,2041r-50,40l2443,2119r-84,70l2290,2248r-51,45l2209,2320r-13,15l2186,2347r-6,10l2175,2365r-1,5l2174,2373r,3l2175,2379r1,2l2179,2383r2,2l2184,2386r8,4l2202,2391r12,1l2227,2392r31,1l2294,2392r1335,l3672,2392r41,-1l3752,2390r36,-1l3822,2385r31,-3l3883,2379r28,-6l3936,2368r24,-7l3982,2353r20,-8l4021,2336r16,-11l4053,2313r14,-14l4079,2285r12,-16l4101,2252r9,-19l4118,2214r6,-22l4130,2169r4,-26l4139,2117r3,-29l4144,2058r3,-33l4149,1956r,-78xm7192,2652r-1,12l7189,2677r-2,14l7185,2707r-7,33l7168,2775r-11,38l7145,2853r-14,41l7118,2933r-29,77l7063,3078r-21,52l7030,3161r-13,30l7003,3218r-14,25l6972,3269r-16,23l6937,3313r-19,21l6898,3352r-20,18l6858,3388r-22,15l6813,3417r-23,13l6767,3443r-24,11l6719,3463r-25,10l6669,3481r-24,8l6619,3495r-25,7l6569,3506r-26,6l6518,3515r-50,7l6420,3525r-48,2l6326,3528r-32,-1l6262,3526r-30,-1l6203,3522r-28,-4l6149,3515r-25,-4l6100,3505r-22,-5l6056,3493r-20,-8l6017,3478r-17,-9l5982,3460r-15,-10l5952,3440r-13,-11l5926,3418r-11,-12l5904,3393r-9,-13l5886,3367r-7,-15l5872,3337r-7,-14l5861,3306r-5,-16l5853,3273r-3,-16l5849,3238r-1,-18l5848,3202r,-16l5849,3171r1,-16l5853,3138r6,-34l5868,3068r9,-36l5890,2996r12,-35l5914,2925r26,-64l5965,2804r18,-42l5995,2736r16,-33l6026,2671r18,-29l6062,2614r17,-26l6098,2562r20,-23l6138,2518r19,-19l6180,2480r20,-18l6223,2447r22,-14l6268,2418r23,-12l6315,2395r23,-10l6364,2376r24,-7l6413,2362r24,-6l6463,2350r26,-4l6515,2341r26,-3l6566,2336r27,-2l6619,2332r53,-2l6725,2329r23,1l6770,2330r23,2l6815,2335r22,2l6859,2340r21,5l6901,2349r19,4l6940,2359r20,6l6979,2372r19,8l7015,2389r18,8l7049,2407r16,10l7080,2428r15,11l7108,2451r12,13l7132,2478r11,14l7153,2507r9,16l7170,2539r6,17l7182,2573r4,19l7188,2611r3,20l7192,2652xm17640,1909r-2,59l17632,2036r-10,74l17609,2192r-15,87l17574,2371r-21,98l17529,2571r-27,106l17474,2786r-31,111l17412,3011r-33,115l17345,3242r-36,116l17274,3474r-72,229l17131,3924r-69,208l16997,4324r-58,169l16889,4636r-41,113l16820,4824r-7,19l16805,4860r-8,16l16789,4890r-10,15l16770,4918r-10,13l16750,4942r-10,11l16729,4964r-11,9l16707,4982r-12,7l16683,4997r-12,7l16658,5010r-12,6l16631,5021r-13,5l16604,5029r-29,7l16545,5041r-32,3l16481,5047r-34,1l16412,5048r-63,l16288,5044r-58,-4l16174,5035r-54,-8l16068,5018r-50,-11l15971,4996r-44,-13l15885,4970r-40,-16l15809,4939r-34,-17l15744,4906r-28,-19l15691,4870r-10,-10l15671,4849r-4,-6l15662,4837r-4,-8l15654,4821r-3,-8l15649,4805r-2,-10l15646,4785r,-10l15646,4764r2,-12l15651,4740r28,-83l15714,4555r42,-120l15802,4301r50,-145l15904,4003r52,-159l16008,3684r51,-159l16108,3369r23,-75l16152,3221r19,-70l16190,3083r18,-64l16223,2957r14,-56l16248,2848r8,-47l16263,2759r4,-36l16268,2692r,-29l16266,2633r-3,-28l16259,2579r-6,-25l16245,2530r-5,-11l16235,2508r-5,-9l16224,2489r-6,-10l16211,2470r-8,-9l16196,2453r-8,-6l16179,2439r-10,-5l16159,2428r-11,-5l16137,2418r-11,-3l16114,2412r-13,-4l16088,2407r-15,-1l16058,2405r-95,7l15865,2429r-104,29l15654,2496r-109,49l15433,2602r-115,65l15201,2740r-118,79l14964,2903r-120,91l14724,3089r-119,99l14486,3290r-118,105l14251,3501r-115,108l14024,3717r-109,107l13808,3931r-103,105l13607,4138r-95,100l13423,4334r-163,177l13121,4664r-110,124l12931,4878r-11,11l12909,4900r-11,10l12887,4919r-24,18l12838,4952r-26,14l12786,4978r-29,10l12728,4997r-29,8l12669,5011r-32,5l12605,5020r-33,2l12539,5025r-34,1l12469,5026r-22,l12425,5025r-21,-3l12382,5020r-44,-5l12296,5006r-42,-10l12215,4985r-39,-11l12140,4962r-35,-13l12075,4937r-28,-11l12023,4915r-37,-18l11968,4887r-14,-6l11942,4874r-10,-8l11924,4859r-7,-8l11911,4843r-4,-9l11904,4824r-3,-9l11899,4804r,-11l11900,4780r4,-27l11909,4722r63,-251l11984,4425r15,-54l12015,4311r20,-66l12081,4095r54,-169l12196,3740r68,-202l12337,3326r77,-220l12496,2880r82,-228l12664,2424r85,-225l12792,2089r43,-108l12877,1876r42,-104l12960,1673r41,-96l13040,1484r39,-89l13086,1381r6,-15l13097,1360r4,-6l13107,1348r5,-6l13119,1337r7,-5l13135,1328r10,-4l13157,1319r12,-3l13184,1313r16,-3l13219,1306r28,-6l13283,1294r43,-8l13376,1281r56,-6l13463,1273r32,-2l13528,1271r35,-1l13620,1271r66,2l13722,1275r36,3l13796,1282r37,3l13871,1291r37,5l13944,1304r35,7l14013,1320r32,10l14059,1337r14,5l14088,1349r12,5l14100,1355r,3l14100,1365r,16l14100,1406r,40l14100,1501r,73l14101,1595r,26l14103,1649r5,33l14113,1716r8,36l14126,1769r6,19l14138,1805r8,18l14154,1841r10,17l14174,1875r11,15l14197,1906r14,14l14226,1934r16,12l14260,1957r18,11l14298,1977r22,8l14344,1990r25,5l14395,1998r28,1l14474,1996r53,-7l14581,1977r57,-16l14697,1940r62,-23l14822,1889r65,-30l14954,1826r69,-35l15092,1755r72,-40l15310,1635r151,-84l15539,1509r77,-41l15694,1427r79,-40l15853,1349r80,-38l16014,1277r80,-33l16175,1215r80,-28l16336,1163r80,-20l16497,1127r79,-12l16657,1107r78,-2l16802,1106r65,4l16928,1116r58,8l17041,1135r52,14l17142,1164r46,18l17232,1200r41,21l17310,1243r36,24l17380,1293r30,26l17438,1347r27,29l17489,1406r22,31l17531,1469r17,33l17565,1535r14,33l17591,1602r12,34l17612,1671r8,34l17627,1741r4,34l17636,1809r2,34l17640,1876r,33xe" fillcolor="#f21c0a" stroked="f">
              <v:path arrowok="t" o:connecttype="custom" o:connectlocs="45077604,10645460;40097822,15583592;32880336,16150809;28571517,14455610;29029121,10869743;31984433,5768126;39659586,3162888;45248241,3925518;38053984,6328947;36494902,7694061;35184053,11783065;35389564,13090495;37592456,13048832;39039067,10799265;39931047,7005079;39380340,6328947;20077994,9866753;12844939,10828079;6806464,10722334;7585974,12545695;11208324,13817915;13965784,12872553;18072954,12363076;21350108,12888573;19123925,15099702;11006674,16503310;1539714,13196240;3277154,5252196;16719383,48061;21132889,3092354;16056205,5268216;15125427,4207542;10064188,6405821;8501245,7658794;15656766,7450531;27873402,8623403;26675023,10799265;24410105,11302345;22862607,10831306;22889759,9488608;24398459,7710081;26516033,7488968;27776438,8085000;67529126,9648810;64961671,15836745;63169926,16163603;60711079,15449033;62642447,10321772;62921693,7976085;60711079,7998502;52058566,13888393;48630143,16102748;46314781,15618859;47299864,11984931;50833035,4319683;52822569,4072927;54684187,4505586;55172805,6197558;58531479,5623944;65163383,3544203;68122493,4918941" o:connectangles="0,0,0,0,0,0,0,0,0,0,0,0,0,0,0,0,0,0,0,0,0,0,0,0,0,0,0,0,0,0,0,0,0,0,0,0,0,0,0,0,0,0,0,0,0,0,0,0,0,0,0,0,0,0,0,0,0,0,0,0,0"/>
              <o:lock v:ext="edit" verticies="t"/>
            </v:shape>
          </w:pict>
        </mc:Fallback>
      </mc:AlternateContent>
    </w:r>
    <w:r>
      <w:rPr>
        <w:noProof/>
        <w:lang w:val="en-US" w:eastAsia="en-US"/>
      </w:rPr>
      <mc:AlternateContent>
        <mc:Choice Requires="wpg">
          <w:drawing>
            <wp:anchor distT="0" distB="0" distL="114300" distR="114300" simplePos="0" relativeHeight="251655168" behindDoc="1" locked="0" layoutInCell="1" allowOverlap="1">
              <wp:simplePos x="0" y="0"/>
              <wp:positionH relativeFrom="page">
                <wp:posOffset>3007995</wp:posOffset>
              </wp:positionH>
              <wp:positionV relativeFrom="page">
                <wp:posOffset>571500</wp:posOffset>
              </wp:positionV>
              <wp:extent cx="1333500" cy="321310"/>
              <wp:effectExtent l="0" t="0" r="0" b="2540"/>
              <wp:wrapNone/>
              <wp:docPr id="1"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0" cy="321310"/>
                        <a:chOff x="7989" y="771"/>
                        <a:chExt cx="3029" cy="776"/>
                      </a:xfrm>
                    </wpg:grpSpPr>
                    <pic:pic xmlns:pic="http://schemas.openxmlformats.org/drawingml/2006/picture">
                      <pic:nvPicPr>
                        <pic:cNvPr id="6" name="Picture 36" descr="Evonik_butt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989" y="771"/>
                          <a:ext cx="776"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37" descr="Evonik_typ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969" y="972"/>
                          <a:ext cx="204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236.85pt;margin-top:45pt;width:105pt;height:25.3pt;z-index:-251661312;mso-position-horizontal-relative:page;mso-position-vertical-relative:page" coordorigin="7989,771" coordsize="3029,77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Evonik_button" style="position:absolute;left:7989;top:771;width:776;height: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P9tbEAAAA2gAAAA8AAABkcnMvZG93bnJldi54bWxEj9FqwkAURN8L/sNyBd90o4ZQoqvE0NKC&#10;fantB1yz1yRt9m7MbpP0792C0MdhZs4w2/1oGtFT52rLCpaLCARxYXXNpYLPj+f5IwjnkTU2lknB&#10;LznY7yYPW0y1Hfid+pMvRYCwS1FB5X2bSumKigy6hW2Jg3exnUEfZFdK3eEQ4KaRqyhKpMGaw0KF&#10;LeUVFd+nH6Mgi5uX/GyvydGNefS0fusP/ddFqdl0zDYgPI3+P3xvv2oFMfxdCTdA7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P9tbEAAAA2gAAAA8AAAAAAAAAAAAAAAAA&#10;nwIAAGRycy9kb3ducmV2LnhtbFBLBQYAAAAABAAEAPcAAACQAwAAAAA=&#10;">
                <v:imagedata r:id="rId3" o:title="Evonik_button"/>
              </v:shape>
              <v:shape id="Picture 37" o:spid="_x0000_s1028" type="#_x0000_t75" alt="Evonik_type" style="position:absolute;left:8969;top:972;width:2049;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61rPBAAAA2gAAAA8AAABkcnMvZG93bnJldi54bWxEj9GKwjAURN8X/IdwBd/WVEEt1SgiuLsP&#10;oqzrB1yba1tsbkoSa/fvjSD4OMzMGWax6kwtWnK+sqxgNExAEOdWV1woOP1tP1MQPiBrrC2Tgn/y&#10;sFr2PhaYaXvnX2qPoRARwj5DBWUITSalz0sy6Ie2IY7exTqDIUpXSO3wHuGmluMkmUqDFceFEhva&#10;lJRfjzejoPne6XDLv9J1une2m9DhMju3Sg363XoOIlAX3uFX+0crmMLzSrwB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61rPBAAAA2gAAAA8AAAAAAAAAAAAAAAAAnwIA&#10;AGRycy9kb3ducmV2LnhtbFBLBQYAAAAABAAEAPcAAACNAwAAAAA=&#10;">
                <v:imagedata r:id="rId4" o:title="Evonik_type"/>
              </v:shape>
              <w10:wrap anchorx="page" anchory="page"/>
            </v:group>
          </w:pict>
        </mc:Fallback>
      </mc:AlternateContent>
    </w:r>
    <w:r>
      <w:rPr>
        <w:noProof/>
        <w:lang w:val="en-US" w:eastAsia="en-US"/>
      </w:rPr>
      <mc:AlternateContent>
        <mc:Choice Requires="wps">
          <w:drawing>
            <wp:anchor distT="0" distB="0" distL="114300" distR="114300" simplePos="0" relativeHeight="251656192" behindDoc="0" locked="0" layoutInCell="1" allowOverlap="1">
              <wp:simplePos x="0" y="0"/>
              <wp:positionH relativeFrom="column">
                <wp:posOffset>2679065</wp:posOffset>
              </wp:positionH>
              <wp:positionV relativeFrom="paragraph">
                <wp:posOffset>752475</wp:posOffset>
              </wp:positionV>
              <wp:extent cx="1479550" cy="393700"/>
              <wp:effectExtent l="0" t="0" r="6350" b="63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393700"/>
                      </a:xfrm>
                      <a:prstGeom prst="rect">
                        <a:avLst/>
                      </a:prstGeom>
                      <a:solidFill>
                        <a:srgbClr val="FFFFFF"/>
                      </a:solidFill>
                      <a:ln w="9525">
                        <a:noFill/>
                        <a:miter lim="800000"/>
                        <a:headEnd/>
                        <a:tailEnd/>
                      </a:ln>
                    </wps:spPr>
                    <wps:txbx>
                      <w:txbxContent>
                        <w:p w:rsidR="000A0D1D" w:rsidRPr="002A7FAB" w:rsidRDefault="000A0D1D">
                          <w:pPr>
                            <w:rPr>
                              <w:i/>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10.95pt;margin-top:59.25pt;width:116.5pt;height:3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" stroked="f">
              <v:textbox>
                <w:txbxContent>
                  <w:p w:rsidR="000A0D1D" w:rsidRPr="002A7FAB" w:rsidRDefault="000A0D1D">
                    <w:pPr>
                      <w:rPr>
                        <w:i/>
                      </w:rPr>
                    </w:pPr>
                  </w:p>
                </w:txbxContent>
              </v:textbox>
            </v:shape>
          </w:pict>
        </mc:Fallback>
      </mc:AlternateContent>
    </w:r>
    <w:r w:rsidR="000A0D1D">
      <w:br/>
    </w:r>
    <w:r w:rsidR="000A0D1D">
      <w:br/>
    </w:r>
    <w:r w:rsidR="000A0D1D" w:rsidRPr="001A1D0D">
      <w:rPr>
        <w:position w:val="0"/>
      </w:rPr>
      <w:object w:dxaOrig="2835" w:dyaOrig="2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141.75pt" o:ole="">
          <v:imagedata r:id="rId5" o:title=""/>
        </v:shape>
        <o:OLEObject Type="Embed" ProgID="PBrush" ShapeID="_x0000_i1025" DrawAspect="Content" ObjectID="_1433842008" r:id="rId6"/>
      </w:object>
    </w:r>
    <w:r w:rsidR="000A0D1D">
      <w:br/>
    </w:r>
    <w:r w:rsidR="000A0D1D">
      <w:br/>
    </w:r>
    <w:r w:rsidR="000A0D1D">
      <w:br/>
    </w:r>
    <w:r w:rsidR="000A0D1D">
      <w:br/>
    </w:r>
    <w:r w:rsidR="000A0D1D">
      <w:br/>
    </w:r>
    <w:r w:rsidR="000A0D1D">
      <w:br/>
    </w:r>
    <w:r w:rsidR="000A0D1D" w:rsidRPr="002A7FAB">
      <w:rPr>
        <w:b/>
        <w:sz w:val="28"/>
        <w:szCs w:val="28"/>
      </w:rPr>
      <w:t>Press</w:t>
    </w:r>
    <w:r w:rsidR="000A0D1D">
      <w:rPr>
        <w:b/>
        <w:sz w:val="28"/>
        <w:szCs w:val="28"/>
      </w:rPr>
      <w:t xml:space="preserve"> Release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D1D" w:rsidRDefault="000A0D1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092CCBC"/>
    <w:lvl w:ilvl="0">
      <w:start w:val="1"/>
      <w:numFmt w:val="decimal"/>
      <w:pStyle w:val="Listennummer5"/>
      <w:lvlText w:val="%1."/>
      <w:lvlJc w:val="left"/>
      <w:pPr>
        <w:tabs>
          <w:tab w:val="num" w:pos="1492"/>
        </w:tabs>
        <w:ind w:left="1492" w:hanging="360"/>
      </w:pPr>
      <w:rPr>
        <w:rFonts w:cs="Times New Roman"/>
      </w:rPr>
    </w:lvl>
  </w:abstractNum>
  <w:abstractNum w:abstractNumId="1">
    <w:nsid w:val="FFFFFF7D"/>
    <w:multiLevelType w:val="singleLevel"/>
    <w:tmpl w:val="3078E20A"/>
    <w:lvl w:ilvl="0">
      <w:start w:val="1"/>
      <w:numFmt w:val="decimal"/>
      <w:pStyle w:val="Listennummer4"/>
      <w:lvlText w:val="%1."/>
      <w:lvlJc w:val="left"/>
      <w:pPr>
        <w:tabs>
          <w:tab w:val="num" w:pos="1209"/>
        </w:tabs>
        <w:ind w:left="1209" w:hanging="360"/>
      </w:pPr>
      <w:rPr>
        <w:rFonts w:cs="Times New Roman"/>
      </w:rPr>
    </w:lvl>
  </w:abstractNum>
  <w:abstractNum w:abstractNumId="2">
    <w:nsid w:val="FFFFFF7E"/>
    <w:multiLevelType w:val="singleLevel"/>
    <w:tmpl w:val="326A6D9C"/>
    <w:lvl w:ilvl="0">
      <w:start w:val="1"/>
      <w:numFmt w:val="decimal"/>
      <w:pStyle w:val="Listennummer3"/>
      <w:lvlText w:val="%1."/>
      <w:lvlJc w:val="left"/>
      <w:pPr>
        <w:tabs>
          <w:tab w:val="num" w:pos="926"/>
        </w:tabs>
        <w:ind w:left="926" w:hanging="360"/>
      </w:pPr>
      <w:rPr>
        <w:rFonts w:cs="Times New Roman"/>
      </w:rPr>
    </w:lvl>
  </w:abstractNum>
  <w:abstractNum w:abstractNumId="3">
    <w:nsid w:val="FFFFFF7F"/>
    <w:multiLevelType w:val="singleLevel"/>
    <w:tmpl w:val="46EC4394"/>
    <w:lvl w:ilvl="0">
      <w:start w:val="1"/>
      <w:numFmt w:val="decimal"/>
      <w:pStyle w:val="Listennummer2"/>
      <w:lvlText w:val="%1."/>
      <w:lvlJc w:val="left"/>
      <w:pPr>
        <w:tabs>
          <w:tab w:val="num" w:pos="643"/>
        </w:tabs>
        <w:ind w:left="643" w:hanging="360"/>
      </w:pPr>
      <w:rPr>
        <w:rFonts w:cs="Times New Roman"/>
      </w:rPr>
    </w:lvl>
  </w:abstractNum>
  <w:abstractNum w:abstractNumId="4">
    <w:nsid w:val="FFFFFF80"/>
    <w:multiLevelType w:val="singleLevel"/>
    <w:tmpl w:val="25FE00D0"/>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nsid w:val="FFFFFF81"/>
    <w:multiLevelType w:val="singleLevel"/>
    <w:tmpl w:val="C4F6884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nsid w:val="FFFFFF82"/>
    <w:multiLevelType w:val="singleLevel"/>
    <w:tmpl w:val="350C85AE"/>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nsid w:val="FFFFFF83"/>
    <w:multiLevelType w:val="singleLevel"/>
    <w:tmpl w:val="6AD25E6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nsid w:val="FFFFFF88"/>
    <w:multiLevelType w:val="singleLevel"/>
    <w:tmpl w:val="3926E382"/>
    <w:lvl w:ilvl="0">
      <w:start w:val="1"/>
      <w:numFmt w:val="decimal"/>
      <w:pStyle w:val="Listennummer"/>
      <w:lvlText w:val="%1."/>
      <w:lvlJc w:val="left"/>
      <w:pPr>
        <w:tabs>
          <w:tab w:val="num" w:pos="360"/>
        </w:tabs>
        <w:ind w:left="360" w:hanging="360"/>
      </w:pPr>
      <w:rPr>
        <w:rFonts w:cs="Times New Roman"/>
      </w:rPr>
    </w:lvl>
  </w:abstractNum>
  <w:abstractNum w:abstractNumId="9">
    <w:nsid w:val="FFFFFF89"/>
    <w:multiLevelType w:val="singleLevel"/>
    <w:tmpl w:val="573638A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03267642"/>
    <w:multiLevelType w:val="hybridMultilevel"/>
    <w:tmpl w:val="8576938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036E3DBE"/>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nsid w:val="063D0D90"/>
    <w:multiLevelType w:val="multilevel"/>
    <w:tmpl w:val="04070023"/>
    <w:styleLink w:val="ArtikelAbschnitt"/>
    <w:lvl w:ilvl="0">
      <w:start w:val="1"/>
      <w:numFmt w:val="upperRoman"/>
      <w:lvlText w:val="Artikel %1."/>
      <w:lvlJc w:val="left"/>
      <w:pPr>
        <w:tabs>
          <w:tab w:val="num" w:pos="1440"/>
        </w:tabs>
      </w:pPr>
      <w:rPr>
        <w:rFonts w:cs="Times New Roman"/>
      </w:rPr>
    </w:lvl>
    <w:lvl w:ilvl="1">
      <w:start w:val="1"/>
      <w:numFmt w:val="decimalZero"/>
      <w:isLgl/>
      <w:lvlText w:val="Abschnitt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3">
    <w:nsid w:val="13E025F6"/>
    <w:multiLevelType w:val="multilevel"/>
    <w:tmpl w:val="0407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nsid w:val="1FFE172F"/>
    <w:multiLevelType w:val="multilevel"/>
    <w:tmpl w:val="0407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nsid w:val="421136B9"/>
    <w:multiLevelType w:val="hybridMultilevel"/>
    <w:tmpl w:val="29342C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54115FD0"/>
    <w:multiLevelType w:val="hybridMultilevel"/>
    <w:tmpl w:val="F23A3ACA"/>
    <w:lvl w:ilvl="0" w:tplc="5BF66010">
      <w:start w:val="1"/>
      <w:numFmt w:val="bullet"/>
      <w:lvlText w:val="•"/>
      <w:lvlJc w:val="left"/>
      <w:pPr>
        <w:tabs>
          <w:tab w:val="num" w:pos="1425"/>
        </w:tabs>
        <w:ind w:left="1425" w:hanging="360"/>
      </w:pPr>
      <w:rPr>
        <w:rFonts w:ascii="Lucida Sans Unicode" w:hAnsi="Lucida Sans Unicode" w:hint="default"/>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7BBC1BCF"/>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3"/>
  </w:num>
  <w:num w:numId="13">
    <w:abstractNumId w:val="12"/>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6"/>
  </w:num>
  <w:num w:numId="25">
    <w:abstractNumId w:val="10"/>
  </w:num>
  <w:num w:numId="26">
    <w:abstractNumId w:val="15"/>
  </w:num>
  <w:num w:numId="27">
    <w:abstractNumId w:val="17"/>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57"/>
  <w:hyphenationZone w:val="425"/>
  <w:drawingGridHorizontalSpacing w:val="170"/>
  <w:drawingGridVerticalSpacing w:val="16840"/>
  <w:characterSpacingControl w:val="doNotCompress"/>
  <w:hdrShapeDefaults>
    <o:shapedefaults v:ext="edit" spidmax="921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E0C"/>
    <w:rsid w:val="00020E0A"/>
    <w:rsid w:val="000A0D1D"/>
    <w:rsid w:val="004156D2"/>
    <w:rsid w:val="00676075"/>
    <w:rsid w:val="00731E0C"/>
    <w:rsid w:val="00825AF7"/>
    <w:rsid w:val="00B54EE6"/>
    <w:rsid w:val="00F102B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hapeDefaults>
    <o:shapedefaults v:ext="edit" spidmax="921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caption" w:locked="1" w:qFormat="1"/>
    <w:lsdException w:name="Title" w:locked="1" w:qFormat="1"/>
    <w:lsdException w:name="Subtitle" w:locked="1" w:qFormat="1"/>
    <w:lsdException w:name="Strong" w:locked="1" w:qFormat="1"/>
    <w:lsdException w:name="Emphasis" w:locked="1" w:qFormat="1"/>
    <w:lsdException w:name="Normal (Web)"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8D6E73"/>
    <w:pPr>
      <w:spacing w:line="240" w:lineRule="exact"/>
      <w:ind w:left="85" w:right="85"/>
    </w:pPr>
    <w:rPr>
      <w:rFonts w:ascii="Lucida Sans Unicode" w:hAnsi="Lucida Sans Unicode"/>
      <w:position w:val="-2"/>
      <w:sz w:val="18"/>
      <w:szCs w:val="24"/>
    </w:rPr>
  </w:style>
  <w:style w:type="paragraph" w:styleId="berschrift1">
    <w:name w:val="heading 1"/>
    <w:basedOn w:val="Standard"/>
    <w:next w:val="Standard"/>
    <w:qFormat/>
    <w:rsid w:val="008D6E73"/>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rsid w:val="008D6E73"/>
    <w:pPr>
      <w:keepNext/>
      <w:spacing w:before="240" w:after="60"/>
      <w:outlineLvl w:val="1"/>
    </w:pPr>
    <w:rPr>
      <w:rFonts w:ascii="Arial" w:hAnsi="Arial" w:cs="Arial"/>
      <w:b/>
      <w:bCs/>
      <w:i/>
      <w:iCs/>
      <w:sz w:val="28"/>
      <w:szCs w:val="28"/>
    </w:rPr>
  </w:style>
  <w:style w:type="paragraph" w:styleId="berschrift3">
    <w:name w:val="heading 3"/>
    <w:basedOn w:val="Standard"/>
    <w:next w:val="Standard"/>
    <w:qFormat/>
    <w:rsid w:val="008D6E73"/>
    <w:pPr>
      <w:keepNext/>
      <w:spacing w:before="240" w:after="60"/>
      <w:outlineLvl w:val="2"/>
    </w:pPr>
    <w:rPr>
      <w:rFonts w:ascii="Arial" w:hAnsi="Arial" w:cs="Arial"/>
      <w:b/>
      <w:bCs/>
      <w:sz w:val="26"/>
      <w:szCs w:val="26"/>
    </w:rPr>
  </w:style>
  <w:style w:type="paragraph" w:styleId="berschrift4">
    <w:name w:val="heading 4"/>
    <w:basedOn w:val="Standard"/>
    <w:next w:val="Standard"/>
    <w:qFormat/>
    <w:rsid w:val="008D6E73"/>
    <w:pPr>
      <w:keepNext/>
      <w:spacing w:before="240" w:after="60"/>
      <w:outlineLvl w:val="3"/>
    </w:pPr>
    <w:rPr>
      <w:rFonts w:ascii="Times New Roman" w:hAnsi="Times New Roman"/>
      <w:b/>
      <w:bCs/>
      <w:sz w:val="28"/>
      <w:szCs w:val="28"/>
    </w:rPr>
  </w:style>
  <w:style w:type="paragraph" w:styleId="berschrift5">
    <w:name w:val="heading 5"/>
    <w:basedOn w:val="Standard"/>
    <w:next w:val="Standard"/>
    <w:qFormat/>
    <w:rsid w:val="008D6E73"/>
    <w:pPr>
      <w:spacing w:before="240" w:after="60"/>
      <w:outlineLvl w:val="4"/>
    </w:pPr>
    <w:rPr>
      <w:b/>
      <w:bCs/>
      <w:i/>
      <w:iCs/>
      <w:sz w:val="26"/>
      <w:szCs w:val="26"/>
    </w:rPr>
  </w:style>
  <w:style w:type="paragraph" w:styleId="berschrift6">
    <w:name w:val="heading 6"/>
    <w:basedOn w:val="Standard"/>
    <w:next w:val="Standard"/>
    <w:qFormat/>
    <w:rsid w:val="008D6E73"/>
    <w:pPr>
      <w:spacing w:before="240" w:after="60"/>
      <w:outlineLvl w:val="5"/>
    </w:pPr>
    <w:rPr>
      <w:rFonts w:ascii="Times New Roman" w:hAnsi="Times New Roman"/>
      <w:b/>
      <w:bCs/>
      <w:sz w:val="22"/>
      <w:szCs w:val="22"/>
    </w:rPr>
  </w:style>
  <w:style w:type="paragraph" w:styleId="berschrift7">
    <w:name w:val="heading 7"/>
    <w:basedOn w:val="Standard"/>
    <w:next w:val="Standard"/>
    <w:qFormat/>
    <w:rsid w:val="008D6E73"/>
    <w:pPr>
      <w:spacing w:before="240" w:after="60"/>
      <w:outlineLvl w:val="6"/>
    </w:pPr>
    <w:rPr>
      <w:rFonts w:ascii="Times New Roman" w:hAnsi="Times New Roman"/>
      <w:sz w:val="24"/>
    </w:rPr>
  </w:style>
  <w:style w:type="paragraph" w:styleId="berschrift8">
    <w:name w:val="heading 8"/>
    <w:basedOn w:val="Standard"/>
    <w:next w:val="Standard"/>
    <w:qFormat/>
    <w:rsid w:val="008D6E73"/>
    <w:pPr>
      <w:spacing w:before="240" w:after="60"/>
      <w:outlineLvl w:val="7"/>
    </w:pPr>
    <w:rPr>
      <w:rFonts w:ascii="Times New Roman" w:hAnsi="Times New Roman"/>
      <w:i/>
      <w:iCs/>
      <w:sz w:val="24"/>
    </w:rPr>
  </w:style>
  <w:style w:type="paragraph" w:styleId="berschrift9">
    <w:name w:val="heading 9"/>
    <w:basedOn w:val="Standard"/>
    <w:next w:val="Standard"/>
    <w:qFormat/>
    <w:rsid w:val="008D6E73"/>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semiHidden/>
    <w:rsid w:val="008D6E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semiHidden/>
    <w:rsid w:val="008D6E73"/>
    <w:pPr>
      <w:tabs>
        <w:tab w:val="center" w:pos="4536"/>
        <w:tab w:val="right" w:pos="9072"/>
      </w:tabs>
    </w:pPr>
  </w:style>
  <w:style w:type="paragraph" w:styleId="Fuzeile">
    <w:name w:val="footer"/>
    <w:basedOn w:val="Standard"/>
    <w:semiHidden/>
    <w:rsid w:val="008D6E73"/>
    <w:pPr>
      <w:tabs>
        <w:tab w:val="center" w:pos="4536"/>
        <w:tab w:val="right" w:pos="9072"/>
      </w:tabs>
    </w:pPr>
  </w:style>
  <w:style w:type="paragraph" w:styleId="Anrede">
    <w:name w:val="Salutation"/>
    <w:basedOn w:val="Standard"/>
    <w:next w:val="Standard"/>
    <w:semiHidden/>
    <w:rsid w:val="008D6E73"/>
  </w:style>
  <w:style w:type="paragraph" w:styleId="Aufzhlungszeichen">
    <w:name w:val="List Bullet"/>
    <w:basedOn w:val="Standard"/>
    <w:semiHidden/>
    <w:rsid w:val="008D6E73"/>
    <w:pPr>
      <w:numPr>
        <w:numId w:val="14"/>
      </w:numPr>
    </w:pPr>
  </w:style>
  <w:style w:type="paragraph" w:styleId="Aufzhlungszeichen2">
    <w:name w:val="List Bullet 2"/>
    <w:basedOn w:val="Standard"/>
    <w:semiHidden/>
    <w:rsid w:val="008D6E73"/>
    <w:pPr>
      <w:numPr>
        <w:numId w:val="15"/>
      </w:numPr>
    </w:pPr>
  </w:style>
  <w:style w:type="paragraph" w:styleId="Aufzhlungszeichen3">
    <w:name w:val="List Bullet 3"/>
    <w:basedOn w:val="Standard"/>
    <w:semiHidden/>
    <w:rsid w:val="008D6E73"/>
    <w:pPr>
      <w:numPr>
        <w:numId w:val="16"/>
      </w:numPr>
    </w:pPr>
  </w:style>
  <w:style w:type="paragraph" w:styleId="Aufzhlungszeichen4">
    <w:name w:val="List Bullet 4"/>
    <w:basedOn w:val="Standard"/>
    <w:semiHidden/>
    <w:rsid w:val="008D6E73"/>
    <w:pPr>
      <w:numPr>
        <w:numId w:val="17"/>
      </w:numPr>
    </w:pPr>
  </w:style>
  <w:style w:type="paragraph" w:styleId="Aufzhlungszeichen5">
    <w:name w:val="List Bullet 5"/>
    <w:basedOn w:val="Standard"/>
    <w:semiHidden/>
    <w:rsid w:val="008D6E73"/>
    <w:pPr>
      <w:numPr>
        <w:numId w:val="18"/>
      </w:numPr>
    </w:pPr>
  </w:style>
  <w:style w:type="paragraph" w:styleId="Beschriftung">
    <w:name w:val="caption"/>
    <w:basedOn w:val="Standard"/>
    <w:qFormat/>
    <w:rsid w:val="008D6E73"/>
    <w:pPr>
      <w:spacing w:line="120" w:lineRule="exact"/>
    </w:pPr>
    <w:rPr>
      <w:bCs/>
      <w:caps/>
      <w:position w:val="0"/>
      <w:sz w:val="11"/>
      <w:szCs w:val="20"/>
    </w:rPr>
  </w:style>
  <w:style w:type="character" w:styleId="BesuchterHyperlink">
    <w:name w:val="FollowedHyperlink"/>
    <w:basedOn w:val="Absatz-Standardschriftart"/>
    <w:semiHidden/>
    <w:rsid w:val="008D6E73"/>
    <w:rPr>
      <w:color w:val="800080"/>
      <w:u w:val="single"/>
    </w:rPr>
  </w:style>
  <w:style w:type="paragraph" w:styleId="Blocktext">
    <w:name w:val="Block Text"/>
    <w:basedOn w:val="Standard"/>
    <w:semiHidden/>
    <w:rsid w:val="008D6E73"/>
    <w:pPr>
      <w:spacing w:after="120"/>
      <w:ind w:left="1440" w:right="1440"/>
    </w:pPr>
  </w:style>
  <w:style w:type="paragraph" w:styleId="Datum">
    <w:name w:val="Date"/>
    <w:basedOn w:val="Standard"/>
    <w:next w:val="Standard"/>
    <w:semiHidden/>
    <w:rsid w:val="008D6E73"/>
  </w:style>
  <w:style w:type="paragraph" w:styleId="E-Mail-Signatur">
    <w:name w:val="E-mail Signature"/>
    <w:basedOn w:val="Standard"/>
    <w:semiHidden/>
    <w:rsid w:val="008D6E73"/>
  </w:style>
  <w:style w:type="character" w:styleId="Fett">
    <w:name w:val="Strong"/>
    <w:basedOn w:val="Absatz-Standardschriftart"/>
    <w:qFormat/>
    <w:rsid w:val="008D6E73"/>
    <w:rPr>
      <w:b/>
    </w:rPr>
  </w:style>
  <w:style w:type="paragraph" w:styleId="Fu-Endnotenberschrift">
    <w:name w:val="Note Heading"/>
    <w:basedOn w:val="Standard"/>
    <w:next w:val="Standard"/>
    <w:semiHidden/>
    <w:rsid w:val="008D6E73"/>
  </w:style>
  <w:style w:type="paragraph" w:styleId="Gruformel">
    <w:name w:val="Closing"/>
    <w:basedOn w:val="Standard"/>
    <w:semiHidden/>
    <w:rsid w:val="008D6E73"/>
    <w:pPr>
      <w:ind w:left="4252"/>
    </w:pPr>
  </w:style>
  <w:style w:type="character" w:styleId="Hervorhebung">
    <w:name w:val="Emphasis"/>
    <w:basedOn w:val="Absatz-Standardschriftart"/>
    <w:qFormat/>
    <w:rsid w:val="008D6E73"/>
    <w:rPr>
      <w:i/>
    </w:rPr>
  </w:style>
  <w:style w:type="paragraph" w:styleId="HTMLAdresse">
    <w:name w:val="HTML Address"/>
    <w:basedOn w:val="Standard"/>
    <w:semiHidden/>
    <w:rsid w:val="008D6E73"/>
    <w:rPr>
      <w:i/>
      <w:iCs/>
    </w:rPr>
  </w:style>
  <w:style w:type="character" w:styleId="HTMLAkronym">
    <w:name w:val="HTML Acronym"/>
    <w:basedOn w:val="Absatz-Standardschriftart"/>
    <w:semiHidden/>
    <w:rsid w:val="008D6E73"/>
    <w:rPr>
      <w:rFonts w:cs="Times New Roman"/>
    </w:rPr>
  </w:style>
  <w:style w:type="character" w:styleId="HTMLBeispiel">
    <w:name w:val="HTML Sample"/>
    <w:basedOn w:val="Absatz-Standardschriftart"/>
    <w:semiHidden/>
    <w:rsid w:val="008D6E73"/>
    <w:rPr>
      <w:rFonts w:ascii="Courier New" w:hAnsi="Courier New"/>
    </w:rPr>
  </w:style>
  <w:style w:type="character" w:styleId="HTMLCode">
    <w:name w:val="HTML Code"/>
    <w:basedOn w:val="Absatz-Standardschriftart"/>
    <w:semiHidden/>
    <w:rsid w:val="008D6E73"/>
    <w:rPr>
      <w:rFonts w:ascii="Courier New" w:hAnsi="Courier New"/>
      <w:sz w:val="20"/>
    </w:rPr>
  </w:style>
  <w:style w:type="character" w:styleId="HTMLDefinition">
    <w:name w:val="HTML Definition"/>
    <w:basedOn w:val="Absatz-Standardschriftart"/>
    <w:semiHidden/>
    <w:rsid w:val="008D6E73"/>
    <w:rPr>
      <w:i/>
    </w:rPr>
  </w:style>
  <w:style w:type="character" w:styleId="HTMLSchreibmaschine">
    <w:name w:val="HTML Typewriter"/>
    <w:basedOn w:val="Absatz-Standardschriftart"/>
    <w:semiHidden/>
    <w:rsid w:val="008D6E73"/>
    <w:rPr>
      <w:rFonts w:ascii="Courier New" w:hAnsi="Courier New"/>
      <w:sz w:val="20"/>
    </w:rPr>
  </w:style>
  <w:style w:type="character" w:styleId="HTMLTastatur">
    <w:name w:val="HTML Keyboard"/>
    <w:basedOn w:val="Absatz-Standardschriftart"/>
    <w:semiHidden/>
    <w:rsid w:val="008D6E73"/>
    <w:rPr>
      <w:rFonts w:ascii="Courier New" w:hAnsi="Courier New"/>
      <w:sz w:val="20"/>
    </w:rPr>
  </w:style>
  <w:style w:type="character" w:styleId="HTMLVariable">
    <w:name w:val="HTML Variable"/>
    <w:basedOn w:val="Absatz-Standardschriftart"/>
    <w:semiHidden/>
    <w:rsid w:val="008D6E73"/>
    <w:rPr>
      <w:i/>
    </w:rPr>
  </w:style>
  <w:style w:type="paragraph" w:styleId="HTMLVorformatiert">
    <w:name w:val="HTML Preformatted"/>
    <w:basedOn w:val="Standard"/>
    <w:semiHidden/>
    <w:rsid w:val="008D6E73"/>
    <w:rPr>
      <w:rFonts w:ascii="Courier New" w:hAnsi="Courier New" w:cs="Courier New"/>
      <w:sz w:val="20"/>
      <w:szCs w:val="20"/>
    </w:rPr>
  </w:style>
  <w:style w:type="character" w:styleId="HTMLZitat">
    <w:name w:val="HTML Cite"/>
    <w:basedOn w:val="Absatz-Standardschriftart"/>
    <w:semiHidden/>
    <w:rsid w:val="008D6E73"/>
    <w:rPr>
      <w:i/>
    </w:rPr>
  </w:style>
  <w:style w:type="character" w:styleId="Hyperlink">
    <w:name w:val="Hyperlink"/>
    <w:basedOn w:val="Absatz-Standardschriftart"/>
    <w:semiHidden/>
    <w:rsid w:val="008D6E73"/>
    <w:rPr>
      <w:color w:val="0000FF"/>
      <w:u w:val="single"/>
    </w:rPr>
  </w:style>
  <w:style w:type="paragraph" w:styleId="Liste">
    <w:name w:val="List"/>
    <w:basedOn w:val="Standard"/>
    <w:semiHidden/>
    <w:rsid w:val="008D6E73"/>
    <w:pPr>
      <w:ind w:left="283" w:hanging="283"/>
    </w:pPr>
  </w:style>
  <w:style w:type="paragraph" w:styleId="Liste2">
    <w:name w:val="List 2"/>
    <w:basedOn w:val="Standard"/>
    <w:semiHidden/>
    <w:rsid w:val="008D6E73"/>
    <w:pPr>
      <w:ind w:left="566" w:hanging="283"/>
    </w:pPr>
  </w:style>
  <w:style w:type="paragraph" w:styleId="Liste3">
    <w:name w:val="List 3"/>
    <w:basedOn w:val="Standard"/>
    <w:semiHidden/>
    <w:rsid w:val="008D6E73"/>
    <w:pPr>
      <w:ind w:left="849" w:hanging="283"/>
    </w:pPr>
  </w:style>
  <w:style w:type="paragraph" w:styleId="Liste4">
    <w:name w:val="List 4"/>
    <w:basedOn w:val="Standard"/>
    <w:semiHidden/>
    <w:rsid w:val="008D6E73"/>
    <w:pPr>
      <w:ind w:left="1132" w:hanging="283"/>
    </w:pPr>
  </w:style>
  <w:style w:type="paragraph" w:styleId="Liste5">
    <w:name w:val="List 5"/>
    <w:basedOn w:val="Standard"/>
    <w:semiHidden/>
    <w:rsid w:val="008D6E73"/>
    <w:pPr>
      <w:ind w:left="1415" w:hanging="283"/>
    </w:pPr>
  </w:style>
  <w:style w:type="paragraph" w:styleId="Listenfortsetzung">
    <w:name w:val="List Continue"/>
    <w:basedOn w:val="Standard"/>
    <w:semiHidden/>
    <w:rsid w:val="008D6E73"/>
    <w:pPr>
      <w:spacing w:after="120"/>
      <w:ind w:left="283"/>
    </w:pPr>
  </w:style>
  <w:style w:type="paragraph" w:styleId="Listenfortsetzung2">
    <w:name w:val="List Continue 2"/>
    <w:basedOn w:val="Standard"/>
    <w:semiHidden/>
    <w:rsid w:val="008D6E73"/>
    <w:pPr>
      <w:spacing w:after="120"/>
      <w:ind w:left="566"/>
    </w:pPr>
  </w:style>
  <w:style w:type="paragraph" w:styleId="Listenfortsetzung3">
    <w:name w:val="List Continue 3"/>
    <w:basedOn w:val="Standard"/>
    <w:semiHidden/>
    <w:rsid w:val="008D6E73"/>
    <w:pPr>
      <w:spacing w:after="120"/>
      <w:ind w:left="849"/>
    </w:pPr>
  </w:style>
  <w:style w:type="paragraph" w:styleId="Listenfortsetzung4">
    <w:name w:val="List Continue 4"/>
    <w:basedOn w:val="Standard"/>
    <w:semiHidden/>
    <w:rsid w:val="008D6E73"/>
    <w:pPr>
      <w:spacing w:after="120"/>
      <w:ind w:left="1132"/>
    </w:pPr>
  </w:style>
  <w:style w:type="paragraph" w:styleId="Listenfortsetzung5">
    <w:name w:val="List Continue 5"/>
    <w:basedOn w:val="Standard"/>
    <w:semiHidden/>
    <w:rsid w:val="008D6E73"/>
    <w:pPr>
      <w:spacing w:after="120"/>
      <w:ind w:left="1415"/>
    </w:pPr>
  </w:style>
  <w:style w:type="paragraph" w:styleId="Listennummer">
    <w:name w:val="List Number"/>
    <w:basedOn w:val="Standard"/>
    <w:semiHidden/>
    <w:rsid w:val="008D6E73"/>
    <w:pPr>
      <w:numPr>
        <w:numId w:val="19"/>
      </w:numPr>
    </w:pPr>
  </w:style>
  <w:style w:type="paragraph" w:styleId="Listennummer2">
    <w:name w:val="List Number 2"/>
    <w:basedOn w:val="Standard"/>
    <w:semiHidden/>
    <w:rsid w:val="008D6E73"/>
    <w:pPr>
      <w:numPr>
        <w:numId w:val="20"/>
      </w:numPr>
    </w:pPr>
  </w:style>
  <w:style w:type="paragraph" w:styleId="Listennummer3">
    <w:name w:val="List Number 3"/>
    <w:basedOn w:val="Standard"/>
    <w:semiHidden/>
    <w:rsid w:val="008D6E73"/>
    <w:pPr>
      <w:numPr>
        <w:numId w:val="21"/>
      </w:numPr>
    </w:pPr>
  </w:style>
  <w:style w:type="paragraph" w:styleId="Listennummer4">
    <w:name w:val="List Number 4"/>
    <w:basedOn w:val="Standard"/>
    <w:semiHidden/>
    <w:rsid w:val="008D6E73"/>
    <w:pPr>
      <w:numPr>
        <w:numId w:val="22"/>
      </w:numPr>
    </w:pPr>
  </w:style>
  <w:style w:type="paragraph" w:styleId="Listennummer5">
    <w:name w:val="List Number 5"/>
    <w:basedOn w:val="Standard"/>
    <w:semiHidden/>
    <w:rsid w:val="008D6E73"/>
    <w:pPr>
      <w:numPr>
        <w:numId w:val="23"/>
      </w:numPr>
    </w:pPr>
  </w:style>
  <w:style w:type="paragraph" w:styleId="Nachrichtenkopf">
    <w:name w:val="Message Header"/>
    <w:basedOn w:val="Standard"/>
    <w:semiHidden/>
    <w:rsid w:val="008D6E7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urText">
    <w:name w:val="Plain Text"/>
    <w:basedOn w:val="Standard"/>
    <w:semiHidden/>
    <w:rsid w:val="008D6E73"/>
    <w:rPr>
      <w:rFonts w:ascii="Courier New" w:hAnsi="Courier New" w:cs="Courier New"/>
      <w:sz w:val="20"/>
      <w:szCs w:val="20"/>
    </w:rPr>
  </w:style>
  <w:style w:type="character" w:styleId="Seitenzahl">
    <w:name w:val="page number"/>
    <w:basedOn w:val="Absatz-Standardschriftart"/>
    <w:semiHidden/>
    <w:rsid w:val="008D6E73"/>
    <w:rPr>
      <w:rFonts w:cs="Times New Roman"/>
    </w:rPr>
  </w:style>
  <w:style w:type="paragraph" w:styleId="StandardWeb">
    <w:name w:val="Normal (Web)"/>
    <w:basedOn w:val="Standard"/>
    <w:semiHidden/>
    <w:rsid w:val="008D6E73"/>
    <w:rPr>
      <w:rFonts w:ascii="Times New Roman" w:hAnsi="Times New Roman"/>
      <w:sz w:val="24"/>
    </w:rPr>
  </w:style>
  <w:style w:type="paragraph" w:styleId="Standardeinzug">
    <w:name w:val="Normal Indent"/>
    <w:basedOn w:val="Standard"/>
    <w:semiHidden/>
    <w:rsid w:val="008D6E73"/>
    <w:pPr>
      <w:ind w:left="708"/>
    </w:pPr>
  </w:style>
  <w:style w:type="table" w:styleId="Tabelle3D-Effekt1">
    <w:name w:val="Table 3D effects 1"/>
    <w:basedOn w:val="NormaleTabelle"/>
    <w:semiHidden/>
    <w:rsid w:val="008D6E73"/>
    <w:pPr>
      <w:spacing w:line="240" w:lineRule="exact"/>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8D6E73"/>
    <w:pPr>
      <w:spacing w:line="240" w:lineRule="exact"/>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3D-Effekt3">
    <w:name w:val="Table 3D effects 3"/>
    <w:basedOn w:val="NormaleTabelle"/>
    <w:semiHidden/>
    <w:rsid w:val="008D6E73"/>
    <w:pPr>
      <w:spacing w:line="240" w:lineRule="exact"/>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Aktuell">
    <w:name w:val="Table Contemporary"/>
    <w:basedOn w:val="NormaleTabelle"/>
    <w:semiHidden/>
    <w:rsid w:val="008D6E73"/>
    <w:pPr>
      <w:spacing w:line="24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8D6E73"/>
    <w:pPr>
      <w:spacing w:line="240" w:lineRule="exact"/>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8D6E73"/>
    <w:pPr>
      <w:spacing w:line="240" w:lineRule="exact"/>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8D6E73"/>
    <w:pPr>
      <w:spacing w:line="240" w:lineRule="exac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8D6E73"/>
    <w:pPr>
      <w:spacing w:line="240" w:lineRule="exac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elleFarbig1">
    <w:name w:val="Table Colorful 1"/>
    <w:basedOn w:val="NormaleTabelle"/>
    <w:semiHidden/>
    <w:rsid w:val="008D6E73"/>
    <w:pPr>
      <w:spacing w:line="240" w:lineRule="exac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8D6E73"/>
    <w:pPr>
      <w:spacing w:line="240" w:lineRule="exac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8D6E73"/>
    <w:pPr>
      <w:spacing w:line="240" w:lineRule="exac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8D6E73"/>
    <w:pPr>
      <w:spacing w:line="240" w:lineRule="exact"/>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Klassisch2">
    <w:name w:val="Table Classic 2"/>
    <w:basedOn w:val="NormaleTabelle"/>
    <w:semiHidden/>
    <w:rsid w:val="008D6E73"/>
    <w:pPr>
      <w:spacing w:line="240" w:lineRule="exact"/>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8D6E73"/>
    <w:pPr>
      <w:spacing w:line="240" w:lineRule="exac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8D6E73"/>
    <w:pPr>
      <w:spacing w:line="240" w:lineRule="exac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elleListe1">
    <w:name w:val="Table List 1"/>
    <w:basedOn w:val="NormaleTabelle"/>
    <w:semiHidden/>
    <w:rsid w:val="008D6E73"/>
    <w:pPr>
      <w:spacing w:line="240" w:lineRule="exac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Liste2">
    <w:name w:val="Table List 2"/>
    <w:basedOn w:val="NormaleTabelle"/>
    <w:semiHidden/>
    <w:rsid w:val="008D6E73"/>
    <w:pPr>
      <w:spacing w:line="240" w:lineRule="exact"/>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Liste3">
    <w:name w:val="Table List 3"/>
    <w:basedOn w:val="NormaleTabelle"/>
    <w:semiHidden/>
    <w:rsid w:val="008D6E73"/>
    <w:pPr>
      <w:spacing w:line="240" w:lineRule="exac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8D6E73"/>
    <w:pPr>
      <w:spacing w:line="24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8D6E73"/>
    <w:pPr>
      <w:spacing w:line="24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elleListe6">
    <w:name w:val="Table List 6"/>
    <w:basedOn w:val="NormaleTabelle"/>
    <w:semiHidden/>
    <w:rsid w:val="008D6E73"/>
    <w:pPr>
      <w:spacing w:line="240" w:lineRule="exac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8D6E73"/>
    <w:pPr>
      <w:spacing w:line="240" w:lineRule="exac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8D6E73"/>
    <w:pPr>
      <w:spacing w:line="240" w:lineRule="exac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8D6E73"/>
    <w:pPr>
      <w:spacing w:line="24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8D6E73"/>
    <w:pPr>
      <w:spacing w:line="24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elleRaster2">
    <w:name w:val="Table Grid 2"/>
    <w:basedOn w:val="NormaleTabelle"/>
    <w:semiHidden/>
    <w:rsid w:val="008D6E73"/>
    <w:pPr>
      <w:spacing w:line="240" w:lineRule="exact"/>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elleRaster3">
    <w:name w:val="Table Grid 3"/>
    <w:basedOn w:val="NormaleTabelle"/>
    <w:semiHidden/>
    <w:rsid w:val="008D6E73"/>
    <w:pPr>
      <w:spacing w:line="240" w:lineRule="exac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elleRaster4">
    <w:name w:val="Table Grid 4"/>
    <w:basedOn w:val="NormaleTabelle"/>
    <w:semiHidden/>
    <w:rsid w:val="008D6E73"/>
    <w:pPr>
      <w:spacing w:line="240" w:lineRule="exac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8D6E73"/>
    <w:pPr>
      <w:spacing w:line="24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leRaster6">
    <w:name w:val="Table Grid 6"/>
    <w:basedOn w:val="NormaleTabelle"/>
    <w:semiHidden/>
    <w:rsid w:val="008D6E73"/>
    <w:pPr>
      <w:spacing w:line="240" w:lineRule="exac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leRaster7">
    <w:name w:val="Table Grid 7"/>
    <w:basedOn w:val="NormaleTabelle"/>
    <w:semiHidden/>
    <w:rsid w:val="008D6E73"/>
    <w:pPr>
      <w:spacing w:line="240" w:lineRule="exac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leRaster8">
    <w:name w:val="Table Grid 8"/>
    <w:basedOn w:val="NormaleTabelle"/>
    <w:semiHidden/>
    <w:rsid w:val="008D6E73"/>
    <w:pPr>
      <w:spacing w:line="240" w:lineRule="exac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sid w:val="008D6E73"/>
    <w:pPr>
      <w:spacing w:line="240" w:lineRule="exac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Spalten2">
    <w:name w:val="Table Columns 2"/>
    <w:basedOn w:val="NormaleTabelle"/>
    <w:semiHidden/>
    <w:rsid w:val="008D6E73"/>
    <w:pPr>
      <w:spacing w:line="240" w:lineRule="exact"/>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Spalten3">
    <w:name w:val="Table Columns 3"/>
    <w:basedOn w:val="NormaleTabelle"/>
    <w:semiHidden/>
    <w:rsid w:val="008D6E73"/>
    <w:pPr>
      <w:spacing w:line="240" w:lineRule="exac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elleSpalten4">
    <w:name w:val="Table Columns 4"/>
    <w:basedOn w:val="NormaleTabelle"/>
    <w:semiHidden/>
    <w:rsid w:val="008D6E73"/>
    <w:pPr>
      <w:spacing w:line="240" w:lineRule="exact"/>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elleSpalten5">
    <w:name w:val="Table Columns 5"/>
    <w:basedOn w:val="NormaleTabelle"/>
    <w:semiHidden/>
    <w:rsid w:val="008D6E73"/>
    <w:pPr>
      <w:spacing w:line="240" w:lineRule="exac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elleSpezial1">
    <w:name w:val="Table Subtle 1"/>
    <w:basedOn w:val="NormaleTabelle"/>
    <w:semiHidden/>
    <w:rsid w:val="008D6E73"/>
    <w:pPr>
      <w:spacing w:line="240" w:lineRule="exact"/>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Spezial2">
    <w:name w:val="Table Subtle 2"/>
    <w:basedOn w:val="NormaleTabelle"/>
    <w:semiHidden/>
    <w:rsid w:val="008D6E73"/>
    <w:pPr>
      <w:spacing w:line="240" w:lineRule="exac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Web1">
    <w:name w:val="Table Web 1"/>
    <w:basedOn w:val="NormaleTabelle"/>
    <w:semiHidden/>
    <w:rsid w:val="008D6E73"/>
    <w:pPr>
      <w:spacing w:line="240" w:lineRule="exac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leWeb2">
    <w:name w:val="Table Web 2"/>
    <w:basedOn w:val="NormaleTabelle"/>
    <w:semiHidden/>
    <w:rsid w:val="008D6E73"/>
    <w:pPr>
      <w:spacing w:line="24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leWeb3">
    <w:name w:val="Table Web 3"/>
    <w:basedOn w:val="NormaleTabelle"/>
    <w:semiHidden/>
    <w:rsid w:val="008D6E73"/>
    <w:pPr>
      <w:spacing w:line="240" w:lineRule="exac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lendesign">
    <w:name w:val="Table Theme"/>
    <w:basedOn w:val="NormaleTabelle"/>
    <w:semiHidden/>
    <w:rsid w:val="008D6E73"/>
    <w:pPr>
      <w:spacing w:line="24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krper">
    <w:name w:val="Body Text"/>
    <w:basedOn w:val="Standard"/>
    <w:semiHidden/>
    <w:rsid w:val="008D6E73"/>
    <w:pPr>
      <w:spacing w:after="120"/>
    </w:pPr>
  </w:style>
  <w:style w:type="paragraph" w:styleId="Textkrper2">
    <w:name w:val="Body Text 2"/>
    <w:basedOn w:val="Standard"/>
    <w:semiHidden/>
    <w:rsid w:val="008D6E73"/>
    <w:pPr>
      <w:spacing w:after="120" w:line="480" w:lineRule="auto"/>
    </w:pPr>
  </w:style>
  <w:style w:type="paragraph" w:styleId="Textkrper3">
    <w:name w:val="Body Text 3"/>
    <w:basedOn w:val="Standard"/>
    <w:semiHidden/>
    <w:rsid w:val="008D6E73"/>
    <w:pPr>
      <w:spacing w:after="120"/>
    </w:pPr>
    <w:rPr>
      <w:sz w:val="16"/>
      <w:szCs w:val="16"/>
    </w:rPr>
  </w:style>
  <w:style w:type="paragraph" w:styleId="Textkrper-Einzug2">
    <w:name w:val="Body Text Indent 2"/>
    <w:basedOn w:val="Standard"/>
    <w:semiHidden/>
    <w:rsid w:val="008D6E73"/>
    <w:pPr>
      <w:spacing w:after="120" w:line="480" w:lineRule="auto"/>
      <w:ind w:left="283"/>
    </w:pPr>
  </w:style>
  <w:style w:type="paragraph" w:styleId="Textkrper-Einzug3">
    <w:name w:val="Body Text Indent 3"/>
    <w:basedOn w:val="Standard"/>
    <w:semiHidden/>
    <w:rsid w:val="008D6E73"/>
    <w:pPr>
      <w:spacing w:after="120"/>
      <w:ind w:left="283"/>
    </w:pPr>
    <w:rPr>
      <w:sz w:val="16"/>
      <w:szCs w:val="16"/>
    </w:rPr>
  </w:style>
  <w:style w:type="paragraph" w:styleId="Textkrper-Erstzeileneinzug">
    <w:name w:val="Body Text First Indent"/>
    <w:basedOn w:val="Textkrper"/>
    <w:semiHidden/>
    <w:rsid w:val="008D6E73"/>
    <w:pPr>
      <w:ind w:firstLine="210"/>
    </w:pPr>
  </w:style>
  <w:style w:type="paragraph" w:styleId="Textkrper-Zeileneinzug">
    <w:name w:val="Body Text Indent"/>
    <w:basedOn w:val="Standard"/>
    <w:semiHidden/>
    <w:rsid w:val="008D6E73"/>
    <w:pPr>
      <w:spacing w:after="120"/>
      <w:ind w:left="283"/>
    </w:pPr>
  </w:style>
  <w:style w:type="paragraph" w:styleId="Textkrper-Erstzeileneinzug2">
    <w:name w:val="Body Text First Indent 2"/>
    <w:basedOn w:val="Textkrper-Zeileneinzug"/>
    <w:semiHidden/>
    <w:rsid w:val="008D6E73"/>
    <w:pPr>
      <w:ind w:firstLine="210"/>
    </w:pPr>
  </w:style>
  <w:style w:type="paragraph" w:styleId="Umschlagabsenderadresse">
    <w:name w:val="envelope return"/>
    <w:basedOn w:val="Standard"/>
    <w:semiHidden/>
    <w:rsid w:val="008D6E73"/>
    <w:rPr>
      <w:rFonts w:ascii="Arial" w:hAnsi="Arial" w:cs="Arial"/>
      <w:sz w:val="20"/>
      <w:szCs w:val="20"/>
    </w:rPr>
  </w:style>
  <w:style w:type="paragraph" w:styleId="Umschlagadresse">
    <w:name w:val="envelope address"/>
    <w:basedOn w:val="Standard"/>
    <w:semiHidden/>
    <w:rsid w:val="008D6E73"/>
    <w:pPr>
      <w:framePr w:w="4320" w:h="2160" w:hRule="exact" w:hSpace="141" w:wrap="auto" w:hAnchor="page" w:xAlign="center" w:yAlign="bottom"/>
      <w:ind w:left="1"/>
    </w:pPr>
    <w:rPr>
      <w:rFonts w:ascii="Arial" w:hAnsi="Arial" w:cs="Arial"/>
      <w:sz w:val="24"/>
    </w:rPr>
  </w:style>
  <w:style w:type="paragraph" w:styleId="Unterschrift">
    <w:name w:val="Signature"/>
    <w:basedOn w:val="Standard"/>
    <w:semiHidden/>
    <w:rsid w:val="008D6E73"/>
    <w:pPr>
      <w:ind w:left="4252"/>
    </w:pPr>
  </w:style>
  <w:style w:type="paragraph" w:styleId="Untertitel">
    <w:name w:val="Subtitle"/>
    <w:basedOn w:val="Standard"/>
    <w:qFormat/>
    <w:rsid w:val="008D6E73"/>
    <w:pPr>
      <w:spacing w:after="60"/>
      <w:jc w:val="center"/>
      <w:outlineLvl w:val="1"/>
    </w:pPr>
    <w:rPr>
      <w:rFonts w:ascii="Arial" w:hAnsi="Arial" w:cs="Arial"/>
      <w:sz w:val="24"/>
    </w:rPr>
  </w:style>
  <w:style w:type="character" w:styleId="Zeilennummer">
    <w:name w:val="line number"/>
    <w:basedOn w:val="Absatz-Standardschriftart"/>
    <w:semiHidden/>
    <w:rsid w:val="008D6E73"/>
    <w:rPr>
      <w:rFonts w:cs="Times New Roman"/>
    </w:rPr>
  </w:style>
  <w:style w:type="paragraph" w:styleId="Titel">
    <w:name w:val="Title"/>
    <w:basedOn w:val="Standard"/>
    <w:qFormat/>
    <w:rsid w:val="008D6E73"/>
    <w:pPr>
      <w:spacing w:line="360" w:lineRule="exact"/>
      <w:ind w:left="0" w:right="0"/>
      <w:outlineLvl w:val="0"/>
    </w:pPr>
    <w:rPr>
      <w:rFonts w:cs="Arial"/>
      <w:bCs/>
      <w:position w:val="0"/>
      <w:sz w:val="32"/>
      <w:szCs w:val="32"/>
    </w:rPr>
  </w:style>
  <w:style w:type="paragraph" w:customStyle="1" w:styleId="Zahl">
    <w:name w:val="Zahl"/>
    <w:basedOn w:val="Standard"/>
    <w:rsid w:val="008D6E73"/>
    <w:pPr>
      <w:ind w:left="74" w:right="-170"/>
    </w:pPr>
    <w:rPr>
      <w:rFonts w:ascii="Lucida Sans Typewriter" w:hAnsi="Lucida Sans Typewriter"/>
      <w:spacing w:val="146"/>
    </w:rPr>
  </w:style>
  <w:style w:type="paragraph" w:customStyle="1" w:styleId="Marginalie">
    <w:name w:val="Marginalie"/>
    <w:basedOn w:val="Standard"/>
    <w:rsid w:val="008D6E73"/>
    <w:pPr>
      <w:framePr w:w="2279" w:hSpace="181" w:wrap="around" w:vAnchor="page" w:hAnchor="page" w:x="9016" w:y="3176"/>
      <w:tabs>
        <w:tab w:val="left" w:pos="518"/>
      </w:tabs>
      <w:spacing w:line="180" w:lineRule="exact"/>
      <w:ind w:left="0" w:right="0"/>
    </w:pPr>
    <w:rPr>
      <w:position w:val="0"/>
      <w:sz w:val="13"/>
    </w:rPr>
  </w:style>
  <w:style w:type="paragraph" w:styleId="Sprechblasentext">
    <w:name w:val="Balloon Text"/>
    <w:basedOn w:val="Standard"/>
    <w:semiHidden/>
    <w:rsid w:val="008D6E73"/>
    <w:rPr>
      <w:rFonts w:ascii="Tahoma" w:hAnsi="Tahoma" w:cs="Tahoma"/>
      <w:sz w:val="16"/>
      <w:szCs w:val="16"/>
    </w:rPr>
  </w:style>
  <w:style w:type="paragraph" w:customStyle="1" w:styleId="E-Datum">
    <w:name w:val="E-Datum"/>
    <w:basedOn w:val="Standard"/>
    <w:rsid w:val="008D6E73"/>
    <w:pPr>
      <w:framePr w:wrap="around" w:vAnchor="page" w:hAnchor="page" w:x="8971" w:y="3222"/>
      <w:spacing w:line="180" w:lineRule="exact"/>
      <w:ind w:left="0"/>
      <w:suppressOverlap/>
    </w:pPr>
  </w:style>
  <w:style w:type="paragraph" w:customStyle="1" w:styleId="M1">
    <w:name w:val="M1"/>
    <w:basedOn w:val="Standard"/>
    <w:rsid w:val="008D6E73"/>
    <w:pPr>
      <w:framePr w:wrap="around" w:vAnchor="page" w:hAnchor="page" w:x="8971" w:y="3222"/>
      <w:tabs>
        <w:tab w:val="left" w:pos="518"/>
      </w:tabs>
      <w:spacing w:line="180" w:lineRule="exact"/>
      <w:ind w:left="0" w:right="0"/>
      <w:suppressOverlap/>
    </w:pPr>
    <w:rPr>
      <w:b/>
      <w:bCs/>
      <w:position w:val="0"/>
      <w:sz w:val="13"/>
    </w:rPr>
  </w:style>
  <w:style w:type="paragraph" w:customStyle="1" w:styleId="M2">
    <w:name w:val="M2"/>
    <w:basedOn w:val="Standard"/>
    <w:rsid w:val="008D6E73"/>
    <w:pPr>
      <w:framePr w:wrap="around" w:vAnchor="page" w:hAnchor="page" w:x="8971" w:y="3222"/>
      <w:tabs>
        <w:tab w:val="left" w:pos="518"/>
      </w:tabs>
      <w:spacing w:line="180" w:lineRule="exact"/>
      <w:ind w:left="0" w:right="0"/>
      <w:suppressOverlap/>
    </w:pPr>
    <w:rPr>
      <w:position w:val="0"/>
      <w:sz w:val="13"/>
    </w:rPr>
  </w:style>
  <w:style w:type="paragraph" w:customStyle="1" w:styleId="M3">
    <w:name w:val="M3"/>
    <w:basedOn w:val="Standard"/>
    <w:rsid w:val="008D6E73"/>
    <w:pPr>
      <w:framePr w:wrap="around" w:vAnchor="page" w:hAnchor="page" w:x="8971" w:y="3222"/>
      <w:tabs>
        <w:tab w:val="left" w:pos="518"/>
      </w:tabs>
      <w:spacing w:line="180" w:lineRule="exact"/>
      <w:ind w:left="0" w:right="0"/>
      <w:suppressOverlap/>
    </w:pPr>
    <w:rPr>
      <w:position w:val="0"/>
      <w:sz w:val="13"/>
    </w:rPr>
  </w:style>
  <w:style w:type="paragraph" w:customStyle="1" w:styleId="M4">
    <w:name w:val="M4"/>
    <w:basedOn w:val="Standard"/>
    <w:rsid w:val="008D6E73"/>
    <w:pPr>
      <w:framePr w:wrap="around" w:vAnchor="page" w:hAnchor="page" w:x="8971" w:y="3222"/>
      <w:tabs>
        <w:tab w:val="left" w:pos="518"/>
      </w:tabs>
      <w:spacing w:line="180" w:lineRule="exact"/>
      <w:ind w:left="0" w:right="0"/>
      <w:suppressOverlap/>
    </w:pPr>
    <w:rPr>
      <w:position w:val="0"/>
      <w:sz w:val="13"/>
      <w:lang w:val="nb-NO"/>
    </w:rPr>
  </w:style>
  <w:style w:type="paragraph" w:customStyle="1" w:styleId="M5">
    <w:name w:val="M5"/>
    <w:basedOn w:val="Standard"/>
    <w:rsid w:val="008D6E73"/>
    <w:pPr>
      <w:framePr w:wrap="around" w:vAnchor="page" w:hAnchor="page" w:x="8971" w:y="3222"/>
      <w:tabs>
        <w:tab w:val="left" w:pos="518"/>
      </w:tabs>
      <w:spacing w:line="180" w:lineRule="exact"/>
      <w:ind w:left="0" w:right="0"/>
      <w:suppressOverlap/>
    </w:pPr>
    <w:rPr>
      <w:position w:val="0"/>
      <w:sz w:val="13"/>
    </w:rPr>
  </w:style>
  <w:style w:type="paragraph" w:customStyle="1" w:styleId="M6">
    <w:name w:val="M6"/>
    <w:basedOn w:val="Standard"/>
    <w:rsid w:val="008D6E73"/>
    <w:pPr>
      <w:framePr w:wrap="around" w:vAnchor="page" w:hAnchor="page" w:x="8971" w:y="3222"/>
      <w:tabs>
        <w:tab w:val="left" w:pos="518"/>
      </w:tabs>
      <w:spacing w:line="180" w:lineRule="exact"/>
      <w:ind w:left="0" w:right="0"/>
      <w:suppressOverlap/>
    </w:pPr>
    <w:rPr>
      <w:position w:val="0"/>
      <w:sz w:val="13"/>
    </w:rPr>
  </w:style>
  <w:style w:type="paragraph" w:customStyle="1" w:styleId="M7">
    <w:name w:val="M7"/>
    <w:basedOn w:val="Standard"/>
    <w:rsid w:val="008D6E73"/>
    <w:pPr>
      <w:framePr w:wrap="around" w:vAnchor="page" w:hAnchor="page" w:x="8971" w:y="3222"/>
      <w:tabs>
        <w:tab w:val="left" w:pos="518"/>
      </w:tabs>
      <w:spacing w:line="180" w:lineRule="exact"/>
      <w:ind w:left="0" w:right="0"/>
      <w:suppressOverlap/>
    </w:pPr>
    <w:rPr>
      <w:b/>
      <w:bCs/>
      <w:position w:val="0"/>
      <w:sz w:val="13"/>
    </w:rPr>
  </w:style>
  <w:style w:type="paragraph" w:customStyle="1" w:styleId="M8">
    <w:name w:val="M8"/>
    <w:basedOn w:val="Standard"/>
    <w:rsid w:val="008D6E73"/>
    <w:pPr>
      <w:framePr w:wrap="around" w:vAnchor="page" w:hAnchor="page" w:x="8971" w:y="3222"/>
      <w:tabs>
        <w:tab w:val="left" w:pos="518"/>
      </w:tabs>
      <w:spacing w:line="180" w:lineRule="exact"/>
      <w:ind w:left="0" w:right="0"/>
      <w:suppressOverlap/>
    </w:pPr>
    <w:rPr>
      <w:position w:val="0"/>
      <w:sz w:val="13"/>
    </w:rPr>
  </w:style>
  <w:style w:type="paragraph" w:customStyle="1" w:styleId="M9">
    <w:name w:val="M9"/>
    <w:basedOn w:val="Standard"/>
    <w:rsid w:val="008D6E73"/>
    <w:pPr>
      <w:framePr w:wrap="around" w:vAnchor="page" w:hAnchor="page" w:x="8971" w:y="3222"/>
      <w:tabs>
        <w:tab w:val="left" w:pos="518"/>
      </w:tabs>
      <w:spacing w:line="180" w:lineRule="exact"/>
      <w:ind w:left="0" w:right="0"/>
      <w:suppressOverlap/>
    </w:pPr>
    <w:rPr>
      <w:position w:val="0"/>
      <w:sz w:val="13"/>
    </w:rPr>
  </w:style>
  <w:style w:type="paragraph" w:customStyle="1" w:styleId="M10">
    <w:name w:val="M10"/>
    <w:basedOn w:val="Standard"/>
    <w:rsid w:val="008D6E73"/>
    <w:pPr>
      <w:framePr w:wrap="around" w:vAnchor="page" w:hAnchor="page" w:x="8971" w:y="3222"/>
      <w:tabs>
        <w:tab w:val="left" w:pos="518"/>
      </w:tabs>
      <w:spacing w:line="180" w:lineRule="exact"/>
      <w:ind w:left="0" w:right="0"/>
      <w:suppressOverlap/>
    </w:pPr>
    <w:rPr>
      <w:position w:val="0"/>
      <w:sz w:val="13"/>
      <w:lang w:val="nb-NO"/>
    </w:rPr>
  </w:style>
  <w:style w:type="paragraph" w:customStyle="1" w:styleId="M11">
    <w:name w:val="M11"/>
    <w:basedOn w:val="Standard"/>
    <w:rsid w:val="008D6E73"/>
    <w:pPr>
      <w:framePr w:wrap="around" w:vAnchor="page" w:hAnchor="page" w:x="8971" w:y="3222"/>
      <w:tabs>
        <w:tab w:val="left" w:pos="518"/>
      </w:tabs>
      <w:spacing w:line="180" w:lineRule="exact"/>
      <w:ind w:left="0" w:right="0"/>
      <w:suppressOverlap/>
    </w:pPr>
    <w:rPr>
      <w:position w:val="0"/>
      <w:sz w:val="13"/>
    </w:rPr>
  </w:style>
  <w:style w:type="paragraph" w:customStyle="1" w:styleId="M12">
    <w:name w:val="M12"/>
    <w:basedOn w:val="Standard"/>
    <w:rsid w:val="008D6E73"/>
    <w:pPr>
      <w:framePr w:wrap="around" w:vAnchor="page" w:hAnchor="page" w:x="8971" w:y="3222"/>
      <w:tabs>
        <w:tab w:val="left" w:pos="518"/>
      </w:tabs>
      <w:spacing w:line="180" w:lineRule="exact"/>
      <w:ind w:left="0" w:right="0"/>
      <w:suppressOverlap/>
    </w:pPr>
    <w:rPr>
      <w:position w:val="0"/>
      <w:sz w:val="13"/>
    </w:rPr>
  </w:style>
  <w:style w:type="paragraph" w:customStyle="1" w:styleId="V1">
    <w:name w:val="V1"/>
    <w:basedOn w:val="Standard"/>
    <w:rsid w:val="008D6E73"/>
    <w:pPr>
      <w:framePr w:wrap="around" w:vAnchor="page" w:hAnchor="page" w:x="8971" w:y="3222"/>
      <w:tabs>
        <w:tab w:val="left" w:pos="518"/>
      </w:tabs>
      <w:spacing w:line="180" w:lineRule="exact"/>
      <w:ind w:left="0" w:right="0"/>
      <w:suppressOverlap/>
    </w:pPr>
    <w:rPr>
      <w:b/>
      <w:bCs/>
      <w:position w:val="0"/>
      <w:sz w:val="13"/>
    </w:rPr>
  </w:style>
  <w:style w:type="paragraph" w:customStyle="1" w:styleId="V2">
    <w:name w:val="V2"/>
    <w:basedOn w:val="Standard"/>
    <w:rsid w:val="008D6E73"/>
    <w:pPr>
      <w:framePr w:wrap="around" w:vAnchor="page" w:hAnchor="page" w:x="8971" w:y="3222"/>
      <w:tabs>
        <w:tab w:val="left" w:pos="518"/>
      </w:tabs>
      <w:spacing w:line="180" w:lineRule="exact"/>
      <w:ind w:left="0" w:right="0"/>
      <w:suppressOverlap/>
    </w:pPr>
    <w:rPr>
      <w:position w:val="0"/>
      <w:sz w:val="13"/>
    </w:rPr>
  </w:style>
  <w:style w:type="paragraph" w:customStyle="1" w:styleId="V3">
    <w:name w:val="V3"/>
    <w:basedOn w:val="Standard"/>
    <w:rsid w:val="008D6E73"/>
    <w:pPr>
      <w:framePr w:wrap="around" w:vAnchor="page" w:hAnchor="page" w:x="8971" w:y="3222"/>
      <w:tabs>
        <w:tab w:val="left" w:pos="518"/>
      </w:tabs>
      <w:spacing w:line="180" w:lineRule="exact"/>
      <w:ind w:left="0" w:right="0"/>
      <w:suppressOverlap/>
    </w:pPr>
    <w:rPr>
      <w:position w:val="0"/>
      <w:sz w:val="13"/>
    </w:rPr>
  </w:style>
  <w:style w:type="paragraph" w:customStyle="1" w:styleId="V4">
    <w:name w:val="V4"/>
    <w:basedOn w:val="Standard"/>
    <w:rsid w:val="008D6E73"/>
    <w:pPr>
      <w:framePr w:wrap="around" w:vAnchor="page" w:hAnchor="page" w:x="8971" w:y="3222"/>
      <w:tabs>
        <w:tab w:val="left" w:pos="518"/>
      </w:tabs>
      <w:spacing w:line="180" w:lineRule="exact"/>
      <w:ind w:left="0" w:right="0"/>
      <w:suppressOverlap/>
    </w:pPr>
    <w:rPr>
      <w:position w:val="0"/>
      <w:sz w:val="13"/>
    </w:rPr>
  </w:style>
  <w:style w:type="paragraph" w:customStyle="1" w:styleId="V5">
    <w:name w:val="V5"/>
    <w:basedOn w:val="Standard"/>
    <w:rsid w:val="008D6E73"/>
    <w:pPr>
      <w:framePr w:wrap="around" w:vAnchor="page" w:hAnchor="page" w:x="8971" w:y="3222"/>
      <w:tabs>
        <w:tab w:val="left" w:pos="518"/>
      </w:tabs>
      <w:spacing w:line="180" w:lineRule="exact"/>
      <w:ind w:left="0" w:right="0"/>
      <w:suppressOverlap/>
    </w:pPr>
    <w:rPr>
      <w:position w:val="0"/>
      <w:sz w:val="13"/>
      <w:lang w:val="nb-NO"/>
    </w:rPr>
  </w:style>
  <w:style w:type="paragraph" w:customStyle="1" w:styleId="V6">
    <w:name w:val="V6"/>
    <w:basedOn w:val="Standard"/>
    <w:rsid w:val="008D6E73"/>
    <w:pPr>
      <w:framePr w:wrap="around" w:vAnchor="page" w:hAnchor="page" w:x="8971" w:y="3222"/>
      <w:tabs>
        <w:tab w:val="left" w:pos="518"/>
      </w:tabs>
      <w:spacing w:line="180" w:lineRule="exact"/>
      <w:ind w:left="0" w:right="0"/>
      <w:suppressOverlap/>
    </w:pPr>
    <w:rPr>
      <w:position w:val="0"/>
      <w:sz w:val="13"/>
    </w:rPr>
  </w:style>
  <w:style w:type="paragraph" w:customStyle="1" w:styleId="V7">
    <w:name w:val="V7"/>
    <w:basedOn w:val="Standard"/>
    <w:rsid w:val="008D6E73"/>
    <w:pPr>
      <w:framePr w:wrap="auto" w:vAnchor="page" w:hAnchor="page" w:x="8971" w:y="3222"/>
      <w:tabs>
        <w:tab w:val="left" w:pos="518"/>
      </w:tabs>
      <w:spacing w:line="180" w:lineRule="exact"/>
      <w:ind w:left="0" w:right="0"/>
      <w:suppressOverlap/>
    </w:pPr>
    <w:rPr>
      <w:b/>
      <w:bCs/>
      <w:position w:val="0"/>
      <w:sz w:val="13"/>
    </w:rPr>
  </w:style>
  <w:style w:type="paragraph" w:customStyle="1" w:styleId="V8">
    <w:name w:val="V8"/>
    <w:basedOn w:val="Standard"/>
    <w:rsid w:val="008D6E73"/>
    <w:pPr>
      <w:framePr w:wrap="auto" w:vAnchor="page" w:hAnchor="page" w:x="8971" w:y="3222"/>
      <w:tabs>
        <w:tab w:val="left" w:pos="518"/>
      </w:tabs>
      <w:spacing w:line="180" w:lineRule="exact"/>
      <w:ind w:left="0" w:right="0"/>
      <w:suppressOverlap/>
    </w:pPr>
    <w:rPr>
      <w:position w:val="0"/>
      <w:sz w:val="13"/>
    </w:rPr>
  </w:style>
  <w:style w:type="paragraph" w:customStyle="1" w:styleId="V9">
    <w:name w:val="V9"/>
    <w:basedOn w:val="Standard"/>
    <w:rsid w:val="008D6E73"/>
    <w:pPr>
      <w:framePr w:wrap="auto" w:vAnchor="page" w:hAnchor="page" w:x="8971" w:y="3222"/>
      <w:tabs>
        <w:tab w:val="left" w:pos="518"/>
      </w:tabs>
      <w:spacing w:line="180" w:lineRule="exact"/>
      <w:ind w:left="0" w:right="0"/>
      <w:suppressOverlap/>
    </w:pPr>
    <w:rPr>
      <w:b/>
      <w:bCs/>
      <w:position w:val="0"/>
      <w:sz w:val="13"/>
    </w:rPr>
  </w:style>
  <w:style w:type="paragraph" w:customStyle="1" w:styleId="V10">
    <w:name w:val="V10"/>
    <w:basedOn w:val="Standard"/>
    <w:rsid w:val="008D6E73"/>
    <w:pPr>
      <w:framePr w:wrap="auto" w:vAnchor="page" w:hAnchor="page" w:x="8971" w:y="3222"/>
      <w:tabs>
        <w:tab w:val="left" w:pos="518"/>
      </w:tabs>
      <w:spacing w:line="180" w:lineRule="exact"/>
      <w:ind w:left="0" w:right="0"/>
      <w:suppressOverlap/>
    </w:pPr>
    <w:rPr>
      <w:position w:val="0"/>
      <w:sz w:val="13"/>
    </w:rPr>
  </w:style>
  <w:style w:type="paragraph" w:customStyle="1" w:styleId="V11">
    <w:name w:val="V11"/>
    <w:basedOn w:val="Standard"/>
    <w:rsid w:val="008D6E73"/>
    <w:pPr>
      <w:framePr w:wrap="auto" w:vAnchor="page" w:hAnchor="page" w:x="8971" w:y="3222"/>
      <w:tabs>
        <w:tab w:val="left" w:pos="518"/>
      </w:tabs>
      <w:spacing w:line="180" w:lineRule="exact"/>
      <w:ind w:left="0" w:right="0"/>
      <w:suppressOverlap/>
    </w:pPr>
    <w:rPr>
      <w:position w:val="0"/>
      <w:sz w:val="13"/>
    </w:rPr>
  </w:style>
  <w:style w:type="paragraph" w:customStyle="1" w:styleId="V12">
    <w:name w:val="V12"/>
    <w:basedOn w:val="Standard"/>
    <w:rsid w:val="008D6E73"/>
    <w:pPr>
      <w:framePr w:wrap="auto" w:vAnchor="page" w:hAnchor="page" w:x="8971" w:y="3222"/>
      <w:tabs>
        <w:tab w:val="left" w:pos="518"/>
      </w:tabs>
      <w:spacing w:line="180" w:lineRule="exact"/>
      <w:ind w:left="0" w:right="0"/>
      <w:suppressOverlap/>
    </w:pPr>
    <w:rPr>
      <w:position w:val="0"/>
      <w:sz w:val="13"/>
    </w:rPr>
  </w:style>
  <w:style w:type="paragraph" w:customStyle="1" w:styleId="V13">
    <w:name w:val="V13"/>
    <w:basedOn w:val="Standard"/>
    <w:rsid w:val="008D6E73"/>
    <w:pPr>
      <w:framePr w:wrap="auto" w:vAnchor="page" w:hAnchor="page" w:x="8971" w:y="3222"/>
      <w:tabs>
        <w:tab w:val="left" w:pos="518"/>
      </w:tabs>
      <w:spacing w:line="180" w:lineRule="exact"/>
      <w:ind w:left="0" w:right="0"/>
      <w:suppressOverlap/>
    </w:pPr>
    <w:rPr>
      <w:position w:val="0"/>
      <w:sz w:val="13"/>
    </w:rPr>
  </w:style>
  <w:style w:type="paragraph" w:customStyle="1" w:styleId="V14">
    <w:name w:val="V14"/>
    <w:basedOn w:val="Standard"/>
    <w:rsid w:val="008D6E73"/>
    <w:pPr>
      <w:framePr w:wrap="auto" w:vAnchor="page" w:hAnchor="page" w:x="8971" w:y="3222"/>
      <w:tabs>
        <w:tab w:val="left" w:pos="518"/>
      </w:tabs>
      <w:spacing w:line="180" w:lineRule="exact"/>
      <w:ind w:left="0" w:right="0"/>
      <w:suppressOverlap/>
    </w:pPr>
    <w:rPr>
      <w:position w:val="0"/>
      <w:sz w:val="13"/>
    </w:rPr>
  </w:style>
  <w:style w:type="paragraph" w:customStyle="1" w:styleId="V15">
    <w:name w:val="V15"/>
    <w:basedOn w:val="Standard"/>
    <w:rsid w:val="008D6E73"/>
    <w:pPr>
      <w:framePr w:wrap="auto" w:vAnchor="page" w:hAnchor="page" w:x="8971" w:y="3222"/>
      <w:tabs>
        <w:tab w:val="left" w:pos="518"/>
      </w:tabs>
      <w:spacing w:line="180" w:lineRule="exact"/>
      <w:ind w:left="0" w:right="0"/>
      <w:suppressOverlap/>
    </w:pPr>
    <w:rPr>
      <w:position w:val="0"/>
      <w:sz w:val="13"/>
    </w:rPr>
  </w:style>
  <w:style w:type="paragraph" w:customStyle="1" w:styleId="V16">
    <w:name w:val="V16"/>
    <w:basedOn w:val="Standard"/>
    <w:rsid w:val="008D6E73"/>
    <w:pPr>
      <w:framePr w:wrap="auto" w:vAnchor="page" w:hAnchor="page" w:x="8971" w:y="3222"/>
      <w:tabs>
        <w:tab w:val="left" w:pos="518"/>
      </w:tabs>
      <w:spacing w:line="180" w:lineRule="exact"/>
      <w:ind w:left="0" w:right="0"/>
      <w:suppressOverlap/>
    </w:pPr>
    <w:rPr>
      <w:position w:val="0"/>
      <w:sz w:val="13"/>
    </w:rPr>
  </w:style>
  <w:style w:type="paragraph" w:customStyle="1" w:styleId="V17">
    <w:name w:val="V17"/>
    <w:basedOn w:val="Standard"/>
    <w:rsid w:val="008D6E73"/>
    <w:pPr>
      <w:framePr w:wrap="auto" w:vAnchor="page" w:hAnchor="page" w:x="8971" w:y="3222"/>
      <w:tabs>
        <w:tab w:val="left" w:pos="518"/>
      </w:tabs>
      <w:spacing w:line="180" w:lineRule="exact"/>
      <w:ind w:left="0" w:right="0"/>
      <w:suppressOverlap/>
    </w:pPr>
    <w:rPr>
      <w:position w:val="0"/>
      <w:sz w:val="13"/>
    </w:rPr>
  </w:style>
  <w:style w:type="paragraph" w:customStyle="1" w:styleId="V18">
    <w:name w:val="V18"/>
    <w:basedOn w:val="Standard"/>
    <w:rsid w:val="008D6E73"/>
    <w:pPr>
      <w:framePr w:wrap="auto" w:vAnchor="page" w:hAnchor="page" w:x="8971" w:y="3222"/>
      <w:tabs>
        <w:tab w:val="left" w:pos="518"/>
      </w:tabs>
      <w:spacing w:line="180" w:lineRule="exact"/>
      <w:ind w:left="0" w:right="0"/>
      <w:suppressOverlap/>
    </w:pPr>
    <w:rPr>
      <w:position w:val="0"/>
      <w:sz w:val="13"/>
    </w:rPr>
  </w:style>
  <w:style w:type="paragraph" w:customStyle="1" w:styleId="Listenabsatz1">
    <w:name w:val="Listenabsatz1"/>
    <w:basedOn w:val="Standard"/>
    <w:qFormat/>
    <w:rsid w:val="00731E0C"/>
    <w:pPr>
      <w:spacing w:after="200" w:line="276" w:lineRule="auto"/>
      <w:ind w:left="720" w:right="0"/>
      <w:contextualSpacing/>
    </w:pPr>
    <w:rPr>
      <w:rFonts w:ascii="Calibri" w:hAnsi="Calibri"/>
      <w:position w:val="0"/>
      <w:sz w:val="22"/>
      <w:szCs w:val="22"/>
      <w:lang w:eastAsia="en-US"/>
    </w:rPr>
  </w:style>
  <w:style w:type="numbering" w:styleId="ArtikelAbschnitt">
    <w:name w:val="Outline List 3"/>
    <w:rsid w:val="00B957AA"/>
    <w:pPr>
      <w:numPr>
        <w:numId w:val="13"/>
      </w:numPr>
    </w:pPr>
  </w:style>
  <w:style w:type="numbering" w:styleId="1ai">
    <w:name w:val="Outline List 1"/>
    <w:basedOn w:val="KeineListe"/>
    <w:rsid w:val="00B957AA"/>
    <w:pPr>
      <w:numPr>
        <w:numId w:val="12"/>
      </w:numPr>
    </w:pPr>
  </w:style>
  <w:style w:type="numbering" w:styleId="111111">
    <w:name w:val="Outline List 2"/>
    <w:basedOn w:val="KeineListe"/>
    <w:rsid w:val="00B957AA"/>
    <w:pPr>
      <w:numPr>
        <w:numId w:val="1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caption" w:locked="1" w:qFormat="1"/>
    <w:lsdException w:name="Title" w:locked="1" w:qFormat="1"/>
    <w:lsdException w:name="Subtitle" w:locked="1" w:qFormat="1"/>
    <w:lsdException w:name="Strong" w:locked="1" w:qFormat="1"/>
    <w:lsdException w:name="Emphasis" w:locked="1" w:qFormat="1"/>
    <w:lsdException w:name="Normal (Web)"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8D6E73"/>
    <w:pPr>
      <w:spacing w:line="240" w:lineRule="exact"/>
      <w:ind w:left="85" w:right="85"/>
    </w:pPr>
    <w:rPr>
      <w:rFonts w:ascii="Lucida Sans Unicode" w:hAnsi="Lucida Sans Unicode"/>
      <w:position w:val="-2"/>
      <w:sz w:val="18"/>
      <w:szCs w:val="24"/>
    </w:rPr>
  </w:style>
  <w:style w:type="paragraph" w:styleId="berschrift1">
    <w:name w:val="heading 1"/>
    <w:basedOn w:val="Standard"/>
    <w:next w:val="Standard"/>
    <w:qFormat/>
    <w:rsid w:val="008D6E73"/>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rsid w:val="008D6E73"/>
    <w:pPr>
      <w:keepNext/>
      <w:spacing w:before="240" w:after="60"/>
      <w:outlineLvl w:val="1"/>
    </w:pPr>
    <w:rPr>
      <w:rFonts w:ascii="Arial" w:hAnsi="Arial" w:cs="Arial"/>
      <w:b/>
      <w:bCs/>
      <w:i/>
      <w:iCs/>
      <w:sz w:val="28"/>
      <w:szCs w:val="28"/>
    </w:rPr>
  </w:style>
  <w:style w:type="paragraph" w:styleId="berschrift3">
    <w:name w:val="heading 3"/>
    <w:basedOn w:val="Standard"/>
    <w:next w:val="Standard"/>
    <w:qFormat/>
    <w:rsid w:val="008D6E73"/>
    <w:pPr>
      <w:keepNext/>
      <w:spacing w:before="240" w:after="60"/>
      <w:outlineLvl w:val="2"/>
    </w:pPr>
    <w:rPr>
      <w:rFonts w:ascii="Arial" w:hAnsi="Arial" w:cs="Arial"/>
      <w:b/>
      <w:bCs/>
      <w:sz w:val="26"/>
      <w:szCs w:val="26"/>
    </w:rPr>
  </w:style>
  <w:style w:type="paragraph" w:styleId="berschrift4">
    <w:name w:val="heading 4"/>
    <w:basedOn w:val="Standard"/>
    <w:next w:val="Standard"/>
    <w:qFormat/>
    <w:rsid w:val="008D6E73"/>
    <w:pPr>
      <w:keepNext/>
      <w:spacing w:before="240" w:after="60"/>
      <w:outlineLvl w:val="3"/>
    </w:pPr>
    <w:rPr>
      <w:rFonts w:ascii="Times New Roman" w:hAnsi="Times New Roman"/>
      <w:b/>
      <w:bCs/>
      <w:sz w:val="28"/>
      <w:szCs w:val="28"/>
    </w:rPr>
  </w:style>
  <w:style w:type="paragraph" w:styleId="berschrift5">
    <w:name w:val="heading 5"/>
    <w:basedOn w:val="Standard"/>
    <w:next w:val="Standard"/>
    <w:qFormat/>
    <w:rsid w:val="008D6E73"/>
    <w:pPr>
      <w:spacing w:before="240" w:after="60"/>
      <w:outlineLvl w:val="4"/>
    </w:pPr>
    <w:rPr>
      <w:b/>
      <w:bCs/>
      <w:i/>
      <w:iCs/>
      <w:sz w:val="26"/>
      <w:szCs w:val="26"/>
    </w:rPr>
  </w:style>
  <w:style w:type="paragraph" w:styleId="berschrift6">
    <w:name w:val="heading 6"/>
    <w:basedOn w:val="Standard"/>
    <w:next w:val="Standard"/>
    <w:qFormat/>
    <w:rsid w:val="008D6E73"/>
    <w:pPr>
      <w:spacing w:before="240" w:after="60"/>
      <w:outlineLvl w:val="5"/>
    </w:pPr>
    <w:rPr>
      <w:rFonts w:ascii="Times New Roman" w:hAnsi="Times New Roman"/>
      <w:b/>
      <w:bCs/>
      <w:sz w:val="22"/>
      <w:szCs w:val="22"/>
    </w:rPr>
  </w:style>
  <w:style w:type="paragraph" w:styleId="berschrift7">
    <w:name w:val="heading 7"/>
    <w:basedOn w:val="Standard"/>
    <w:next w:val="Standard"/>
    <w:qFormat/>
    <w:rsid w:val="008D6E73"/>
    <w:pPr>
      <w:spacing w:before="240" w:after="60"/>
      <w:outlineLvl w:val="6"/>
    </w:pPr>
    <w:rPr>
      <w:rFonts w:ascii="Times New Roman" w:hAnsi="Times New Roman"/>
      <w:sz w:val="24"/>
    </w:rPr>
  </w:style>
  <w:style w:type="paragraph" w:styleId="berschrift8">
    <w:name w:val="heading 8"/>
    <w:basedOn w:val="Standard"/>
    <w:next w:val="Standard"/>
    <w:qFormat/>
    <w:rsid w:val="008D6E73"/>
    <w:pPr>
      <w:spacing w:before="240" w:after="60"/>
      <w:outlineLvl w:val="7"/>
    </w:pPr>
    <w:rPr>
      <w:rFonts w:ascii="Times New Roman" w:hAnsi="Times New Roman"/>
      <w:i/>
      <w:iCs/>
      <w:sz w:val="24"/>
    </w:rPr>
  </w:style>
  <w:style w:type="paragraph" w:styleId="berschrift9">
    <w:name w:val="heading 9"/>
    <w:basedOn w:val="Standard"/>
    <w:next w:val="Standard"/>
    <w:qFormat/>
    <w:rsid w:val="008D6E73"/>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semiHidden/>
    <w:rsid w:val="008D6E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semiHidden/>
    <w:rsid w:val="008D6E73"/>
    <w:pPr>
      <w:tabs>
        <w:tab w:val="center" w:pos="4536"/>
        <w:tab w:val="right" w:pos="9072"/>
      </w:tabs>
    </w:pPr>
  </w:style>
  <w:style w:type="paragraph" w:styleId="Fuzeile">
    <w:name w:val="footer"/>
    <w:basedOn w:val="Standard"/>
    <w:semiHidden/>
    <w:rsid w:val="008D6E73"/>
    <w:pPr>
      <w:tabs>
        <w:tab w:val="center" w:pos="4536"/>
        <w:tab w:val="right" w:pos="9072"/>
      </w:tabs>
    </w:pPr>
  </w:style>
  <w:style w:type="paragraph" w:styleId="Anrede">
    <w:name w:val="Salutation"/>
    <w:basedOn w:val="Standard"/>
    <w:next w:val="Standard"/>
    <w:semiHidden/>
    <w:rsid w:val="008D6E73"/>
  </w:style>
  <w:style w:type="paragraph" w:styleId="Aufzhlungszeichen">
    <w:name w:val="List Bullet"/>
    <w:basedOn w:val="Standard"/>
    <w:semiHidden/>
    <w:rsid w:val="008D6E73"/>
    <w:pPr>
      <w:numPr>
        <w:numId w:val="14"/>
      </w:numPr>
    </w:pPr>
  </w:style>
  <w:style w:type="paragraph" w:styleId="Aufzhlungszeichen2">
    <w:name w:val="List Bullet 2"/>
    <w:basedOn w:val="Standard"/>
    <w:semiHidden/>
    <w:rsid w:val="008D6E73"/>
    <w:pPr>
      <w:numPr>
        <w:numId w:val="15"/>
      </w:numPr>
    </w:pPr>
  </w:style>
  <w:style w:type="paragraph" w:styleId="Aufzhlungszeichen3">
    <w:name w:val="List Bullet 3"/>
    <w:basedOn w:val="Standard"/>
    <w:semiHidden/>
    <w:rsid w:val="008D6E73"/>
    <w:pPr>
      <w:numPr>
        <w:numId w:val="16"/>
      </w:numPr>
    </w:pPr>
  </w:style>
  <w:style w:type="paragraph" w:styleId="Aufzhlungszeichen4">
    <w:name w:val="List Bullet 4"/>
    <w:basedOn w:val="Standard"/>
    <w:semiHidden/>
    <w:rsid w:val="008D6E73"/>
    <w:pPr>
      <w:numPr>
        <w:numId w:val="17"/>
      </w:numPr>
    </w:pPr>
  </w:style>
  <w:style w:type="paragraph" w:styleId="Aufzhlungszeichen5">
    <w:name w:val="List Bullet 5"/>
    <w:basedOn w:val="Standard"/>
    <w:semiHidden/>
    <w:rsid w:val="008D6E73"/>
    <w:pPr>
      <w:numPr>
        <w:numId w:val="18"/>
      </w:numPr>
    </w:pPr>
  </w:style>
  <w:style w:type="paragraph" w:styleId="Beschriftung">
    <w:name w:val="caption"/>
    <w:basedOn w:val="Standard"/>
    <w:qFormat/>
    <w:rsid w:val="008D6E73"/>
    <w:pPr>
      <w:spacing w:line="120" w:lineRule="exact"/>
    </w:pPr>
    <w:rPr>
      <w:bCs/>
      <w:caps/>
      <w:position w:val="0"/>
      <w:sz w:val="11"/>
      <w:szCs w:val="20"/>
    </w:rPr>
  </w:style>
  <w:style w:type="character" w:styleId="BesuchterHyperlink">
    <w:name w:val="FollowedHyperlink"/>
    <w:basedOn w:val="Absatz-Standardschriftart"/>
    <w:semiHidden/>
    <w:rsid w:val="008D6E73"/>
    <w:rPr>
      <w:color w:val="800080"/>
      <w:u w:val="single"/>
    </w:rPr>
  </w:style>
  <w:style w:type="paragraph" w:styleId="Blocktext">
    <w:name w:val="Block Text"/>
    <w:basedOn w:val="Standard"/>
    <w:semiHidden/>
    <w:rsid w:val="008D6E73"/>
    <w:pPr>
      <w:spacing w:after="120"/>
      <w:ind w:left="1440" w:right="1440"/>
    </w:pPr>
  </w:style>
  <w:style w:type="paragraph" w:styleId="Datum">
    <w:name w:val="Date"/>
    <w:basedOn w:val="Standard"/>
    <w:next w:val="Standard"/>
    <w:semiHidden/>
    <w:rsid w:val="008D6E73"/>
  </w:style>
  <w:style w:type="paragraph" w:styleId="E-Mail-Signatur">
    <w:name w:val="E-mail Signature"/>
    <w:basedOn w:val="Standard"/>
    <w:semiHidden/>
    <w:rsid w:val="008D6E73"/>
  </w:style>
  <w:style w:type="character" w:styleId="Fett">
    <w:name w:val="Strong"/>
    <w:basedOn w:val="Absatz-Standardschriftart"/>
    <w:qFormat/>
    <w:rsid w:val="008D6E73"/>
    <w:rPr>
      <w:b/>
    </w:rPr>
  </w:style>
  <w:style w:type="paragraph" w:styleId="Fu-Endnotenberschrift">
    <w:name w:val="Note Heading"/>
    <w:basedOn w:val="Standard"/>
    <w:next w:val="Standard"/>
    <w:semiHidden/>
    <w:rsid w:val="008D6E73"/>
  </w:style>
  <w:style w:type="paragraph" w:styleId="Gruformel">
    <w:name w:val="Closing"/>
    <w:basedOn w:val="Standard"/>
    <w:semiHidden/>
    <w:rsid w:val="008D6E73"/>
    <w:pPr>
      <w:ind w:left="4252"/>
    </w:pPr>
  </w:style>
  <w:style w:type="character" w:styleId="Hervorhebung">
    <w:name w:val="Emphasis"/>
    <w:basedOn w:val="Absatz-Standardschriftart"/>
    <w:qFormat/>
    <w:rsid w:val="008D6E73"/>
    <w:rPr>
      <w:i/>
    </w:rPr>
  </w:style>
  <w:style w:type="paragraph" w:styleId="HTMLAdresse">
    <w:name w:val="HTML Address"/>
    <w:basedOn w:val="Standard"/>
    <w:semiHidden/>
    <w:rsid w:val="008D6E73"/>
    <w:rPr>
      <w:i/>
      <w:iCs/>
    </w:rPr>
  </w:style>
  <w:style w:type="character" w:styleId="HTMLAkronym">
    <w:name w:val="HTML Acronym"/>
    <w:basedOn w:val="Absatz-Standardschriftart"/>
    <w:semiHidden/>
    <w:rsid w:val="008D6E73"/>
    <w:rPr>
      <w:rFonts w:cs="Times New Roman"/>
    </w:rPr>
  </w:style>
  <w:style w:type="character" w:styleId="HTMLBeispiel">
    <w:name w:val="HTML Sample"/>
    <w:basedOn w:val="Absatz-Standardschriftart"/>
    <w:semiHidden/>
    <w:rsid w:val="008D6E73"/>
    <w:rPr>
      <w:rFonts w:ascii="Courier New" w:hAnsi="Courier New"/>
    </w:rPr>
  </w:style>
  <w:style w:type="character" w:styleId="HTMLCode">
    <w:name w:val="HTML Code"/>
    <w:basedOn w:val="Absatz-Standardschriftart"/>
    <w:semiHidden/>
    <w:rsid w:val="008D6E73"/>
    <w:rPr>
      <w:rFonts w:ascii="Courier New" w:hAnsi="Courier New"/>
      <w:sz w:val="20"/>
    </w:rPr>
  </w:style>
  <w:style w:type="character" w:styleId="HTMLDefinition">
    <w:name w:val="HTML Definition"/>
    <w:basedOn w:val="Absatz-Standardschriftart"/>
    <w:semiHidden/>
    <w:rsid w:val="008D6E73"/>
    <w:rPr>
      <w:i/>
    </w:rPr>
  </w:style>
  <w:style w:type="character" w:styleId="HTMLSchreibmaschine">
    <w:name w:val="HTML Typewriter"/>
    <w:basedOn w:val="Absatz-Standardschriftart"/>
    <w:semiHidden/>
    <w:rsid w:val="008D6E73"/>
    <w:rPr>
      <w:rFonts w:ascii="Courier New" w:hAnsi="Courier New"/>
      <w:sz w:val="20"/>
    </w:rPr>
  </w:style>
  <w:style w:type="character" w:styleId="HTMLTastatur">
    <w:name w:val="HTML Keyboard"/>
    <w:basedOn w:val="Absatz-Standardschriftart"/>
    <w:semiHidden/>
    <w:rsid w:val="008D6E73"/>
    <w:rPr>
      <w:rFonts w:ascii="Courier New" w:hAnsi="Courier New"/>
      <w:sz w:val="20"/>
    </w:rPr>
  </w:style>
  <w:style w:type="character" w:styleId="HTMLVariable">
    <w:name w:val="HTML Variable"/>
    <w:basedOn w:val="Absatz-Standardschriftart"/>
    <w:semiHidden/>
    <w:rsid w:val="008D6E73"/>
    <w:rPr>
      <w:i/>
    </w:rPr>
  </w:style>
  <w:style w:type="paragraph" w:styleId="HTMLVorformatiert">
    <w:name w:val="HTML Preformatted"/>
    <w:basedOn w:val="Standard"/>
    <w:semiHidden/>
    <w:rsid w:val="008D6E73"/>
    <w:rPr>
      <w:rFonts w:ascii="Courier New" w:hAnsi="Courier New" w:cs="Courier New"/>
      <w:sz w:val="20"/>
      <w:szCs w:val="20"/>
    </w:rPr>
  </w:style>
  <w:style w:type="character" w:styleId="HTMLZitat">
    <w:name w:val="HTML Cite"/>
    <w:basedOn w:val="Absatz-Standardschriftart"/>
    <w:semiHidden/>
    <w:rsid w:val="008D6E73"/>
    <w:rPr>
      <w:i/>
    </w:rPr>
  </w:style>
  <w:style w:type="character" w:styleId="Hyperlink">
    <w:name w:val="Hyperlink"/>
    <w:basedOn w:val="Absatz-Standardschriftart"/>
    <w:semiHidden/>
    <w:rsid w:val="008D6E73"/>
    <w:rPr>
      <w:color w:val="0000FF"/>
      <w:u w:val="single"/>
    </w:rPr>
  </w:style>
  <w:style w:type="paragraph" w:styleId="Liste">
    <w:name w:val="List"/>
    <w:basedOn w:val="Standard"/>
    <w:semiHidden/>
    <w:rsid w:val="008D6E73"/>
    <w:pPr>
      <w:ind w:left="283" w:hanging="283"/>
    </w:pPr>
  </w:style>
  <w:style w:type="paragraph" w:styleId="Liste2">
    <w:name w:val="List 2"/>
    <w:basedOn w:val="Standard"/>
    <w:semiHidden/>
    <w:rsid w:val="008D6E73"/>
    <w:pPr>
      <w:ind w:left="566" w:hanging="283"/>
    </w:pPr>
  </w:style>
  <w:style w:type="paragraph" w:styleId="Liste3">
    <w:name w:val="List 3"/>
    <w:basedOn w:val="Standard"/>
    <w:semiHidden/>
    <w:rsid w:val="008D6E73"/>
    <w:pPr>
      <w:ind w:left="849" w:hanging="283"/>
    </w:pPr>
  </w:style>
  <w:style w:type="paragraph" w:styleId="Liste4">
    <w:name w:val="List 4"/>
    <w:basedOn w:val="Standard"/>
    <w:semiHidden/>
    <w:rsid w:val="008D6E73"/>
    <w:pPr>
      <w:ind w:left="1132" w:hanging="283"/>
    </w:pPr>
  </w:style>
  <w:style w:type="paragraph" w:styleId="Liste5">
    <w:name w:val="List 5"/>
    <w:basedOn w:val="Standard"/>
    <w:semiHidden/>
    <w:rsid w:val="008D6E73"/>
    <w:pPr>
      <w:ind w:left="1415" w:hanging="283"/>
    </w:pPr>
  </w:style>
  <w:style w:type="paragraph" w:styleId="Listenfortsetzung">
    <w:name w:val="List Continue"/>
    <w:basedOn w:val="Standard"/>
    <w:semiHidden/>
    <w:rsid w:val="008D6E73"/>
    <w:pPr>
      <w:spacing w:after="120"/>
      <w:ind w:left="283"/>
    </w:pPr>
  </w:style>
  <w:style w:type="paragraph" w:styleId="Listenfortsetzung2">
    <w:name w:val="List Continue 2"/>
    <w:basedOn w:val="Standard"/>
    <w:semiHidden/>
    <w:rsid w:val="008D6E73"/>
    <w:pPr>
      <w:spacing w:after="120"/>
      <w:ind w:left="566"/>
    </w:pPr>
  </w:style>
  <w:style w:type="paragraph" w:styleId="Listenfortsetzung3">
    <w:name w:val="List Continue 3"/>
    <w:basedOn w:val="Standard"/>
    <w:semiHidden/>
    <w:rsid w:val="008D6E73"/>
    <w:pPr>
      <w:spacing w:after="120"/>
      <w:ind w:left="849"/>
    </w:pPr>
  </w:style>
  <w:style w:type="paragraph" w:styleId="Listenfortsetzung4">
    <w:name w:val="List Continue 4"/>
    <w:basedOn w:val="Standard"/>
    <w:semiHidden/>
    <w:rsid w:val="008D6E73"/>
    <w:pPr>
      <w:spacing w:after="120"/>
      <w:ind w:left="1132"/>
    </w:pPr>
  </w:style>
  <w:style w:type="paragraph" w:styleId="Listenfortsetzung5">
    <w:name w:val="List Continue 5"/>
    <w:basedOn w:val="Standard"/>
    <w:semiHidden/>
    <w:rsid w:val="008D6E73"/>
    <w:pPr>
      <w:spacing w:after="120"/>
      <w:ind w:left="1415"/>
    </w:pPr>
  </w:style>
  <w:style w:type="paragraph" w:styleId="Listennummer">
    <w:name w:val="List Number"/>
    <w:basedOn w:val="Standard"/>
    <w:semiHidden/>
    <w:rsid w:val="008D6E73"/>
    <w:pPr>
      <w:numPr>
        <w:numId w:val="19"/>
      </w:numPr>
    </w:pPr>
  </w:style>
  <w:style w:type="paragraph" w:styleId="Listennummer2">
    <w:name w:val="List Number 2"/>
    <w:basedOn w:val="Standard"/>
    <w:semiHidden/>
    <w:rsid w:val="008D6E73"/>
    <w:pPr>
      <w:numPr>
        <w:numId w:val="20"/>
      </w:numPr>
    </w:pPr>
  </w:style>
  <w:style w:type="paragraph" w:styleId="Listennummer3">
    <w:name w:val="List Number 3"/>
    <w:basedOn w:val="Standard"/>
    <w:semiHidden/>
    <w:rsid w:val="008D6E73"/>
    <w:pPr>
      <w:numPr>
        <w:numId w:val="21"/>
      </w:numPr>
    </w:pPr>
  </w:style>
  <w:style w:type="paragraph" w:styleId="Listennummer4">
    <w:name w:val="List Number 4"/>
    <w:basedOn w:val="Standard"/>
    <w:semiHidden/>
    <w:rsid w:val="008D6E73"/>
    <w:pPr>
      <w:numPr>
        <w:numId w:val="22"/>
      </w:numPr>
    </w:pPr>
  </w:style>
  <w:style w:type="paragraph" w:styleId="Listennummer5">
    <w:name w:val="List Number 5"/>
    <w:basedOn w:val="Standard"/>
    <w:semiHidden/>
    <w:rsid w:val="008D6E73"/>
    <w:pPr>
      <w:numPr>
        <w:numId w:val="23"/>
      </w:numPr>
    </w:pPr>
  </w:style>
  <w:style w:type="paragraph" w:styleId="Nachrichtenkopf">
    <w:name w:val="Message Header"/>
    <w:basedOn w:val="Standard"/>
    <w:semiHidden/>
    <w:rsid w:val="008D6E7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urText">
    <w:name w:val="Plain Text"/>
    <w:basedOn w:val="Standard"/>
    <w:semiHidden/>
    <w:rsid w:val="008D6E73"/>
    <w:rPr>
      <w:rFonts w:ascii="Courier New" w:hAnsi="Courier New" w:cs="Courier New"/>
      <w:sz w:val="20"/>
      <w:szCs w:val="20"/>
    </w:rPr>
  </w:style>
  <w:style w:type="character" w:styleId="Seitenzahl">
    <w:name w:val="page number"/>
    <w:basedOn w:val="Absatz-Standardschriftart"/>
    <w:semiHidden/>
    <w:rsid w:val="008D6E73"/>
    <w:rPr>
      <w:rFonts w:cs="Times New Roman"/>
    </w:rPr>
  </w:style>
  <w:style w:type="paragraph" w:styleId="StandardWeb">
    <w:name w:val="Normal (Web)"/>
    <w:basedOn w:val="Standard"/>
    <w:semiHidden/>
    <w:rsid w:val="008D6E73"/>
    <w:rPr>
      <w:rFonts w:ascii="Times New Roman" w:hAnsi="Times New Roman"/>
      <w:sz w:val="24"/>
    </w:rPr>
  </w:style>
  <w:style w:type="paragraph" w:styleId="Standardeinzug">
    <w:name w:val="Normal Indent"/>
    <w:basedOn w:val="Standard"/>
    <w:semiHidden/>
    <w:rsid w:val="008D6E73"/>
    <w:pPr>
      <w:ind w:left="708"/>
    </w:pPr>
  </w:style>
  <w:style w:type="table" w:styleId="Tabelle3D-Effekt1">
    <w:name w:val="Table 3D effects 1"/>
    <w:basedOn w:val="NormaleTabelle"/>
    <w:semiHidden/>
    <w:rsid w:val="008D6E73"/>
    <w:pPr>
      <w:spacing w:line="240" w:lineRule="exact"/>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8D6E73"/>
    <w:pPr>
      <w:spacing w:line="240" w:lineRule="exact"/>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3D-Effekt3">
    <w:name w:val="Table 3D effects 3"/>
    <w:basedOn w:val="NormaleTabelle"/>
    <w:semiHidden/>
    <w:rsid w:val="008D6E73"/>
    <w:pPr>
      <w:spacing w:line="240" w:lineRule="exact"/>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Aktuell">
    <w:name w:val="Table Contemporary"/>
    <w:basedOn w:val="NormaleTabelle"/>
    <w:semiHidden/>
    <w:rsid w:val="008D6E73"/>
    <w:pPr>
      <w:spacing w:line="24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8D6E73"/>
    <w:pPr>
      <w:spacing w:line="240" w:lineRule="exact"/>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8D6E73"/>
    <w:pPr>
      <w:spacing w:line="240" w:lineRule="exact"/>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8D6E73"/>
    <w:pPr>
      <w:spacing w:line="240" w:lineRule="exac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8D6E73"/>
    <w:pPr>
      <w:spacing w:line="240" w:lineRule="exac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elleFarbig1">
    <w:name w:val="Table Colorful 1"/>
    <w:basedOn w:val="NormaleTabelle"/>
    <w:semiHidden/>
    <w:rsid w:val="008D6E73"/>
    <w:pPr>
      <w:spacing w:line="240" w:lineRule="exac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8D6E73"/>
    <w:pPr>
      <w:spacing w:line="240" w:lineRule="exac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8D6E73"/>
    <w:pPr>
      <w:spacing w:line="240" w:lineRule="exac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8D6E73"/>
    <w:pPr>
      <w:spacing w:line="240" w:lineRule="exact"/>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Klassisch2">
    <w:name w:val="Table Classic 2"/>
    <w:basedOn w:val="NormaleTabelle"/>
    <w:semiHidden/>
    <w:rsid w:val="008D6E73"/>
    <w:pPr>
      <w:spacing w:line="240" w:lineRule="exact"/>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8D6E73"/>
    <w:pPr>
      <w:spacing w:line="240" w:lineRule="exac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8D6E73"/>
    <w:pPr>
      <w:spacing w:line="240" w:lineRule="exac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elleListe1">
    <w:name w:val="Table List 1"/>
    <w:basedOn w:val="NormaleTabelle"/>
    <w:semiHidden/>
    <w:rsid w:val="008D6E73"/>
    <w:pPr>
      <w:spacing w:line="240" w:lineRule="exac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Liste2">
    <w:name w:val="Table List 2"/>
    <w:basedOn w:val="NormaleTabelle"/>
    <w:semiHidden/>
    <w:rsid w:val="008D6E73"/>
    <w:pPr>
      <w:spacing w:line="240" w:lineRule="exact"/>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Liste3">
    <w:name w:val="Table List 3"/>
    <w:basedOn w:val="NormaleTabelle"/>
    <w:semiHidden/>
    <w:rsid w:val="008D6E73"/>
    <w:pPr>
      <w:spacing w:line="240" w:lineRule="exac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8D6E73"/>
    <w:pPr>
      <w:spacing w:line="24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8D6E73"/>
    <w:pPr>
      <w:spacing w:line="24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elleListe6">
    <w:name w:val="Table List 6"/>
    <w:basedOn w:val="NormaleTabelle"/>
    <w:semiHidden/>
    <w:rsid w:val="008D6E73"/>
    <w:pPr>
      <w:spacing w:line="240" w:lineRule="exac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8D6E73"/>
    <w:pPr>
      <w:spacing w:line="240" w:lineRule="exac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8D6E73"/>
    <w:pPr>
      <w:spacing w:line="240" w:lineRule="exac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8D6E73"/>
    <w:pPr>
      <w:spacing w:line="24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8D6E73"/>
    <w:pPr>
      <w:spacing w:line="24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elleRaster2">
    <w:name w:val="Table Grid 2"/>
    <w:basedOn w:val="NormaleTabelle"/>
    <w:semiHidden/>
    <w:rsid w:val="008D6E73"/>
    <w:pPr>
      <w:spacing w:line="240" w:lineRule="exact"/>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elleRaster3">
    <w:name w:val="Table Grid 3"/>
    <w:basedOn w:val="NormaleTabelle"/>
    <w:semiHidden/>
    <w:rsid w:val="008D6E73"/>
    <w:pPr>
      <w:spacing w:line="240" w:lineRule="exac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elleRaster4">
    <w:name w:val="Table Grid 4"/>
    <w:basedOn w:val="NormaleTabelle"/>
    <w:semiHidden/>
    <w:rsid w:val="008D6E73"/>
    <w:pPr>
      <w:spacing w:line="240" w:lineRule="exac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8D6E73"/>
    <w:pPr>
      <w:spacing w:line="24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leRaster6">
    <w:name w:val="Table Grid 6"/>
    <w:basedOn w:val="NormaleTabelle"/>
    <w:semiHidden/>
    <w:rsid w:val="008D6E73"/>
    <w:pPr>
      <w:spacing w:line="240" w:lineRule="exac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leRaster7">
    <w:name w:val="Table Grid 7"/>
    <w:basedOn w:val="NormaleTabelle"/>
    <w:semiHidden/>
    <w:rsid w:val="008D6E73"/>
    <w:pPr>
      <w:spacing w:line="240" w:lineRule="exac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leRaster8">
    <w:name w:val="Table Grid 8"/>
    <w:basedOn w:val="NormaleTabelle"/>
    <w:semiHidden/>
    <w:rsid w:val="008D6E73"/>
    <w:pPr>
      <w:spacing w:line="240" w:lineRule="exac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sid w:val="008D6E73"/>
    <w:pPr>
      <w:spacing w:line="240" w:lineRule="exac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Spalten2">
    <w:name w:val="Table Columns 2"/>
    <w:basedOn w:val="NormaleTabelle"/>
    <w:semiHidden/>
    <w:rsid w:val="008D6E73"/>
    <w:pPr>
      <w:spacing w:line="240" w:lineRule="exact"/>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Spalten3">
    <w:name w:val="Table Columns 3"/>
    <w:basedOn w:val="NormaleTabelle"/>
    <w:semiHidden/>
    <w:rsid w:val="008D6E73"/>
    <w:pPr>
      <w:spacing w:line="240" w:lineRule="exac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elleSpalten4">
    <w:name w:val="Table Columns 4"/>
    <w:basedOn w:val="NormaleTabelle"/>
    <w:semiHidden/>
    <w:rsid w:val="008D6E73"/>
    <w:pPr>
      <w:spacing w:line="240" w:lineRule="exact"/>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elleSpalten5">
    <w:name w:val="Table Columns 5"/>
    <w:basedOn w:val="NormaleTabelle"/>
    <w:semiHidden/>
    <w:rsid w:val="008D6E73"/>
    <w:pPr>
      <w:spacing w:line="240" w:lineRule="exac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elleSpezial1">
    <w:name w:val="Table Subtle 1"/>
    <w:basedOn w:val="NormaleTabelle"/>
    <w:semiHidden/>
    <w:rsid w:val="008D6E73"/>
    <w:pPr>
      <w:spacing w:line="240" w:lineRule="exact"/>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Spezial2">
    <w:name w:val="Table Subtle 2"/>
    <w:basedOn w:val="NormaleTabelle"/>
    <w:semiHidden/>
    <w:rsid w:val="008D6E73"/>
    <w:pPr>
      <w:spacing w:line="240" w:lineRule="exac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Web1">
    <w:name w:val="Table Web 1"/>
    <w:basedOn w:val="NormaleTabelle"/>
    <w:semiHidden/>
    <w:rsid w:val="008D6E73"/>
    <w:pPr>
      <w:spacing w:line="240" w:lineRule="exac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leWeb2">
    <w:name w:val="Table Web 2"/>
    <w:basedOn w:val="NormaleTabelle"/>
    <w:semiHidden/>
    <w:rsid w:val="008D6E73"/>
    <w:pPr>
      <w:spacing w:line="24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leWeb3">
    <w:name w:val="Table Web 3"/>
    <w:basedOn w:val="NormaleTabelle"/>
    <w:semiHidden/>
    <w:rsid w:val="008D6E73"/>
    <w:pPr>
      <w:spacing w:line="240" w:lineRule="exac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lendesign">
    <w:name w:val="Table Theme"/>
    <w:basedOn w:val="NormaleTabelle"/>
    <w:semiHidden/>
    <w:rsid w:val="008D6E73"/>
    <w:pPr>
      <w:spacing w:line="24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krper">
    <w:name w:val="Body Text"/>
    <w:basedOn w:val="Standard"/>
    <w:semiHidden/>
    <w:rsid w:val="008D6E73"/>
    <w:pPr>
      <w:spacing w:after="120"/>
    </w:pPr>
  </w:style>
  <w:style w:type="paragraph" w:styleId="Textkrper2">
    <w:name w:val="Body Text 2"/>
    <w:basedOn w:val="Standard"/>
    <w:semiHidden/>
    <w:rsid w:val="008D6E73"/>
    <w:pPr>
      <w:spacing w:after="120" w:line="480" w:lineRule="auto"/>
    </w:pPr>
  </w:style>
  <w:style w:type="paragraph" w:styleId="Textkrper3">
    <w:name w:val="Body Text 3"/>
    <w:basedOn w:val="Standard"/>
    <w:semiHidden/>
    <w:rsid w:val="008D6E73"/>
    <w:pPr>
      <w:spacing w:after="120"/>
    </w:pPr>
    <w:rPr>
      <w:sz w:val="16"/>
      <w:szCs w:val="16"/>
    </w:rPr>
  </w:style>
  <w:style w:type="paragraph" w:styleId="Textkrper-Einzug2">
    <w:name w:val="Body Text Indent 2"/>
    <w:basedOn w:val="Standard"/>
    <w:semiHidden/>
    <w:rsid w:val="008D6E73"/>
    <w:pPr>
      <w:spacing w:after="120" w:line="480" w:lineRule="auto"/>
      <w:ind w:left="283"/>
    </w:pPr>
  </w:style>
  <w:style w:type="paragraph" w:styleId="Textkrper-Einzug3">
    <w:name w:val="Body Text Indent 3"/>
    <w:basedOn w:val="Standard"/>
    <w:semiHidden/>
    <w:rsid w:val="008D6E73"/>
    <w:pPr>
      <w:spacing w:after="120"/>
      <w:ind w:left="283"/>
    </w:pPr>
    <w:rPr>
      <w:sz w:val="16"/>
      <w:szCs w:val="16"/>
    </w:rPr>
  </w:style>
  <w:style w:type="paragraph" w:styleId="Textkrper-Erstzeileneinzug">
    <w:name w:val="Body Text First Indent"/>
    <w:basedOn w:val="Textkrper"/>
    <w:semiHidden/>
    <w:rsid w:val="008D6E73"/>
    <w:pPr>
      <w:ind w:firstLine="210"/>
    </w:pPr>
  </w:style>
  <w:style w:type="paragraph" w:styleId="Textkrper-Zeileneinzug">
    <w:name w:val="Body Text Indent"/>
    <w:basedOn w:val="Standard"/>
    <w:semiHidden/>
    <w:rsid w:val="008D6E73"/>
    <w:pPr>
      <w:spacing w:after="120"/>
      <w:ind w:left="283"/>
    </w:pPr>
  </w:style>
  <w:style w:type="paragraph" w:styleId="Textkrper-Erstzeileneinzug2">
    <w:name w:val="Body Text First Indent 2"/>
    <w:basedOn w:val="Textkrper-Zeileneinzug"/>
    <w:semiHidden/>
    <w:rsid w:val="008D6E73"/>
    <w:pPr>
      <w:ind w:firstLine="210"/>
    </w:pPr>
  </w:style>
  <w:style w:type="paragraph" w:styleId="Umschlagabsenderadresse">
    <w:name w:val="envelope return"/>
    <w:basedOn w:val="Standard"/>
    <w:semiHidden/>
    <w:rsid w:val="008D6E73"/>
    <w:rPr>
      <w:rFonts w:ascii="Arial" w:hAnsi="Arial" w:cs="Arial"/>
      <w:sz w:val="20"/>
      <w:szCs w:val="20"/>
    </w:rPr>
  </w:style>
  <w:style w:type="paragraph" w:styleId="Umschlagadresse">
    <w:name w:val="envelope address"/>
    <w:basedOn w:val="Standard"/>
    <w:semiHidden/>
    <w:rsid w:val="008D6E73"/>
    <w:pPr>
      <w:framePr w:w="4320" w:h="2160" w:hRule="exact" w:hSpace="141" w:wrap="auto" w:hAnchor="page" w:xAlign="center" w:yAlign="bottom"/>
      <w:ind w:left="1"/>
    </w:pPr>
    <w:rPr>
      <w:rFonts w:ascii="Arial" w:hAnsi="Arial" w:cs="Arial"/>
      <w:sz w:val="24"/>
    </w:rPr>
  </w:style>
  <w:style w:type="paragraph" w:styleId="Unterschrift">
    <w:name w:val="Signature"/>
    <w:basedOn w:val="Standard"/>
    <w:semiHidden/>
    <w:rsid w:val="008D6E73"/>
    <w:pPr>
      <w:ind w:left="4252"/>
    </w:pPr>
  </w:style>
  <w:style w:type="paragraph" w:styleId="Untertitel">
    <w:name w:val="Subtitle"/>
    <w:basedOn w:val="Standard"/>
    <w:qFormat/>
    <w:rsid w:val="008D6E73"/>
    <w:pPr>
      <w:spacing w:after="60"/>
      <w:jc w:val="center"/>
      <w:outlineLvl w:val="1"/>
    </w:pPr>
    <w:rPr>
      <w:rFonts w:ascii="Arial" w:hAnsi="Arial" w:cs="Arial"/>
      <w:sz w:val="24"/>
    </w:rPr>
  </w:style>
  <w:style w:type="character" w:styleId="Zeilennummer">
    <w:name w:val="line number"/>
    <w:basedOn w:val="Absatz-Standardschriftart"/>
    <w:semiHidden/>
    <w:rsid w:val="008D6E73"/>
    <w:rPr>
      <w:rFonts w:cs="Times New Roman"/>
    </w:rPr>
  </w:style>
  <w:style w:type="paragraph" w:styleId="Titel">
    <w:name w:val="Title"/>
    <w:basedOn w:val="Standard"/>
    <w:qFormat/>
    <w:rsid w:val="008D6E73"/>
    <w:pPr>
      <w:spacing w:line="360" w:lineRule="exact"/>
      <w:ind w:left="0" w:right="0"/>
      <w:outlineLvl w:val="0"/>
    </w:pPr>
    <w:rPr>
      <w:rFonts w:cs="Arial"/>
      <w:bCs/>
      <w:position w:val="0"/>
      <w:sz w:val="32"/>
      <w:szCs w:val="32"/>
    </w:rPr>
  </w:style>
  <w:style w:type="paragraph" w:customStyle="1" w:styleId="Zahl">
    <w:name w:val="Zahl"/>
    <w:basedOn w:val="Standard"/>
    <w:rsid w:val="008D6E73"/>
    <w:pPr>
      <w:ind w:left="74" w:right="-170"/>
    </w:pPr>
    <w:rPr>
      <w:rFonts w:ascii="Lucida Sans Typewriter" w:hAnsi="Lucida Sans Typewriter"/>
      <w:spacing w:val="146"/>
    </w:rPr>
  </w:style>
  <w:style w:type="paragraph" w:customStyle="1" w:styleId="Marginalie">
    <w:name w:val="Marginalie"/>
    <w:basedOn w:val="Standard"/>
    <w:rsid w:val="008D6E73"/>
    <w:pPr>
      <w:framePr w:w="2279" w:hSpace="181" w:wrap="around" w:vAnchor="page" w:hAnchor="page" w:x="9016" w:y="3176"/>
      <w:tabs>
        <w:tab w:val="left" w:pos="518"/>
      </w:tabs>
      <w:spacing w:line="180" w:lineRule="exact"/>
      <w:ind w:left="0" w:right="0"/>
    </w:pPr>
    <w:rPr>
      <w:position w:val="0"/>
      <w:sz w:val="13"/>
    </w:rPr>
  </w:style>
  <w:style w:type="paragraph" w:styleId="Sprechblasentext">
    <w:name w:val="Balloon Text"/>
    <w:basedOn w:val="Standard"/>
    <w:semiHidden/>
    <w:rsid w:val="008D6E73"/>
    <w:rPr>
      <w:rFonts w:ascii="Tahoma" w:hAnsi="Tahoma" w:cs="Tahoma"/>
      <w:sz w:val="16"/>
      <w:szCs w:val="16"/>
    </w:rPr>
  </w:style>
  <w:style w:type="paragraph" w:customStyle="1" w:styleId="E-Datum">
    <w:name w:val="E-Datum"/>
    <w:basedOn w:val="Standard"/>
    <w:rsid w:val="008D6E73"/>
    <w:pPr>
      <w:framePr w:wrap="around" w:vAnchor="page" w:hAnchor="page" w:x="8971" w:y="3222"/>
      <w:spacing w:line="180" w:lineRule="exact"/>
      <w:ind w:left="0"/>
      <w:suppressOverlap/>
    </w:pPr>
  </w:style>
  <w:style w:type="paragraph" w:customStyle="1" w:styleId="M1">
    <w:name w:val="M1"/>
    <w:basedOn w:val="Standard"/>
    <w:rsid w:val="008D6E73"/>
    <w:pPr>
      <w:framePr w:wrap="around" w:vAnchor="page" w:hAnchor="page" w:x="8971" w:y="3222"/>
      <w:tabs>
        <w:tab w:val="left" w:pos="518"/>
      </w:tabs>
      <w:spacing w:line="180" w:lineRule="exact"/>
      <w:ind w:left="0" w:right="0"/>
      <w:suppressOverlap/>
    </w:pPr>
    <w:rPr>
      <w:b/>
      <w:bCs/>
      <w:position w:val="0"/>
      <w:sz w:val="13"/>
    </w:rPr>
  </w:style>
  <w:style w:type="paragraph" w:customStyle="1" w:styleId="M2">
    <w:name w:val="M2"/>
    <w:basedOn w:val="Standard"/>
    <w:rsid w:val="008D6E73"/>
    <w:pPr>
      <w:framePr w:wrap="around" w:vAnchor="page" w:hAnchor="page" w:x="8971" w:y="3222"/>
      <w:tabs>
        <w:tab w:val="left" w:pos="518"/>
      </w:tabs>
      <w:spacing w:line="180" w:lineRule="exact"/>
      <w:ind w:left="0" w:right="0"/>
      <w:suppressOverlap/>
    </w:pPr>
    <w:rPr>
      <w:position w:val="0"/>
      <w:sz w:val="13"/>
    </w:rPr>
  </w:style>
  <w:style w:type="paragraph" w:customStyle="1" w:styleId="M3">
    <w:name w:val="M3"/>
    <w:basedOn w:val="Standard"/>
    <w:rsid w:val="008D6E73"/>
    <w:pPr>
      <w:framePr w:wrap="around" w:vAnchor="page" w:hAnchor="page" w:x="8971" w:y="3222"/>
      <w:tabs>
        <w:tab w:val="left" w:pos="518"/>
      </w:tabs>
      <w:spacing w:line="180" w:lineRule="exact"/>
      <w:ind w:left="0" w:right="0"/>
      <w:suppressOverlap/>
    </w:pPr>
    <w:rPr>
      <w:position w:val="0"/>
      <w:sz w:val="13"/>
    </w:rPr>
  </w:style>
  <w:style w:type="paragraph" w:customStyle="1" w:styleId="M4">
    <w:name w:val="M4"/>
    <w:basedOn w:val="Standard"/>
    <w:rsid w:val="008D6E73"/>
    <w:pPr>
      <w:framePr w:wrap="around" w:vAnchor="page" w:hAnchor="page" w:x="8971" w:y="3222"/>
      <w:tabs>
        <w:tab w:val="left" w:pos="518"/>
      </w:tabs>
      <w:spacing w:line="180" w:lineRule="exact"/>
      <w:ind w:left="0" w:right="0"/>
      <w:suppressOverlap/>
    </w:pPr>
    <w:rPr>
      <w:position w:val="0"/>
      <w:sz w:val="13"/>
      <w:lang w:val="nb-NO"/>
    </w:rPr>
  </w:style>
  <w:style w:type="paragraph" w:customStyle="1" w:styleId="M5">
    <w:name w:val="M5"/>
    <w:basedOn w:val="Standard"/>
    <w:rsid w:val="008D6E73"/>
    <w:pPr>
      <w:framePr w:wrap="around" w:vAnchor="page" w:hAnchor="page" w:x="8971" w:y="3222"/>
      <w:tabs>
        <w:tab w:val="left" w:pos="518"/>
      </w:tabs>
      <w:spacing w:line="180" w:lineRule="exact"/>
      <w:ind w:left="0" w:right="0"/>
      <w:suppressOverlap/>
    </w:pPr>
    <w:rPr>
      <w:position w:val="0"/>
      <w:sz w:val="13"/>
    </w:rPr>
  </w:style>
  <w:style w:type="paragraph" w:customStyle="1" w:styleId="M6">
    <w:name w:val="M6"/>
    <w:basedOn w:val="Standard"/>
    <w:rsid w:val="008D6E73"/>
    <w:pPr>
      <w:framePr w:wrap="around" w:vAnchor="page" w:hAnchor="page" w:x="8971" w:y="3222"/>
      <w:tabs>
        <w:tab w:val="left" w:pos="518"/>
      </w:tabs>
      <w:spacing w:line="180" w:lineRule="exact"/>
      <w:ind w:left="0" w:right="0"/>
      <w:suppressOverlap/>
    </w:pPr>
    <w:rPr>
      <w:position w:val="0"/>
      <w:sz w:val="13"/>
    </w:rPr>
  </w:style>
  <w:style w:type="paragraph" w:customStyle="1" w:styleId="M7">
    <w:name w:val="M7"/>
    <w:basedOn w:val="Standard"/>
    <w:rsid w:val="008D6E73"/>
    <w:pPr>
      <w:framePr w:wrap="around" w:vAnchor="page" w:hAnchor="page" w:x="8971" w:y="3222"/>
      <w:tabs>
        <w:tab w:val="left" w:pos="518"/>
      </w:tabs>
      <w:spacing w:line="180" w:lineRule="exact"/>
      <w:ind w:left="0" w:right="0"/>
      <w:suppressOverlap/>
    </w:pPr>
    <w:rPr>
      <w:b/>
      <w:bCs/>
      <w:position w:val="0"/>
      <w:sz w:val="13"/>
    </w:rPr>
  </w:style>
  <w:style w:type="paragraph" w:customStyle="1" w:styleId="M8">
    <w:name w:val="M8"/>
    <w:basedOn w:val="Standard"/>
    <w:rsid w:val="008D6E73"/>
    <w:pPr>
      <w:framePr w:wrap="around" w:vAnchor="page" w:hAnchor="page" w:x="8971" w:y="3222"/>
      <w:tabs>
        <w:tab w:val="left" w:pos="518"/>
      </w:tabs>
      <w:spacing w:line="180" w:lineRule="exact"/>
      <w:ind w:left="0" w:right="0"/>
      <w:suppressOverlap/>
    </w:pPr>
    <w:rPr>
      <w:position w:val="0"/>
      <w:sz w:val="13"/>
    </w:rPr>
  </w:style>
  <w:style w:type="paragraph" w:customStyle="1" w:styleId="M9">
    <w:name w:val="M9"/>
    <w:basedOn w:val="Standard"/>
    <w:rsid w:val="008D6E73"/>
    <w:pPr>
      <w:framePr w:wrap="around" w:vAnchor="page" w:hAnchor="page" w:x="8971" w:y="3222"/>
      <w:tabs>
        <w:tab w:val="left" w:pos="518"/>
      </w:tabs>
      <w:spacing w:line="180" w:lineRule="exact"/>
      <w:ind w:left="0" w:right="0"/>
      <w:suppressOverlap/>
    </w:pPr>
    <w:rPr>
      <w:position w:val="0"/>
      <w:sz w:val="13"/>
    </w:rPr>
  </w:style>
  <w:style w:type="paragraph" w:customStyle="1" w:styleId="M10">
    <w:name w:val="M10"/>
    <w:basedOn w:val="Standard"/>
    <w:rsid w:val="008D6E73"/>
    <w:pPr>
      <w:framePr w:wrap="around" w:vAnchor="page" w:hAnchor="page" w:x="8971" w:y="3222"/>
      <w:tabs>
        <w:tab w:val="left" w:pos="518"/>
      </w:tabs>
      <w:spacing w:line="180" w:lineRule="exact"/>
      <w:ind w:left="0" w:right="0"/>
      <w:suppressOverlap/>
    </w:pPr>
    <w:rPr>
      <w:position w:val="0"/>
      <w:sz w:val="13"/>
      <w:lang w:val="nb-NO"/>
    </w:rPr>
  </w:style>
  <w:style w:type="paragraph" w:customStyle="1" w:styleId="M11">
    <w:name w:val="M11"/>
    <w:basedOn w:val="Standard"/>
    <w:rsid w:val="008D6E73"/>
    <w:pPr>
      <w:framePr w:wrap="around" w:vAnchor="page" w:hAnchor="page" w:x="8971" w:y="3222"/>
      <w:tabs>
        <w:tab w:val="left" w:pos="518"/>
      </w:tabs>
      <w:spacing w:line="180" w:lineRule="exact"/>
      <w:ind w:left="0" w:right="0"/>
      <w:suppressOverlap/>
    </w:pPr>
    <w:rPr>
      <w:position w:val="0"/>
      <w:sz w:val="13"/>
    </w:rPr>
  </w:style>
  <w:style w:type="paragraph" w:customStyle="1" w:styleId="M12">
    <w:name w:val="M12"/>
    <w:basedOn w:val="Standard"/>
    <w:rsid w:val="008D6E73"/>
    <w:pPr>
      <w:framePr w:wrap="around" w:vAnchor="page" w:hAnchor="page" w:x="8971" w:y="3222"/>
      <w:tabs>
        <w:tab w:val="left" w:pos="518"/>
      </w:tabs>
      <w:spacing w:line="180" w:lineRule="exact"/>
      <w:ind w:left="0" w:right="0"/>
      <w:suppressOverlap/>
    </w:pPr>
    <w:rPr>
      <w:position w:val="0"/>
      <w:sz w:val="13"/>
    </w:rPr>
  </w:style>
  <w:style w:type="paragraph" w:customStyle="1" w:styleId="V1">
    <w:name w:val="V1"/>
    <w:basedOn w:val="Standard"/>
    <w:rsid w:val="008D6E73"/>
    <w:pPr>
      <w:framePr w:wrap="around" w:vAnchor="page" w:hAnchor="page" w:x="8971" w:y="3222"/>
      <w:tabs>
        <w:tab w:val="left" w:pos="518"/>
      </w:tabs>
      <w:spacing w:line="180" w:lineRule="exact"/>
      <w:ind w:left="0" w:right="0"/>
      <w:suppressOverlap/>
    </w:pPr>
    <w:rPr>
      <w:b/>
      <w:bCs/>
      <w:position w:val="0"/>
      <w:sz w:val="13"/>
    </w:rPr>
  </w:style>
  <w:style w:type="paragraph" w:customStyle="1" w:styleId="V2">
    <w:name w:val="V2"/>
    <w:basedOn w:val="Standard"/>
    <w:rsid w:val="008D6E73"/>
    <w:pPr>
      <w:framePr w:wrap="around" w:vAnchor="page" w:hAnchor="page" w:x="8971" w:y="3222"/>
      <w:tabs>
        <w:tab w:val="left" w:pos="518"/>
      </w:tabs>
      <w:spacing w:line="180" w:lineRule="exact"/>
      <w:ind w:left="0" w:right="0"/>
      <w:suppressOverlap/>
    </w:pPr>
    <w:rPr>
      <w:position w:val="0"/>
      <w:sz w:val="13"/>
    </w:rPr>
  </w:style>
  <w:style w:type="paragraph" w:customStyle="1" w:styleId="V3">
    <w:name w:val="V3"/>
    <w:basedOn w:val="Standard"/>
    <w:rsid w:val="008D6E73"/>
    <w:pPr>
      <w:framePr w:wrap="around" w:vAnchor="page" w:hAnchor="page" w:x="8971" w:y="3222"/>
      <w:tabs>
        <w:tab w:val="left" w:pos="518"/>
      </w:tabs>
      <w:spacing w:line="180" w:lineRule="exact"/>
      <w:ind w:left="0" w:right="0"/>
      <w:suppressOverlap/>
    </w:pPr>
    <w:rPr>
      <w:position w:val="0"/>
      <w:sz w:val="13"/>
    </w:rPr>
  </w:style>
  <w:style w:type="paragraph" w:customStyle="1" w:styleId="V4">
    <w:name w:val="V4"/>
    <w:basedOn w:val="Standard"/>
    <w:rsid w:val="008D6E73"/>
    <w:pPr>
      <w:framePr w:wrap="around" w:vAnchor="page" w:hAnchor="page" w:x="8971" w:y="3222"/>
      <w:tabs>
        <w:tab w:val="left" w:pos="518"/>
      </w:tabs>
      <w:spacing w:line="180" w:lineRule="exact"/>
      <w:ind w:left="0" w:right="0"/>
      <w:suppressOverlap/>
    </w:pPr>
    <w:rPr>
      <w:position w:val="0"/>
      <w:sz w:val="13"/>
    </w:rPr>
  </w:style>
  <w:style w:type="paragraph" w:customStyle="1" w:styleId="V5">
    <w:name w:val="V5"/>
    <w:basedOn w:val="Standard"/>
    <w:rsid w:val="008D6E73"/>
    <w:pPr>
      <w:framePr w:wrap="around" w:vAnchor="page" w:hAnchor="page" w:x="8971" w:y="3222"/>
      <w:tabs>
        <w:tab w:val="left" w:pos="518"/>
      </w:tabs>
      <w:spacing w:line="180" w:lineRule="exact"/>
      <w:ind w:left="0" w:right="0"/>
      <w:suppressOverlap/>
    </w:pPr>
    <w:rPr>
      <w:position w:val="0"/>
      <w:sz w:val="13"/>
      <w:lang w:val="nb-NO"/>
    </w:rPr>
  </w:style>
  <w:style w:type="paragraph" w:customStyle="1" w:styleId="V6">
    <w:name w:val="V6"/>
    <w:basedOn w:val="Standard"/>
    <w:rsid w:val="008D6E73"/>
    <w:pPr>
      <w:framePr w:wrap="around" w:vAnchor="page" w:hAnchor="page" w:x="8971" w:y="3222"/>
      <w:tabs>
        <w:tab w:val="left" w:pos="518"/>
      </w:tabs>
      <w:spacing w:line="180" w:lineRule="exact"/>
      <w:ind w:left="0" w:right="0"/>
      <w:suppressOverlap/>
    </w:pPr>
    <w:rPr>
      <w:position w:val="0"/>
      <w:sz w:val="13"/>
    </w:rPr>
  </w:style>
  <w:style w:type="paragraph" w:customStyle="1" w:styleId="V7">
    <w:name w:val="V7"/>
    <w:basedOn w:val="Standard"/>
    <w:rsid w:val="008D6E73"/>
    <w:pPr>
      <w:framePr w:wrap="auto" w:vAnchor="page" w:hAnchor="page" w:x="8971" w:y="3222"/>
      <w:tabs>
        <w:tab w:val="left" w:pos="518"/>
      </w:tabs>
      <w:spacing w:line="180" w:lineRule="exact"/>
      <w:ind w:left="0" w:right="0"/>
      <w:suppressOverlap/>
    </w:pPr>
    <w:rPr>
      <w:b/>
      <w:bCs/>
      <w:position w:val="0"/>
      <w:sz w:val="13"/>
    </w:rPr>
  </w:style>
  <w:style w:type="paragraph" w:customStyle="1" w:styleId="V8">
    <w:name w:val="V8"/>
    <w:basedOn w:val="Standard"/>
    <w:rsid w:val="008D6E73"/>
    <w:pPr>
      <w:framePr w:wrap="auto" w:vAnchor="page" w:hAnchor="page" w:x="8971" w:y="3222"/>
      <w:tabs>
        <w:tab w:val="left" w:pos="518"/>
      </w:tabs>
      <w:spacing w:line="180" w:lineRule="exact"/>
      <w:ind w:left="0" w:right="0"/>
      <w:suppressOverlap/>
    </w:pPr>
    <w:rPr>
      <w:position w:val="0"/>
      <w:sz w:val="13"/>
    </w:rPr>
  </w:style>
  <w:style w:type="paragraph" w:customStyle="1" w:styleId="V9">
    <w:name w:val="V9"/>
    <w:basedOn w:val="Standard"/>
    <w:rsid w:val="008D6E73"/>
    <w:pPr>
      <w:framePr w:wrap="auto" w:vAnchor="page" w:hAnchor="page" w:x="8971" w:y="3222"/>
      <w:tabs>
        <w:tab w:val="left" w:pos="518"/>
      </w:tabs>
      <w:spacing w:line="180" w:lineRule="exact"/>
      <w:ind w:left="0" w:right="0"/>
      <w:suppressOverlap/>
    </w:pPr>
    <w:rPr>
      <w:b/>
      <w:bCs/>
      <w:position w:val="0"/>
      <w:sz w:val="13"/>
    </w:rPr>
  </w:style>
  <w:style w:type="paragraph" w:customStyle="1" w:styleId="V10">
    <w:name w:val="V10"/>
    <w:basedOn w:val="Standard"/>
    <w:rsid w:val="008D6E73"/>
    <w:pPr>
      <w:framePr w:wrap="auto" w:vAnchor="page" w:hAnchor="page" w:x="8971" w:y="3222"/>
      <w:tabs>
        <w:tab w:val="left" w:pos="518"/>
      </w:tabs>
      <w:spacing w:line="180" w:lineRule="exact"/>
      <w:ind w:left="0" w:right="0"/>
      <w:suppressOverlap/>
    </w:pPr>
    <w:rPr>
      <w:position w:val="0"/>
      <w:sz w:val="13"/>
    </w:rPr>
  </w:style>
  <w:style w:type="paragraph" w:customStyle="1" w:styleId="V11">
    <w:name w:val="V11"/>
    <w:basedOn w:val="Standard"/>
    <w:rsid w:val="008D6E73"/>
    <w:pPr>
      <w:framePr w:wrap="auto" w:vAnchor="page" w:hAnchor="page" w:x="8971" w:y="3222"/>
      <w:tabs>
        <w:tab w:val="left" w:pos="518"/>
      </w:tabs>
      <w:spacing w:line="180" w:lineRule="exact"/>
      <w:ind w:left="0" w:right="0"/>
      <w:suppressOverlap/>
    </w:pPr>
    <w:rPr>
      <w:position w:val="0"/>
      <w:sz w:val="13"/>
    </w:rPr>
  </w:style>
  <w:style w:type="paragraph" w:customStyle="1" w:styleId="V12">
    <w:name w:val="V12"/>
    <w:basedOn w:val="Standard"/>
    <w:rsid w:val="008D6E73"/>
    <w:pPr>
      <w:framePr w:wrap="auto" w:vAnchor="page" w:hAnchor="page" w:x="8971" w:y="3222"/>
      <w:tabs>
        <w:tab w:val="left" w:pos="518"/>
      </w:tabs>
      <w:spacing w:line="180" w:lineRule="exact"/>
      <w:ind w:left="0" w:right="0"/>
      <w:suppressOverlap/>
    </w:pPr>
    <w:rPr>
      <w:position w:val="0"/>
      <w:sz w:val="13"/>
    </w:rPr>
  </w:style>
  <w:style w:type="paragraph" w:customStyle="1" w:styleId="V13">
    <w:name w:val="V13"/>
    <w:basedOn w:val="Standard"/>
    <w:rsid w:val="008D6E73"/>
    <w:pPr>
      <w:framePr w:wrap="auto" w:vAnchor="page" w:hAnchor="page" w:x="8971" w:y="3222"/>
      <w:tabs>
        <w:tab w:val="left" w:pos="518"/>
      </w:tabs>
      <w:spacing w:line="180" w:lineRule="exact"/>
      <w:ind w:left="0" w:right="0"/>
      <w:suppressOverlap/>
    </w:pPr>
    <w:rPr>
      <w:position w:val="0"/>
      <w:sz w:val="13"/>
    </w:rPr>
  </w:style>
  <w:style w:type="paragraph" w:customStyle="1" w:styleId="V14">
    <w:name w:val="V14"/>
    <w:basedOn w:val="Standard"/>
    <w:rsid w:val="008D6E73"/>
    <w:pPr>
      <w:framePr w:wrap="auto" w:vAnchor="page" w:hAnchor="page" w:x="8971" w:y="3222"/>
      <w:tabs>
        <w:tab w:val="left" w:pos="518"/>
      </w:tabs>
      <w:spacing w:line="180" w:lineRule="exact"/>
      <w:ind w:left="0" w:right="0"/>
      <w:suppressOverlap/>
    </w:pPr>
    <w:rPr>
      <w:position w:val="0"/>
      <w:sz w:val="13"/>
    </w:rPr>
  </w:style>
  <w:style w:type="paragraph" w:customStyle="1" w:styleId="V15">
    <w:name w:val="V15"/>
    <w:basedOn w:val="Standard"/>
    <w:rsid w:val="008D6E73"/>
    <w:pPr>
      <w:framePr w:wrap="auto" w:vAnchor="page" w:hAnchor="page" w:x="8971" w:y="3222"/>
      <w:tabs>
        <w:tab w:val="left" w:pos="518"/>
      </w:tabs>
      <w:spacing w:line="180" w:lineRule="exact"/>
      <w:ind w:left="0" w:right="0"/>
      <w:suppressOverlap/>
    </w:pPr>
    <w:rPr>
      <w:position w:val="0"/>
      <w:sz w:val="13"/>
    </w:rPr>
  </w:style>
  <w:style w:type="paragraph" w:customStyle="1" w:styleId="V16">
    <w:name w:val="V16"/>
    <w:basedOn w:val="Standard"/>
    <w:rsid w:val="008D6E73"/>
    <w:pPr>
      <w:framePr w:wrap="auto" w:vAnchor="page" w:hAnchor="page" w:x="8971" w:y="3222"/>
      <w:tabs>
        <w:tab w:val="left" w:pos="518"/>
      </w:tabs>
      <w:spacing w:line="180" w:lineRule="exact"/>
      <w:ind w:left="0" w:right="0"/>
      <w:suppressOverlap/>
    </w:pPr>
    <w:rPr>
      <w:position w:val="0"/>
      <w:sz w:val="13"/>
    </w:rPr>
  </w:style>
  <w:style w:type="paragraph" w:customStyle="1" w:styleId="V17">
    <w:name w:val="V17"/>
    <w:basedOn w:val="Standard"/>
    <w:rsid w:val="008D6E73"/>
    <w:pPr>
      <w:framePr w:wrap="auto" w:vAnchor="page" w:hAnchor="page" w:x="8971" w:y="3222"/>
      <w:tabs>
        <w:tab w:val="left" w:pos="518"/>
      </w:tabs>
      <w:spacing w:line="180" w:lineRule="exact"/>
      <w:ind w:left="0" w:right="0"/>
      <w:suppressOverlap/>
    </w:pPr>
    <w:rPr>
      <w:position w:val="0"/>
      <w:sz w:val="13"/>
    </w:rPr>
  </w:style>
  <w:style w:type="paragraph" w:customStyle="1" w:styleId="V18">
    <w:name w:val="V18"/>
    <w:basedOn w:val="Standard"/>
    <w:rsid w:val="008D6E73"/>
    <w:pPr>
      <w:framePr w:wrap="auto" w:vAnchor="page" w:hAnchor="page" w:x="8971" w:y="3222"/>
      <w:tabs>
        <w:tab w:val="left" w:pos="518"/>
      </w:tabs>
      <w:spacing w:line="180" w:lineRule="exact"/>
      <w:ind w:left="0" w:right="0"/>
      <w:suppressOverlap/>
    </w:pPr>
    <w:rPr>
      <w:position w:val="0"/>
      <w:sz w:val="13"/>
    </w:rPr>
  </w:style>
  <w:style w:type="paragraph" w:customStyle="1" w:styleId="Listenabsatz1">
    <w:name w:val="Listenabsatz1"/>
    <w:basedOn w:val="Standard"/>
    <w:qFormat/>
    <w:rsid w:val="00731E0C"/>
    <w:pPr>
      <w:spacing w:after="200" w:line="276" w:lineRule="auto"/>
      <w:ind w:left="720" w:right="0"/>
      <w:contextualSpacing/>
    </w:pPr>
    <w:rPr>
      <w:rFonts w:ascii="Calibri" w:hAnsi="Calibri"/>
      <w:position w:val="0"/>
      <w:sz w:val="22"/>
      <w:szCs w:val="22"/>
      <w:lang w:eastAsia="en-US"/>
    </w:rPr>
  </w:style>
  <w:style w:type="numbering" w:styleId="ArtikelAbschnitt">
    <w:name w:val="Outline List 3"/>
    <w:rsid w:val="00B957AA"/>
    <w:pPr>
      <w:numPr>
        <w:numId w:val="13"/>
      </w:numPr>
    </w:pPr>
  </w:style>
  <w:style w:type="numbering" w:styleId="1ai">
    <w:name w:val="Outline List 1"/>
    <w:basedOn w:val="KeineListe"/>
    <w:rsid w:val="00B957AA"/>
    <w:pPr>
      <w:numPr>
        <w:numId w:val="12"/>
      </w:numPr>
    </w:pPr>
  </w:style>
  <w:style w:type="numbering" w:styleId="111111">
    <w:name w:val="Outline List 2"/>
    <w:basedOn w:val="KeineListe"/>
    <w:rsid w:val="00B957AA"/>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225"/>
              <w:marTop w:val="525"/>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225"/>
              <w:marTop w:val="525"/>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 Id="rId5" Type="http://schemas.openxmlformats.org/officeDocument/2006/relationships/image" Target="media/image3.jpe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 Id="rId6" Type="http://schemas.openxmlformats.org/officeDocument/2006/relationships/oleObject" Target="embeddings/oleObject1.bin"/><Relationship Id="rId5" Type="http://schemas.openxmlformats.org/officeDocument/2006/relationships/image" Target="media/image4.png"/><Relationship Id="rId4" Type="http://schemas.openxmlformats.org/officeDocument/2006/relationships/image" Target="media/image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9A2B919F</Template>
  <TotalTime>0</TotalTime>
  <Pages>2</Pages>
  <Words>595</Words>
  <Characters>3240</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s</vt:lpstr>
    </vt:vector>
  </TitlesOfParts>
  <Company>Evonik Industries AG</Company>
  <LinksUpToDate>false</LinksUpToDate>
  <CharactersWithSpaces>3828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E.ON and Evonik ensure Marl Chemical Park’s energy supply</dc:title>
  <dc:creator>IDM_C_Evonik Industries AG</dc:creator>
  <cp:lastModifiedBy>Bach, Katrin</cp:lastModifiedBy>
  <cp:revision>2</cp:revision>
  <cp:lastPrinted>2013-06-27T10:00:00Z</cp:lastPrinted>
  <dcterms:created xsi:type="dcterms:W3CDTF">2013-06-27T10:40:00Z</dcterms:created>
  <dcterms:modified xsi:type="dcterms:W3CDTF">2013-06-27T10:40:00Z</dcterms:modified>
</cp:coreProperties>
</file>