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before="10" w:after="0" w:line="240" w:lineRule="exact"/>
        <w:rPr>
          <w:sz w:val="24"/>
          <w:szCs w:val="24"/>
        </w:rPr>
      </w:pPr>
    </w:p>
    <w:p w:rsidR="00EC18BE" w:rsidRDefault="00EC18BE">
      <w:pPr>
        <w:spacing w:after="0"/>
        <w:sectPr w:rsidR="00EC18BE">
          <w:headerReference w:type="default" r:id="rId6"/>
          <w:footerReference w:type="default" r:id="rId7"/>
          <w:type w:val="continuous"/>
          <w:pgSz w:w="11900" w:h="16840"/>
          <w:pgMar w:top="1540" w:right="440" w:bottom="920" w:left="1260" w:header="772" w:footer="729" w:gutter="0"/>
          <w:pgNumType w:start="1"/>
          <w:cols w:space="720"/>
        </w:sectPr>
      </w:pPr>
    </w:p>
    <w:p w:rsidR="00EC18BE" w:rsidRDefault="00EC18BE">
      <w:pPr>
        <w:spacing w:before="8" w:after="0" w:line="120" w:lineRule="exact"/>
        <w:rPr>
          <w:sz w:val="12"/>
          <w:szCs w:val="12"/>
        </w:rPr>
      </w:pPr>
    </w:p>
    <w:p w:rsidR="00EC18BE" w:rsidRPr="00694A56" w:rsidRDefault="00122052">
      <w:pPr>
        <w:spacing w:after="0" w:line="300" w:lineRule="exact"/>
        <w:ind w:left="101" w:right="282"/>
        <w:rPr>
          <w:rFonts w:ascii="Lucida Sans Unicode" w:eastAsia="Lucida Sans Unicode" w:hAnsi="Lucida Sans Unicode" w:cs="Lucida Sans Unicode"/>
          <w:b/>
          <w:sz w:val="24"/>
          <w:szCs w:val="24"/>
        </w:rPr>
      </w:pP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Sus</w:t>
      </w:r>
      <w:r w:rsidRPr="00694A56">
        <w:rPr>
          <w:rFonts w:ascii="Lucida Sans Unicode" w:eastAsia="Lucida Sans Unicode" w:hAnsi="Lucida Sans Unicode" w:cs="Lucida Sans Unicode"/>
          <w:b/>
          <w:spacing w:val="2"/>
          <w:sz w:val="24"/>
          <w:szCs w:val="24"/>
        </w:rPr>
        <w:t>t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ainability</w:t>
      </w:r>
      <w:r w:rsidRPr="00694A56">
        <w:rPr>
          <w:rFonts w:ascii="Lucida Sans Unicode" w:eastAsia="Lucida Sans Unicode" w:hAnsi="Lucida Sans Unicode" w:cs="Lucida Sans Unicode"/>
          <w:b/>
          <w:spacing w:val="-5"/>
          <w:sz w:val="24"/>
          <w:szCs w:val="24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in</w:t>
      </w:r>
      <w:r w:rsidRPr="00694A56">
        <w:rPr>
          <w:rFonts w:ascii="Lucida Sans Unicode" w:eastAsia="Lucida Sans Unicode" w:hAnsi="Lucida Sans Unicode" w:cs="Lucida Sans Unicode"/>
          <w:b/>
          <w:spacing w:val="-2"/>
          <w:sz w:val="24"/>
          <w:szCs w:val="24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 xml:space="preserve">aquaculture: </w:t>
      </w:r>
      <w:proofErr w:type="spellStart"/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Evonik</w:t>
      </w:r>
      <w:proofErr w:type="spellEnd"/>
      <w:r w:rsidRPr="00694A56">
        <w:rPr>
          <w:rFonts w:ascii="Lucida Sans Unicode" w:eastAsia="Lucida Sans Unicode" w:hAnsi="Lucida Sans Unicode" w:cs="Lucida Sans Unicode"/>
          <w:b/>
          <w:spacing w:val="-8"/>
          <w:sz w:val="24"/>
          <w:szCs w:val="24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turns</w:t>
      </w:r>
      <w:r w:rsidRPr="00694A56">
        <w:rPr>
          <w:rFonts w:ascii="Lucida Sans Unicode" w:eastAsia="Lucida Sans Unicode" w:hAnsi="Lucida Sans Unicode" w:cs="Lucida Sans Unicode"/>
          <w:b/>
          <w:spacing w:val="-6"/>
          <w:sz w:val="24"/>
          <w:szCs w:val="24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salmon,</w:t>
      </w:r>
      <w:r w:rsidRPr="00694A56">
        <w:rPr>
          <w:rFonts w:ascii="Lucida Sans Unicode" w:eastAsia="Lucida Sans Unicode" w:hAnsi="Lucida Sans Unicode" w:cs="Lucida Sans Unicode"/>
          <w:b/>
          <w:spacing w:val="-9"/>
          <w:sz w:val="24"/>
          <w:szCs w:val="24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shrimp, and more into</w:t>
      </w:r>
      <w:r w:rsidRPr="00694A56">
        <w:rPr>
          <w:rFonts w:ascii="Lucida Sans Unicode" w:eastAsia="Lucida Sans Unicode" w:hAnsi="Lucida Sans Unicode" w:cs="Lucida Sans Unicode"/>
          <w:b/>
          <w:spacing w:val="-5"/>
          <w:sz w:val="24"/>
          <w:szCs w:val="24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ve</w:t>
      </w:r>
      <w:r w:rsidRPr="00694A56">
        <w:rPr>
          <w:rFonts w:ascii="Lucida Sans Unicode" w:eastAsia="Lucida Sans Unicode" w:hAnsi="Lucida Sans Unicode" w:cs="Lucida Sans Unicode"/>
          <w:b/>
          <w:spacing w:val="2"/>
          <w:sz w:val="24"/>
          <w:szCs w:val="24"/>
        </w:rPr>
        <w:t>g</w:t>
      </w:r>
      <w:r w:rsidRPr="00694A56">
        <w:rPr>
          <w:rFonts w:ascii="Lucida Sans Unicode" w:eastAsia="Lucida Sans Unicode" w:hAnsi="Lucida Sans Unicode" w:cs="Lucida Sans Unicode"/>
          <w:b/>
          <w:spacing w:val="-1"/>
          <w:sz w:val="24"/>
          <w:szCs w:val="24"/>
        </w:rPr>
        <w:t>e</w:t>
      </w:r>
      <w:r w:rsidRPr="00694A56">
        <w:rPr>
          <w:rFonts w:ascii="Lucida Sans Unicode" w:eastAsia="Lucida Sans Unicode" w:hAnsi="Lucida Sans Unicode" w:cs="Lucida Sans Unicode"/>
          <w:b/>
          <w:sz w:val="24"/>
          <w:szCs w:val="24"/>
        </w:rPr>
        <w:t>tarians</w:t>
      </w:r>
    </w:p>
    <w:p w:rsidR="00EC18BE" w:rsidRDefault="00EC18BE">
      <w:pPr>
        <w:spacing w:before="8" w:after="0" w:line="140" w:lineRule="exact"/>
        <w:rPr>
          <w:sz w:val="14"/>
          <w:szCs w:val="14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122052">
      <w:pPr>
        <w:spacing w:after="0" w:line="300" w:lineRule="exact"/>
        <w:ind w:left="440" w:right="-17" w:hanging="340"/>
        <w:rPr>
          <w:rFonts w:ascii="Lucida Sans Unicode" w:eastAsia="Lucida Sans Unicode" w:hAnsi="Lucida Sans Unicode" w:cs="Lucida Sans Unicode"/>
          <w:sz w:val="24"/>
          <w:szCs w:val="24"/>
        </w:rPr>
      </w:pPr>
      <w:proofErr w:type="gramStart"/>
      <w:r>
        <w:rPr>
          <w:rFonts w:ascii="Lucida Sans Unicode" w:eastAsia="Lucida Sans Unicode" w:hAnsi="Lucida Sans Unicode" w:cs="Lucida Sans Unicode"/>
          <w:sz w:val="24"/>
          <w:szCs w:val="24"/>
        </w:rPr>
        <w:t xml:space="preserve">• </w:t>
      </w:r>
      <w:r>
        <w:rPr>
          <w:rFonts w:ascii="Lucida Sans Unicode" w:eastAsia="Lucida Sans Unicode" w:hAnsi="Lucida Sans Unicode" w:cs="Lucida Sans Unicode"/>
          <w:spacing w:val="36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Aquafarms</w:t>
      </w:r>
      <w:proofErr w:type="gramEnd"/>
      <w:r>
        <w:rPr>
          <w:rFonts w:ascii="Lucida Sans Unicode" w:eastAsia="Lucida Sans Unicode" w:hAnsi="Lucida Sans Unicode" w:cs="Lucida Sans Unicode"/>
          <w:spacing w:val="-13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to eventually</w:t>
      </w:r>
      <w:r>
        <w:rPr>
          <w:rFonts w:ascii="Lucida Sans Unicode" w:eastAsia="Lucida Sans Unicode" w:hAnsi="Lucida Sans Unicode" w:cs="Lucida Sans Unicode"/>
          <w:spacing w:val="-12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ope</w:t>
      </w:r>
      <w:r>
        <w:rPr>
          <w:rFonts w:ascii="Lucida Sans Unicode" w:eastAsia="Lucida Sans Unicode" w:hAnsi="Lucida Sans Unicode" w:cs="Lucida Sans Unicode"/>
          <w:spacing w:val="1"/>
          <w:sz w:val="24"/>
          <w:szCs w:val="24"/>
        </w:rPr>
        <w:t>r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ate witho</w:t>
      </w:r>
      <w:r>
        <w:rPr>
          <w:rFonts w:ascii="Lucida Sans Unicode" w:eastAsia="Lucida Sans Unicode" w:hAnsi="Lucida Sans Unicode" w:cs="Lucida Sans Unicode"/>
          <w:spacing w:val="1"/>
          <w:sz w:val="24"/>
          <w:szCs w:val="24"/>
        </w:rPr>
        <w:t>u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t</w:t>
      </w:r>
      <w:r>
        <w:rPr>
          <w:rFonts w:ascii="Lucida Sans Unicode" w:eastAsia="Lucida Sans Unicode" w:hAnsi="Lucida Sans Unicode" w:cs="Lucida Sans Unicode"/>
          <w:spacing w:val="-8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fishmeal</w:t>
      </w:r>
      <w:r>
        <w:rPr>
          <w:rFonts w:ascii="Lucida Sans Unicode" w:eastAsia="Lucida Sans Unicode" w:hAnsi="Lucida Sans Unicode" w:cs="Lucida Sans Unicode"/>
          <w:spacing w:val="-10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and fish oil</w:t>
      </w:r>
    </w:p>
    <w:p w:rsidR="00EC18BE" w:rsidRDefault="00122052">
      <w:pPr>
        <w:spacing w:after="0" w:line="346" w:lineRule="exact"/>
        <w:ind w:left="101" w:right="-20"/>
        <w:rPr>
          <w:rFonts w:ascii="Lucida Sans Unicode" w:eastAsia="Lucida Sans Unicode" w:hAnsi="Lucida Sans Unicode" w:cs="Lucida Sans Unicode"/>
          <w:sz w:val="24"/>
          <w:szCs w:val="24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24"/>
          <w:szCs w:val="24"/>
        </w:rPr>
        <w:t xml:space="preserve">• </w:t>
      </w:r>
      <w:r>
        <w:rPr>
          <w:rFonts w:ascii="Lucida Sans Unicode" w:eastAsia="Lucida Sans Unicode" w:hAnsi="Lucida Sans Unicode" w:cs="Lucida Sans Unicode"/>
          <w:spacing w:val="36"/>
          <w:position w:val="4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24"/>
          <w:szCs w:val="24"/>
        </w:rPr>
        <w:t>Intense</w:t>
      </w:r>
      <w:proofErr w:type="gramEnd"/>
      <w:r>
        <w:rPr>
          <w:rFonts w:ascii="Lucida Sans Unicode" w:eastAsia="Lucida Sans Unicode" w:hAnsi="Lucida Sans Unicode" w:cs="Lucida Sans Unicode"/>
          <w:spacing w:val="-8"/>
          <w:position w:val="4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24"/>
          <w:szCs w:val="24"/>
        </w:rPr>
        <w:t>research for more sustainability</w:t>
      </w:r>
    </w:p>
    <w:p w:rsidR="00EC18BE" w:rsidRDefault="00122052">
      <w:pPr>
        <w:spacing w:after="0" w:line="300" w:lineRule="exact"/>
        <w:ind w:left="101" w:right="-20"/>
        <w:rPr>
          <w:rFonts w:ascii="Lucida Sans Unicode" w:eastAsia="Lucida Sans Unicode" w:hAnsi="Lucida Sans Unicode" w:cs="Lucida Sans Unicode"/>
          <w:sz w:val="24"/>
          <w:szCs w:val="24"/>
        </w:rPr>
      </w:pPr>
      <w:proofErr w:type="gramStart"/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 xml:space="preserve">• </w:t>
      </w:r>
      <w:r>
        <w:rPr>
          <w:rFonts w:ascii="Lucida Sans Unicode" w:eastAsia="Lucida Sans Unicode" w:hAnsi="Lucida Sans Unicode" w:cs="Lucida Sans Unicode"/>
          <w:spacing w:val="36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Growing</w:t>
      </w:r>
      <w:proofErr w:type="gramEnd"/>
      <w:r>
        <w:rPr>
          <w:rFonts w:ascii="Lucida Sans Unicode" w:eastAsia="Lucida Sans Unicode" w:hAnsi="Lucida Sans Unicode" w:cs="Lucida Sans Unicode"/>
          <w:spacing w:val="-10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world po</w:t>
      </w:r>
      <w:r>
        <w:rPr>
          <w:rFonts w:ascii="Lucida Sans Unicode" w:eastAsia="Lucida Sans Unicode" w:hAnsi="Lucida Sans Unicode" w:cs="Lucida Sans Unicode"/>
          <w:spacing w:val="-1"/>
          <w:position w:val="5"/>
          <w:sz w:val="24"/>
          <w:szCs w:val="24"/>
        </w:rPr>
        <w:t>p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ulation</w:t>
      </w:r>
      <w:r>
        <w:rPr>
          <w:rFonts w:ascii="Lucida Sans Unicode" w:eastAsia="Lucida Sans Unicode" w:hAnsi="Lucida Sans Unicode" w:cs="Lucida Sans Unicode"/>
          <w:spacing w:val="-1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will</w:t>
      </w:r>
      <w:r>
        <w:rPr>
          <w:rFonts w:ascii="Lucida Sans Unicode" w:eastAsia="Lucida Sans Unicode" w:hAnsi="Lucida Sans Unicode" w:cs="Lucida Sans Unicode"/>
          <w:spacing w:val="-4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need an</w:t>
      </w:r>
      <w:r>
        <w:rPr>
          <w:rFonts w:ascii="Lucida Sans Unicode" w:eastAsia="Lucida Sans Unicode" w:hAnsi="Lucida Sans Unicode" w:cs="Lucida Sans Unicode"/>
          <w:spacing w:val="-3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additional</w:t>
      </w:r>
    </w:p>
    <w:p w:rsidR="00EC18BE" w:rsidRDefault="00122052">
      <w:pPr>
        <w:spacing w:after="0" w:line="300" w:lineRule="exact"/>
        <w:ind w:left="402" w:right="1372"/>
        <w:jc w:val="center"/>
        <w:rPr>
          <w:rFonts w:ascii="Lucida Sans Unicode" w:eastAsia="Lucida Sans Unicode" w:hAnsi="Lucida Sans Unicode" w:cs="Lucida Sans Unicode"/>
          <w:sz w:val="24"/>
          <w:szCs w:val="24"/>
        </w:rPr>
      </w:pP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50 million</w:t>
      </w:r>
      <w:r>
        <w:rPr>
          <w:rFonts w:ascii="Lucida Sans Unicode" w:eastAsia="Lucida Sans Unicode" w:hAnsi="Lucida Sans Unicode" w:cs="Lucida Sans Unicode"/>
          <w:spacing w:val="-8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metric tons</w:t>
      </w:r>
      <w:r>
        <w:rPr>
          <w:rFonts w:ascii="Lucida Sans Unicode" w:eastAsia="Lucida Sans Unicode" w:hAnsi="Lucida Sans Unicode" w:cs="Lucida Sans Unicode"/>
          <w:spacing w:val="-5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of</w:t>
      </w:r>
      <w:r>
        <w:rPr>
          <w:rFonts w:ascii="Lucida Sans Unicode" w:eastAsia="Lucida Sans Unicode" w:hAnsi="Lucida Sans Unicode" w:cs="Lucida Sans Unicode"/>
          <w:spacing w:val="-2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fish</w:t>
      </w:r>
      <w:r>
        <w:rPr>
          <w:rFonts w:ascii="Lucida Sans Unicode" w:eastAsia="Lucida Sans Unicode" w:hAnsi="Lucida Sans Unicode" w:cs="Lucida Sans Unicode"/>
          <w:spacing w:val="-4"/>
          <w:position w:val="5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position w:val="5"/>
          <w:sz w:val="24"/>
          <w:szCs w:val="24"/>
        </w:rPr>
        <w:t>per year by 2030</w:t>
      </w:r>
    </w:p>
    <w:p w:rsidR="00EC18BE" w:rsidRDefault="00EC18BE">
      <w:pPr>
        <w:spacing w:before="15" w:after="0" w:line="260" w:lineRule="exact"/>
        <w:rPr>
          <w:sz w:val="26"/>
          <w:szCs w:val="26"/>
        </w:rPr>
      </w:pPr>
    </w:p>
    <w:p w:rsidR="00EC18BE" w:rsidRDefault="00122052">
      <w:pPr>
        <w:spacing w:after="0" w:line="300" w:lineRule="exact"/>
        <w:ind w:left="101" w:right="38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Essen,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Ge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many.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Evo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ik</w:t>
      </w:r>
      <w:proofErr w:type="spellEnd"/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scientists’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long</w:t>
      </w:r>
      <w:r>
        <w:rPr>
          <w:rFonts w:ascii="Lucida Sans Unicode" w:eastAsia="Lucida Sans Unicode" w:hAnsi="Lucida Sans Unicode" w:cs="Lucida Sans Unicode"/>
          <w:spacing w:val="2"/>
        </w:rPr>
        <w:t>-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intent</w:t>
      </w:r>
      <w:r>
        <w:rPr>
          <w:rFonts w:ascii="Lucida Sans Unicode" w:eastAsia="Lucida Sans Unicode" w:hAnsi="Lucida Sans Unicode" w:cs="Lucida Sans Unicode"/>
          <w:spacing w:val="1"/>
        </w:rPr>
        <w:t>io</w:t>
      </w:r>
      <w:r>
        <w:rPr>
          <w:rFonts w:ascii="Lucida Sans Unicode" w:eastAsia="Lucida Sans Unicode" w:hAnsi="Lucida Sans Unicode" w:cs="Lucida Sans Unicode"/>
        </w:rPr>
        <w:t>n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turn salmon,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other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mar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ne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animals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into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veg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bookmarkStart w:id="0" w:name="_GoBack"/>
      <w:bookmarkEnd w:id="0"/>
      <w:r>
        <w:rPr>
          <w:rFonts w:ascii="Lucida Sans Unicode" w:eastAsia="Lucida Sans Unicode" w:hAnsi="Lucida Sans Unicode" w:cs="Lucida Sans Unicode"/>
        </w:rPr>
        <w:t>rians.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They are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thus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aying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impo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ant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le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protecting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marine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resources. To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d,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they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looking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to replace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fishmeal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an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oil produc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f</w:t>
      </w:r>
      <w:r>
        <w:rPr>
          <w:rFonts w:ascii="Lucida Sans Unicode" w:eastAsia="Lucida Sans Unicode" w:hAnsi="Lucida Sans Unicode" w:cs="Lucida Sans Unicode"/>
        </w:rPr>
        <w:t>rom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wild-</w:t>
      </w:r>
      <w:r>
        <w:rPr>
          <w:rFonts w:ascii="Lucida Sans Unicode" w:eastAsia="Lucida Sans Unicode" w:hAnsi="Lucida Sans Unicode" w:cs="Lucida Sans Unicode"/>
          <w:spacing w:val="2"/>
        </w:rPr>
        <w:t>c</w:t>
      </w:r>
      <w:r>
        <w:rPr>
          <w:rFonts w:ascii="Lucida Sans Unicode" w:eastAsia="Lucida Sans Unicode" w:hAnsi="Lucida Sans Unicode" w:cs="Lucida Sans Unicode"/>
        </w:rPr>
        <w:t>aught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us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fee</w:t>
      </w:r>
      <w:r>
        <w:rPr>
          <w:rFonts w:ascii="Lucida Sans Unicode" w:eastAsia="Lucida Sans Unicode" w:hAnsi="Lucida Sans Unicode" w:cs="Lucida Sans Unicode"/>
          <w:spacing w:val="1"/>
        </w:rPr>
        <w:t>d</w:t>
      </w:r>
      <w:r>
        <w:rPr>
          <w:rFonts w:ascii="Lucida Sans Unicode" w:eastAsia="Lucida Sans Unicode" w:hAnsi="Lucida Sans Unicode" w:cs="Lucida Sans Unicode"/>
        </w:rPr>
        <w:t>s.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Farmed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fi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h play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key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le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oviding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healt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y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nutrition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wo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ld’s popul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on.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“Thanks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modern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farming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ncepts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our amino-acid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ts,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alr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ady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possible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achieve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significant reductio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proport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3"/>
        </w:rPr>
        <w:t>i</w:t>
      </w:r>
      <w:r>
        <w:rPr>
          <w:rFonts w:ascii="Lucida Sans Unicode" w:eastAsia="Lucida Sans Unicode" w:hAnsi="Lucida Sans Unicode" w:cs="Lucida Sans Unicode"/>
        </w:rPr>
        <w:t>shmeal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us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fee</w:t>
      </w:r>
      <w:r>
        <w:rPr>
          <w:rFonts w:ascii="Lucida Sans Unicode" w:eastAsia="Lucida Sans Unicode" w:hAnsi="Lucida Sans Unicode" w:cs="Lucida Sans Unicode"/>
          <w:spacing w:val="1"/>
        </w:rPr>
        <w:t>d</w:t>
      </w:r>
      <w:r>
        <w:rPr>
          <w:rFonts w:ascii="Lucida Sans Unicode" w:eastAsia="Lucida Sans Unicode" w:hAnsi="Lucida Sans Unicode" w:cs="Lucida Sans Unicode"/>
        </w:rPr>
        <w:t>s.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Now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we’re working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sustai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ab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altern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i</w:t>
      </w:r>
      <w:r>
        <w:rPr>
          <w:rFonts w:ascii="Lucida Sans Unicode" w:eastAsia="Lucida Sans Unicode" w:hAnsi="Lucida Sans Unicode" w:cs="Lucida Sans Unicode"/>
          <w:spacing w:val="2"/>
        </w:rPr>
        <w:t>v</w:t>
      </w:r>
      <w:r>
        <w:rPr>
          <w:rFonts w:ascii="Lucida Sans Unicode" w:eastAsia="Lucida Sans Unicode" w:hAnsi="Lucida Sans Unicode" w:cs="Lucida Sans Unicode"/>
        </w:rPr>
        <w:t>es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oil,”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exp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ains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Christo</w:t>
      </w:r>
      <w:r>
        <w:rPr>
          <w:rFonts w:ascii="Lucida Sans Unicode" w:eastAsia="Lucida Sans Unicode" w:hAnsi="Lucida Sans Unicode" w:cs="Lucida Sans Unicode"/>
          <w:spacing w:val="1"/>
        </w:rPr>
        <w:t>p</w:t>
      </w:r>
      <w:r>
        <w:rPr>
          <w:rFonts w:ascii="Lucida Sans Unicode" w:eastAsia="Lucida Sans Unicode" w:hAnsi="Lucida Sans Unicode" w:cs="Lucida Sans Unicode"/>
        </w:rPr>
        <w:t xml:space="preserve">h </w:t>
      </w:r>
      <w:proofErr w:type="spellStart"/>
      <w:r>
        <w:rPr>
          <w:rFonts w:ascii="Lucida Sans Unicode" w:eastAsia="Lucida Sans Unicode" w:hAnsi="Lucida Sans Unicode" w:cs="Lucida Sans Unicode"/>
        </w:rPr>
        <w:t>Kobler</w:t>
      </w:r>
      <w:proofErr w:type="spellEnd"/>
      <w:r>
        <w:rPr>
          <w:rFonts w:ascii="Lucida Sans Unicode" w:eastAsia="Lucida Sans Unicode" w:hAnsi="Lucida Sans Unicode" w:cs="Lucida Sans Unicode"/>
        </w:rPr>
        <w:t>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w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heads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Sustainable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Healthy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Nutrition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Product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Line at</w:t>
      </w:r>
      <w:r>
        <w:rPr>
          <w:rFonts w:ascii="Lucida Sans Unicode" w:eastAsia="Lucida Sans Unicode" w:hAnsi="Lucida Sans Unicode" w:cs="Lucida Sans Unicode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2"/>
        </w:rPr>
        <w:t>v</w:t>
      </w:r>
      <w:r>
        <w:rPr>
          <w:rFonts w:ascii="Lucida Sans Unicode" w:eastAsia="Lucida Sans Unicode" w:hAnsi="Lucida Sans Unicode" w:cs="Lucida Sans Unicode"/>
        </w:rPr>
        <w:t>onik</w:t>
      </w:r>
      <w:proofErr w:type="spellEnd"/>
      <w:r>
        <w:rPr>
          <w:rFonts w:ascii="Lucida Sans Unicode" w:eastAsia="Lucida Sans Unicode" w:hAnsi="Lucida Sans Unicode" w:cs="Lucida Sans Unicode"/>
        </w:rPr>
        <w:t>.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Evonik</w:t>
      </w:r>
      <w:proofErr w:type="spellEnd"/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on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w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rld’s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ead</w:t>
      </w:r>
      <w:r>
        <w:rPr>
          <w:rFonts w:ascii="Lucida Sans Unicode" w:eastAsia="Lucida Sans Unicode" w:hAnsi="Lucida Sans Unicode" w:cs="Lucida Sans Unicode"/>
          <w:spacing w:val="1"/>
        </w:rPr>
        <w:t>in</w:t>
      </w:r>
      <w:r>
        <w:rPr>
          <w:rFonts w:ascii="Lucida Sans Unicode" w:eastAsia="Lucida Sans Unicode" w:hAnsi="Lucida Sans Unicode" w:cs="Lucida Sans Unicode"/>
        </w:rPr>
        <w:t>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provid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rs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amino acids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mino-acid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derivativ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dern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nutrition.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The company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sees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itself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techno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gical</w:t>
      </w:r>
      <w:r>
        <w:rPr>
          <w:rFonts w:ascii="Lucida Sans Unicode" w:eastAsia="Lucida Sans Unicode" w:hAnsi="Lucida Sans Unicode" w:cs="Lucida Sans Unicode"/>
          <w:spacing w:val="-14"/>
        </w:rPr>
        <w:t xml:space="preserve"> </w:t>
      </w:r>
      <w:r>
        <w:rPr>
          <w:rFonts w:ascii="Lucida Sans Unicode" w:eastAsia="Lucida Sans Unicode" w:hAnsi="Lucida Sans Unicode" w:cs="Lucida Sans Unicode"/>
        </w:rPr>
        <w:t>leader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eld,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is expanding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its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odu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po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folio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ccordingly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en</w:t>
      </w:r>
      <w:r>
        <w:rPr>
          <w:rFonts w:ascii="Lucida Sans Unicode" w:eastAsia="Lucida Sans Unicode" w:hAnsi="Lucida Sans Unicode" w:cs="Lucida Sans Unicode"/>
          <w:spacing w:val="2"/>
        </w:rPr>
        <w:t>c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1"/>
        </w:rPr>
        <w:t>p</w:t>
      </w:r>
      <w:r>
        <w:rPr>
          <w:rFonts w:ascii="Lucida Sans Unicode" w:eastAsia="Lucida Sans Unicode" w:hAnsi="Lucida Sans Unicode" w:cs="Lucida Sans Unicode"/>
        </w:rPr>
        <w:t>ass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hea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thy 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susta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nable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ani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nutrit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on.</w:t>
      </w:r>
    </w:p>
    <w:p w:rsidR="00EC18BE" w:rsidRDefault="00EC18BE">
      <w:pPr>
        <w:spacing w:before="20" w:after="0" w:line="280" w:lineRule="exact"/>
        <w:rPr>
          <w:sz w:val="28"/>
          <w:szCs w:val="28"/>
        </w:rPr>
      </w:pPr>
    </w:p>
    <w:p w:rsidR="00EC18BE" w:rsidRDefault="00122052">
      <w:pPr>
        <w:spacing w:after="0" w:line="300" w:lineRule="exact"/>
        <w:ind w:left="101" w:right="81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According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sti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at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fr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UN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od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an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Agricul</w:t>
      </w:r>
      <w:r>
        <w:rPr>
          <w:rFonts w:ascii="Lucida Sans Unicode" w:eastAsia="Lucida Sans Unicode" w:hAnsi="Lucida Sans Unicode" w:cs="Lucida Sans Unicode"/>
          <w:spacing w:val="1"/>
        </w:rPr>
        <w:t>t</w:t>
      </w:r>
      <w:r>
        <w:rPr>
          <w:rFonts w:ascii="Lucida Sans Unicode" w:eastAsia="Lucida Sans Unicode" w:hAnsi="Lucida Sans Unicode" w:cs="Lucida Sans Unicode"/>
        </w:rPr>
        <w:t>ure Organization</w:t>
      </w:r>
      <w:r>
        <w:rPr>
          <w:rFonts w:ascii="Lucida Sans Unicode" w:eastAsia="Lucida Sans Unicode" w:hAnsi="Lucida Sans Unicode" w:cs="Lucida Sans Unicode"/>
          <w:spacing w:val="-14"/>
        </w:rPr>
        <w:t xml:space="preserve"> </w:t>
      </w:r>
      <w:r>
        <w:rPr>
          <w:rFonts w:ascii="Lucida Sans Unicode" w:eastAsia="Lucida Sans Unicode" w:hAnsi="Lucida Sans Unicode" w:cs="Lucida Sans Unicode"/>
        </w:rPr>
        <w:t>(FAO),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some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147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illion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metric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tons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were consumed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througho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world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2014—over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half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which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was 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product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aquac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lture.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demand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rising: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order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be able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ee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g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ow</w:t>
      </w:r>
      <w:r>
        <w:rPr>
          <w:rFonts w:ascii="Lucida Sans Unicode" w:eastAsia="Lucida Sans Unicode" w:hAnsi="Lucida Sans Unicode" w:cs="Lucida Sans Unicode"/>
          <w:spacing w:val="1"/>
        </w:rPr>
        <w:t>in</w:t>
      </w:r>
      <w:r>
        <w:rPr>
          <w:rFonts w:ascii="Lucida Sans Unicode" w:eastAsia="Lucida Sans Unicode" w:hAnsi="Lucida Sans Unicode" w:cs="Lucida Sans Unicode"/>
        </w:rPr>
        <w:t>g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global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population,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another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50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million metric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tons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will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ne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ded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by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20</w:t>
      </w:r>
      <w:r>
        <w:rPr>
          <w:rFonts w:ascii="Lucida Sans Unicode" w:eastAsia="Lucida Sans Unicode" w:hAnsi="Lucida Sans Unicode" w:cs="Lucida Sans Unicode"/>
          <w:spacing w:val="1"/>
        </w:rPr>
        <w:t>3</w:t>
      </w:r>
      <w:r>
        <w:rPr>
          <w:rFonts w:ascii="Lucida Sans Unicode" w:eastAsia="Lucida Sans Unicode" w:hAnsi="Lucida Sans Unicode" w:cs="Lucida Sans Unicode"/>
        </w:rPr>
        <w:t>0.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Because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ocea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are already</w:t>
      </w:r>
      <w:r>
        <w:rPr>
          <w:rFonts w:ascii="Lucida Sans Unicode" w:eastAsia="Lucida Sans Unicode" w:hAnsi="Lucida Sans Unicode" w:cs="Lucida Sans Unicode"/>
        </w:rPr>
        <w:t xml:space="preserve"> ov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rfished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c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tches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agn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ting,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UN organiz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tion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believes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1"/>
        </w:rPr>
        <w:t>d</w:t>
      </w:r>
      <w:r>
        <w:rPr>
          <w:rFonts w:ascii="Lucida Sans Unicode" w:eastAsia="Lucida Sans Unicode" w:hAnsi="Lucida Sans Unicode" w:cs="Lucida Sans Unicode"/>
        </w:rPr>
        <w:t>dit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onal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mand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can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only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t through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aquaculture.</w:t>
      </w:r>
    </w:p>
    <w:p w:rsidR="00EC18BE" w:rsidRDefault="00EC18BE">
      <w:pPr>
        <w:spacing w:before="20" w:after="0" w:line="280" w:lineRule="exact"/>
        <w:rPr>
          <w:sz w:val="28"/>
          <w:szCs w:val="28"/>
        </w:rPr>
      </w:pPr>
    </w:p>
    <w:p w:rsidR="00EC18BE" w:rsidRDefault="00122052">
      <w:pPr>
        <w:spacing w:after="0" w:line="300" w:lineRule="exact"/>
        <w:ind w:left="101" w:right="-71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Certain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fi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crustaceans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rai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ed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qu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farm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—su</w:t>
      </w:r>
      <w:r>
        <w:rPr>
          <w:rFonts w:ascii="Lucida Sans Unicode" w:eastAsia="Lucida Sans Unicode" w:hAnsi="Lucida Sans Unicode" w:cs="Lucida Sans Unicode"/>
          <w:spacing w:val="2"/>
        </w:rPr>
        <w:t>c</w:t>
      </w:r>
      <w:r>
        <w:rPr>
          <w:rFonts w:ascii="Lucida Sans Unicode" w:eastAsia="Lucida Sans Unicode" w:hAnsi="Lucida Sans Unicode" w:cs="Lucida Sans Unicode"/>
        </w:rPr>
        <w:t>h</w:t>
      </w:r>
      <w:r>
        <w:rPr>
          <w:rFonts w:ascii="Lucida Sans Unicode" w:eastAsia="Lucida Sans Unicode" w:hAnsi="Lucida Sans Unicode" w:cs="Lucida Sans Unicode"/>
          <w:spacing w:val="-18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sal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on, tro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t,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black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ger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shrimp—a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actually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arnivores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r</w:t>
      </w:r>
    </w:p>
    <w:p w:rsidR="00EC18BE" w:rsidRDefault="00122052">
      <w:pPr>
        <w:spacing w:after="0" w:line="300" w:lineRule="exact"/>
        <w:ind w:left="101" w:right="88"/>
        <w:rPr>
          <w:rFonts w:ascii="Lucida Sans Unicode" w:eastAsia="Lucida Sans Unicode" w:hAnsi="Lucida Sans Unicode" w:cs="Lucida Sans Unicode"/>
        </w:rPr>
      </w:pPr>
      <w:proofErr w:type="gramStart"/>
      <w:r>
        <w:rPr>
          <w:rFonts w:ascii="Lucida Sans Unicode" w:eastAsia="Lucida Sans Unicode" w:hAnsi="Lucida Sans Unicode" w:cs="Lucida Sans Unicode"/>
        </w:rPr>
        <w:t>omnivor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</w:t>
      </w:r>
      <w:proofErr w:type="gramEnd"/>
      <w:r>
        <w:rPr>
          <w:rFonts w:ascii="Lucida Sans Unicode" w:eastAsia="Lucida Sans Unicode" w:hAnsi="Lucida Sans Unicode" w:cs="Lucida Sans Unicode"/>
        </w:rPr>
        <w:t>.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such,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f</w:t>
      </w:r>
      <w:r>
        <w:rPr>
          <w:rFonts w:ascii="Lucida Sans Unicode" w:eastAsia="Lucida Sans Unicode" w:hAnsi="Lucida Sans Unicode" w:cs="Lucida Sans Unicode"/>
        </w:rPr>
        <w:t>eeds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these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include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shmeal. Fishmeal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ntains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im</w:t>
      </w:r>
      <w:r>
        <w:rPr>
          <w:rFonts w:ascii="Lucida Sans Unicode" w:eastAsia="Lucida Sans Unicode" w:hAnsi="Lucida Sans Unicode" w:cs="Lucida Sans Unicode"/>
        </w:rPr>
        <w:t>po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ant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am</w:t>
      </w:r>
      <w:r>
        <w:rPr>
          <w:rFonts w:ascii="Lucida Sans Unicode" w:eastAsia="Lucida Sans Unicode" w:hAnsi="Lucida Sans Unicode" w:cs="Lucida Sans Unicode"/>
        </w:rPr>
        <w:t>ino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acids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an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mals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need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to grow.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  <w:spacing w:val="2"/>
        </w:rPr>
        <w:t>S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three-q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arters</w:t>
      </w:r>
      <w:r>
        <w:rPr>
          <w:rFonts w:ascii="Lucida Sans Unicode" w:eastAsia="Lucida Sans Unicode" w:hAnsi="Lucida Sans Unicode" w:cs="Lucida Sans Unicode"/>
          <w:spacing w:val="-15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fishmeal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oil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produc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</w:t>
      </w:r>
    </w:p>
    <w:p w:rsidR="00EC18BE" w:rsidRDefault="00122052">
      <w:pPr>
        <w:spacing w:after="0" w:line="268" w:lineRule="exact"/>
        <w:ind w:right="-20"/>
        <w:rPr>
          <w:rFonts w:ascii="Lucida Sans Unicode" w:eastAsia="Lucida Sans Unicode" w:hAnsi="Lucida Sans Unicode" w:cs="Lucida Sans Unicode"/>
          <w:sz w:val="18"/>
          <w:szCs w:val="18"/>
        </w:rPr>
      </w:pPr>
      <w:r>
        <w:br w:type="column"/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June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21,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2016</w:t>
      </w:r>
    </w:p>
    <w:p w:rsidR="00EC18BE" w:rsidRDefault="00EC18BE">
      <w:pPr>
        <w:spacing w:before="8" w:after="0" w:line="280" w:lineRule="exact"/>
        <w:rPr>
          <w:sz w:val="28"/>
          <w:szCs w:val="28"/>
        </w:rPr>
      </w:pPr>
    </w:p>
    <w:p w:rsidR="00EC18BE" w:rsidRDefault="00122052">
      <w:pPr>
        <w:spacing w:after="0" w:line="180" w:lineRule="exact"/>
        <w:ind w:right="951"/>
        <w:rPr>
          <w:rFonts w:ascii="Lucida Sans Unicode" w:eastAsia="Lucida Sans Unicode" w:hAnsi="Lucida Sans Unicode" w:cs="Lucida Sans Unicode"/>
          <w:sz w:val="13"/>
          <w:szCs w:val="13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Ec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o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n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om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i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c</w:t>
      </w:r>
      <w:r w:rsidRPr="00694A56">
        <w:rPr>
          <w:rFonts w:ascii="Lucida Sans Unicode" w:eastAsia="Lucida Sans Unicode" w:hAnsi="Lucida Sans Unicode" w:cs="Lucida Sans Unicode"/>
          <w:b/>
          <w:spacing w:val="-7"/>
          <w:sz w:val="13"/>
          <w:szCs w:val="13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p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re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s</w:t>
      </w:r>
      <w:r w:rsidRPr="00694A56">
        <w:rPr>
          <w:rFonts w:ascii="Lucida Sans Unicode" w:eastAsia="Lucida Sans Unicode" w:hAnsi="Lucida Sans Unicode" w:cs="Lucida Sans Unicode"/>
          <w:b/>
          <w:spacing w:val="-2"/>
          <w:sz w:val="13"/>
          <w:szCs w:val="13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co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n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ta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c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 xml:space="preserve">t </w:t>
      </w:r>
      <w:proofErr w:type="spellStart"/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il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k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e</w:t>
      </w:r>
      <w:proofErr w:type="spellEnd"/>
      <w:r w:rsidRPr="00694A56">
        <w:rPr>
          <w:rFonts w:ascii="Lucida Sans Unicode" w:eastAsia="Lucida Sans Unicode" w:hAnsi="Lucida Sans Unicode" w:cs="Lucida Sans Unicode"/>
          <w:b/>
          <w:spacing w:val="-4"/>
          <w:sz w:val="13"/>
          <w:szCs w:val="13"/>
        </w:rPr>
        <w:t xml:space="preserve"> </w:t>
      </w:r>
      <w:proofErr w:type="spellStart"/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L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i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nn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e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w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e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ber</w:t>
      </w:r>
      <w:proofErr w:type="spellEnd"/>
      <w:r>
        <w:rPr>
          <w:rFonts w:ascii="Lucida Sans Unicode" w:eastAsia="Lucida Sans Unicode" w:hAnsi="Lucida Sans Unicode" w:cs="Lucida Sans Unicode"/>
          <w:sz w:val="13"/>
          <w:szCs w:val="13"/>
        </w:rPr>
        <w:t xml:space="preserve"> Cor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p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ora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spacing w:val="-6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Pr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ss</w:t>
      </w:r>
    </w:p>
    <w:p w:rsidR="00EC18BE" w:rsidRDefault="00122052">
      <w:pPr>
        <w:spacing w:before="1" w:after="0" w:line="240" w:lineRule="auto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P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hone</w:t>
      </w:r>
      <w:r>
        <w:rPr>
          <w:rFonts w:ascii="Lucida Sans Unicode" w:eastAsia="Lucida Sans Unicode" w:hAnsi="Lucida Sans Unicode" w:cs="Lucida Sans Unicode"/>
          <w:spacing w:val="-4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3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201</w:t>
      </w:r>
      <w:r>
        <w:rPr>
          <w:rFonts w:ascii="Lucida Sans Unicode" w:eastAsia="Lucida Sans Unicode" w:hAnsi="Lucida Sans Unicode" w:cs="Lucida Sans Unicode"/>
          <w:spacing w:val="-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-1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3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3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89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Fax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201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3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0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30</w:t>
      </w:r>
    </w:p>
    <w:p w:rsidR="00EC18BE" w:rsidRDefault="0028707D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hyperlink r:id="rId8"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sil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k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e.l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i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nn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e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we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b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er@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e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voni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k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.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c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om</w:t>
        </w:r>
      </w:hyperlink>
    </w:p>
    <w:p w:rsidR="00EC18BE" w:rsidRDefault="00EC18BE">
      <w:pPr>
        <w:spacing w:before="2" w:after="0" w:line="100" w:lineRule="exact"/>
        <w:rPr>
          <w:sz w:val="10"/>
          <w:szCs w:val="1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Pr="00694A56" w:rsidRDefault="00122052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b/>
          <w:sz w:val="13"/>
          <w:szCs w:val="13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p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e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cia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l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ized</w:t>
      </w:r>
      <w:r w:rsidRPr="00694A56">
        <w:rPr>
          <w:rFonts w:ascii="Lucida Sans Unicode" w:eastAsia="Lucida Sans Unicode" w:hAnsi="Lucida Sans Unicode" w:cs="Lucida Sans Unicode"/>
          <w:b/>
          <w:spacing w:val="-6"/>
          <w:sz w:val="13"/>
          <w:szCs w:val="13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p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r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ess</w:t>
      </w:r>
      <w:r w:rsidRPr="00694A56">
        <w:rPr>
          <w:rFonts w:ascii="Lucida Sans Unicode" w:eastAsia="Lucida Sans Unicode" w:hAnsi="Lucida Sans Unicode" w:cs="Lucida Sans Unicode"/>
          <w:b/>
          <w:spacing w:val="-2"/>
          <w:sz w:val="13"/>
          <w:szCs w:val="13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c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o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nt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a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ct</w:t>
      </w:r>
    </w:p>
    <w:p w:rsidR="00EC18BE" w:rsidRPr="00694A56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b/>
          <w:sz w:val="13"/>
          <w:szCs w:val="13"/>
        </w:rPr>
      </w:pP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J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ü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r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g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en</w:t>
      </w:r>
      <w:r w:rsidRPr="00694A56">
        <w:rPr>
          <w:rFonts w:ascii="Lucida Sans Unicode" w:eastAsia="Lucida Sans Unicode" w:hAnsi="Lucida Sans Unicode" w:cs="Lucida Sans Unicode"/>
          <w:b/>
          <w:spacing w:val="-4"/>
          <w:position w:val="2"/>
          <w:sz w:val="13"/>
          <w:szCs w:val="13"/>
        </w:rPr>
        <w:t xml:space="preserve"> </w:t>
      </w:r>
      <w:proofErr w:type="spellStart"/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K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r</w:t>
      </w:r>
      <w:r w:rsidRPr="00694A56">
        <w:rPr>
          <w:rFonts w:ascii="Lucida Sans Unicode" w:eastAsia="Lucida Sans Unicode" w:hAnsi="Lucida Sans Unicode" w:cs="Lucida Sans Unicode"/>
          <w:b/>
          <w:spacing w:val="2"/>
          <w:position w:val="2"/>
          <w:sz w:val="13"/>
          <w:szCs w:val="13"/>
        </w:rPr>
        <w:t>a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u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t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er</w:t>
      </w:r>
      <w:proofErr w:type="spellEnd"/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Vice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P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es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n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om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munic</w:t>
      </w:r>
      <w:r>
        <w:rPr>
          <w:rFonts w:ascii="Lucida Sans Unicode" w:eastAsia="Lucida Sans Unicode" w:hAnsi="Lucida Sans Unicode" w:cs="Lucida Sans Unicode"/>
          <w:spacing w:val="2"/>
          <w:position w:val="2"/>
          <w:sz w:val="13"/>
          <w:szCs w:val="13"/>
        </w:rPr>
        <w:t>a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ons/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Nutr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on</w:t>
      </w:r>
      <w:r>
        <w:rPr>
          <w:rFonts w:ascii="Lucida Sans Unicode" w:eastAsia="Lucida Sans Unicode" w:hAnsi="Lucida Sans Unicode" w:cs="Lucida Sans Unicode"/>
          <w:spacing w:val="-5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&amp;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Care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P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hone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6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5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6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47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Fax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61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5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6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47</w:t>
      </w:r>
    </w:p>
    <w:p w:rsidR="00EC18BE" w:rsidRDefault="0028707D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hyperlink r:id="rId9"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juer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g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en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.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krau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t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er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@e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voni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k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.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c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om</w:t>
        </w:r>
      </w:hyperlink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before="8" w:after="0" w:line="280" w:lineRule="exact"/>
        <w:rPr>
          <w:sz w:val="28"/>
          <w:szCs w:val="28"/>
        </w:rPr>
      </w:pPr>
    </w:p>
    <w:p w:rsidR="00EC18BE" w:rsidRPr="00694A56" w:rsidRDefault="00122052">
      <w:pPr>
        <w:spacing w:after="0" w:line="180" w:lineRule="exact"/>
        <w:ind w:right="788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E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v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o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n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i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k</w:t>
      </w:r>
      <w:r w:rsidRPr="00694A56">
        <w:rPr>
          <w:rFonts w:ascii="Lucida Sans Unicode" w:eastAsia="Lucida Sans Unicode" w:hAnsi="Lucida Sans Unicode" w:cs="Lucida Sans Unicode"/>
          <w:b/>
          <w:spacing w:val="-5"/>
          <w:sz w:val="13"/>
          <w:szCs w:val="13"/>
          <w:lang w:val="de-DE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I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n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du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s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tr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i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es</w:t>
      </w:r>
      <w:r w:rsidRPr="00694A56">
        <w:rPr>
          <w:rFonts w:ascii="Lucida Sans Unicode" w:eastAsia="Lucida Sans Unicode" w:hAnsi="Lucida Sans Unicode" w:cs="Lucida Sans Unicode"/>
          <w:b/>
          <w:spacing w:val="-6"/>
          <w:sz w:val="13"/>
          <w:szCs w:val="13"/>
          <w:lang w:val="de-DE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A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G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 xml:space="preserve"> </w:t>
      </w:r>
      <w:proofErr w:type="spellStart"/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Rel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l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i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n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gh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a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us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e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r</w:t>
      </w:r>
      <w:proofErr w:type="spellEnd"/>
      <w:r w:rsidRPr="00694A56">
        <w:rPr>
          <w:rFonts w:ascii="Lucida Sans Unicode" w:eastAsia="Lucida Sans Unicode" w:hAnsi="Lucida Sans Unicode" w:cs="Lucida Sans Unicode"/>
          <w:spacing w:val="-10"/>
          <w:sz w:val="13"/>
          <w:szCs w:val="13"/>
          <w:lang w:val="de-DE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S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tra</w:t>
      </w:r>
      <w:r w:rsidRPr="00694A56">
        <w:rPr>
          <w:rFonts w:ascii="Lucida Sans Unicode" w:eastAsia="Lucida Sans Unicode" w:hAnsi="Lucida Sans Unicode" w:cs="Lucida Sans Unicode"/>
          <w:spacing w:val="2"/>
          <w:sz w:val="13"/>
          <w:szCs w:val="13"/>
          <w:lang w:val="de-DE"/>
        </w:rPr>
        <w:t>ß</w:t>
      </w:r>
      <w:r w:rsidRPr="00694A56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e</w:t>
      </w:r>
      <w:r w:rsidRPr="00694A56">
        <w:rPr>
          <w:rFonts w:ascii="Lucida Sans Unicode" w:eastAsia="Lucida Sans Unicode" w:hAnsi="Lucida Sans Unicode" w:cs="Lucida Sans Unicode"/>
          <w:spacing w:val="-5"/>
          <w:sz w:val="13"/>
          <w:szCs w:val="13"/>
          <w:lang w:val="de-DE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1</w:t>
      </w:r>
      <w:r w:rsidRPr="00694A56">
        <w:rPr>
          <w:rFonts w:ascii="Lucida Sans Unicode" w:eastAsia="Lucida Sans Unicode" w:hAnsi="Lucida Sans Unicode" w:cs="Lucida Sans Unicode"/>
          <w:spacing w:val="-1"/>
          <w:sz w:val="13"/>
          <w:szCs w:val="13"/>
          <w:lang w:val="de-DE"/>
        </w:rPr>
        <w:t>-</w:t>
      </w:r>
      <w:r w:rsidRPr="00694A56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11</w:t>
      </w:r>
    </w:p>
    <w:p w:rsidR="00EC18BE" w:rsidRDefault="00122052">
      <w:pPr>
        <w:spacing w:before="1" w:after="0" w:line="240" w:lineRule="auto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z w:val="13"/>
          <w:szCs w:val="13"/>
        </w:rPr>
        <w:t>45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28</w:t>
      </w:r>
      <w:r>
        <w:rPr>
          <w:rFonts w:ascii="Lucida Sans Unicode" w:eastAsia="Lucida Sans Unicode" w:hAnsi="Lucida Sans Unicode" w:cs="Lucida Sans Unicode"/>
          <w:spacing w:val="-4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ss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n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Germa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n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y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P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hone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2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01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17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01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l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fa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x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2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0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3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75</w:t>
      </w:r>
    </w:p>
    <w:p w:rsidR="00EC18BE" w:rsidRDefault="0028707D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hyperlink r:id="rId10"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ww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w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.e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v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on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i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k.</w:t>
        </w:r>
        <w:r w:rsidR="00122052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c</w:t>
        </w:r>
        <w:r w:rsidR="00122052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om</w:t>
        </w:r>
      </w:hyperlink>
    </w:p>
    <w:p w:rsidR="00EC18BE" w:rsidRDefault="00EC18BE">
      <w:pPr>
        <w:spacing w:after="0" w:line="160" w:lineRule="exact"/>
        <w:rPr>
          <w:sz w:val="16"/>
          <w:szCs w:val="16"/>
        </w:rPr>
      </w:pPr>
    </w:p>
    <w:p w:rsidR="00EC18BE" w:rsidRPr="00694A56" w:rsidRDefault="00122052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b/>
          <w:sz w:val="13"/>
          <w:szCs w:val="13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up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e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rvi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o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r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y</w:t>
      </w:r>
      <w:r w:rsidRPr="00694A56">
        <w:rPr>
          <w:rFonts w:ascii="Lucida Sans Unicode" w:eastAsia="Lucida Sans Unicode" w:hAnsi="Lucida Sans Unicode" w:cs="Lucida Sans Unicode"/>
          <w:b/>
          <w:spacing w:val="-6"/>
          <w:sz w:val="13"/>
          <w:szCs w:val="13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Bo</w:t>
      </w:r>
      <w:r w:rsidRPr="00694A56">
        <w:rPr>
          <w:rFonts w:ascii="Lucida Sans Unicode" w:eastAsia="Lucida Sans Unicode" w:hAnsi="Lucida Sans Unicode" w:cs="Lucida Sans Unicode"/>
          <w:b/>
          <w:spacing w:val="2"/>
          <w:sz w:val="13"/>
          <w:szCs w:val="13"/>
        </w:rPr>
        <w:t>a</w:t>
      </w:r>
      <w:r w:rsidRPr="00694A56">
        <w:rPr>
          <w:rFonts w:ascii="Lucida Sans Unicode" w:eastAsia="Lucida Sans Unicode" w:hAnsi="Lucida Sans Unicode" w:cs="Lucida Sans Unicode"/>
          <w:b/>
          <w:sz w:val="13"/>
          <w:szCs w:val="13"/>
        </w:rPr>
        <w:t>rd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Dr.</w:t>
      </w:r>
      <w:r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We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ner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Mü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l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le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,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Chairman</w:t>
      </w:r>
    </w:p>
    <w:p w:rsidR="00EC18BE" w:rsidRPr="00694A56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b/>
          <w:sz w:val="13"/>
          <w:szCs w:val="13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Ex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ec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u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t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i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ve</w:t>
      </w:r>
      <w:r w:rsidRPr="00694A56">
        <w:rPr>
          <w:rFonts w:ascii="Lucida Sans Unicode" w:eastAsia="Lucida Sans Unicode" w:hAnsi="Lucida Sans Unicode" w:cs="Lucida Sans Unicode"/>
          <w:b/>
          <w:spacing w:val="-5"/>
          <w:position w:val="2"/>
          <w:sz w:val="13"/>
          <w:szCs w:val="13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Boa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r</w:t>
      </w:r>
      <w:r w:rsidRPr="00694A56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d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Dr.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Klaus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Eng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l,</w:t>
      </w:r>
      <w:r>
        <w:rPr>
          <w:rFonts w:ascii="Lucida Sans Unicode" w:eastAsia="Lucida Sans Unicode" w:hAnsi="Lucida Sans Unicode" w:cs="Lucida Sans Unicode"/>
          <w:spacing w:val="-5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h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airman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Chri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s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tian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Ku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l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lman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n</w:t>
      </w:r>
      <w:proofErr w:type="spellEnd"/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,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Dep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ut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y</w:t>
      </w:r>
      <w:r>
        <w:rPr>
          <w:rFonts w:ascii="Lucida Sans Unicode" w:eastAsia="Lucida Sans Unicode" w:hAnsi="Lucida Sans Unicode" w:cs="Lucida Sans Unicode"/>
          <w:spacing w:val="-5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Chai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man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Dr.</w:t>
      </w:r>
      <w:r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Ralph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Sven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Kaufmann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Thomas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W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es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s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el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Ute</w:t>
      </w:r>
      <w:r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</w:rPr>
        <w:t xml:space="preserve"> W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o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lf</w:t>
      </w:r>
    </w:p>
    <w:p w:rsidR="00EC18BE" w:rsidRDefault="00EC18BE">
      <w:pPr>
        <w:spacing w:after="0" w:line="160" w:lineRule="exact"/>
        <w:rPr>
          <w:sz w:val="16"/>
          <w:szCs w:val="16"/>
        </w:rPr>
      </w:pPr>
    </w:p>
    <w:p w:rsidR="00EC18BE" w:rsidRDefault="00122052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z w:val="13"/>
          <w:szCs w:val="13"/>
        </w:rPr>
        <w:t>Re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g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is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er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d</w:t>
      </w:r>
      <w:r>
        <w:rPr>
          <w:rFonts w:ascii="Lucida Sans Unicode" w:eastAsia="Lucida Sans Unicode" w:hAnsi="Lucida Sans Unicode" w:cs="Lucida Sans Unicode"/>
          <w:spacing w:val="-7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off</w:t>
      </w:r>
      <w:r>
        <w:rPr>
          <w:rFonts w:ascii="Lucida Sans Unicode" w:eastAsia="Lucida Sans Unicode" w:hAnsi="Lucida Sans Unicode" w:cs="Lucida Sans Unicode"/>
          <w:spacing w:val="1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ce</w:t>
      </w:r>
      <w:r>
        <w:rPr>
          <w:rFonts w:ascii="Lucida Sans Unicode" w:eastAsia="Lucida Sans Unicode" w:hAnsi="Lucida Sans Unicode" w:cs="Lucida Sans Unicode"/>
          <w:spacing w:val="-3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z w:val="13"/>
          <w:szCs w:val="13"/>
        </w:rPr>
        <w:t>Essen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Re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g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is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er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</w:t>
      </w:r>
      <w:r>
        <w:rPr>
          <w:rFonts w:ascii="Lucida Sans Unicode" w:eastAsia="Lucida Sans Unicode" w:hAnsi="Lucida Sans Unicode" w:cs="Lucida Sans Unicode"/>
          <w:spacing w:val="-7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c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u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rt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ssen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l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ocal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c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ou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C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omme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cial</w:t>
      </w:r>
      <w:r>
        <w:rPr>
          <w:rFonts w:ascii="Lucida Sans Unicode" w:eastAsia="Lucida Sans Unicode" w:hAnsi="Lucida Sans Unicode" w:cs="Lucida Sans Unicode"/>
          <w:spacing w:val="-7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e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gi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s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y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B 1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74</w:t>
      </w:r>
    </w:p>
    <w:p w:rsidR="00EC18BE" w:rsidRDefault="00122052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V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A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ID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n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o.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DE</w:t>
      </w:r>
      <w:r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11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16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0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0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0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3</w:t>
      </w:r>
    </w:p>
    <w:p w:rsidR="00EC18BE" w:rsidRDefault="00EC18BE">
      <w:pPr>
        <w:spacing w:after="0"/>
        <w:sectPr w:rsidR="00EC18BE">
          <w:type w:val="continuous"/>
          <w:pgSz w:w="11900" w:h="16840"/>
          <w:pgMar w:top="1540" w:right="440" w:bottom="920" w:left="1260" w:header="720" w:footer="720" w:gutter="0"/>
          <w:cols w:num="2" w:space="720" w:equalWidth="0">
            <w:col w:w="7320" w:space="390"/>
            <w:col w:w="2490"/>
          </w:cols>
        </w:sectPr>
      </w:pPr>
    </w:p>
    <w:p w:rsidR="00EC18BE" w:rsidRDefault="00EC18BE">
      <w:pPr>
        <w:spacing w:before="8" w:after="0" w:line="120" w:lineRule="exact"/>
        <w:rPr>
          <w:sz w:val="12"/>
          <w:szCs w:val="12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122052">
      <w:pPr>
        <w:spacing w:before="2" w:after="0" w:line="212" w:lineRule="auto"/>
        <w:ind w:left="101" w:right="2865"/>
        <w:rPr>
          <w:rFonts w:ascii="Lucida Sans Unicode" w:eastAsia="Lucida Sans Unicode" w:hAnsi="Lucida Sans Unicode" w:cs="Lucida Sans Unicode"/>
        </w:rPr>
      </w:pPr>
      <w:proofErr w:type="gramStart"/>
      <w:r>
        <w:rPr>
          <w:rFonts w:ascii="Lucida Sans Unicode" w:eastAsia="Lucida Sans Unicode" w:hAnsi="Lucida Sans Unicode" w:cs="Lucida Sans Unicode"/>
        </w:rPr>
        <w:t>worldwide</w:t>
      </w:r>
      <w:proofErr w:type="gramEnd"/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channeled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into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aquaculture,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represe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ting</w:t>
      </w:r>
      <w:r>
        <w:rPr>
          <w:rFonts w:ascii="Lucida Sans Unicode" w:eastAsia="Lucida Sans Unicode" w:hAnsi="Lucida Sans Unicode" w:cs="Lucida Sans Unicode"/>
          <w:spacing w:val="-14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major strain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arine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reso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rces.</w:t>
      </w:r>
    </w:p>
    <w:p w:rsidR="00EC18BE" w:rsidRDefault="00EC18BE">
      <w:pPr>
        <w:spacing w:before="14" w:after="0" w:line="260" w:lineRule="exact"/>
        <w:rPr>
          <w:sz w:val="26"/>
          <w:szCs w:val="26"/>
        </w:rPr>
      </w:pPr>
    </w:p>
    <w:p w:rsidR="00EC18BE" w:rsidRDefault="00122052">
      <w:pPr>
        <w:spacing w:after="0" w:line="300" w:lineRule="exact"/>
        <w:ind w:left="101" w:right="2675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order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turn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sal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on,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shrimp,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other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aquatic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spe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ies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into vegetar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an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—and</w:t>
      </w:r>
      <w:r>
        <w:rPr>
          <w:rFonts w:ascii="Lucida Sans Unicode" w:eastAsia="Lucida Sans Unicode" w:hAnsi="Lucida Sans Unicode" w:cs="Lucida Sans Unicode"/>
          <w:spacing w:val="-18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1"/>
        </w:rPr>
        <w:t>t</w:t>
      </w:r>
      <w:r>
        <w:rPr>
          <w:rFonts w:ascii="Lucida Sans Unicode" w:eastAsia="Lucida Sans Unicode" w:hAnsi="Lucida Sans Unicode" w:cs="Lucida Sans Unicode"/>
        </w:rPr>
        <w:t>ect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oc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ans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proce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s—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not enough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t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sub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tit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te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f</w:t>
      </w:r>
      <w:r>
        <w:rPr>
          <w:rFonts w:ascii="Lucida Sans Unicode" w:eastAsia="Lucida Sans Unicode" w:hAnsi="Lucida Sans Unicode" w:cs="Lucida Sans Unicode"/>
        </w:rPr>
        <w:t>ishmeal,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an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source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otein,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with soy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or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another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plant-</w:t>
      </w:r>
      <w:r>
        <w:rPr>
          <w:rFonts w:ascii="Lucida Sans Unicode" w:eastAsia="Lucida Sans Unicode" w:hAnsi="Lucida Sans Unicode" w:cs="Lucida Sans Unicode"/>
          <w:spacing w:val="1"/>
        </w:rPr>
        <w:t>b</w:t>
      </w:r>
      <w:r>
        <w:rPr>
          <w:rFonts w:ascii="Lucida Sans Unicode" w:eastAsia="Lucida Sans Unicode" w:hAnsi="Lucida Sans Unicode" w:cs="Lucida Sans Unicode"/>
        </w:rPr>
        <w:t>ased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sour</w:t>
      </w:r>
      <w:r>
        <w:rPr>
          <w:rFonts w:ascii="Lucida Sans Unicode" w:eastAsia="Lucida Sans Unicode" w:hAnsi="Lucida Sans Unicode" w:cs="Lucida Sans Unicode"/>
          <w:spacing w:val="2"/>
        </w:rPr>
        <w:t>c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.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resulting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fe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would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not contain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right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co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pos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or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amount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amino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ac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ds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such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as methionine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et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animals’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needs.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ause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their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ability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to utilize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their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food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wou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then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not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optimal,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would have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consume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more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protein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1"/>
        </w:rPr>
        <w:t>v</w:t>
      </w:r>
      <w:r>
        <w:rPr>
          <w:rFonts w:ascii="Lucida Sans Unicode" w:eastAsia="Lucida Sans Unicode" w:hAnsi="Lucida Sans Unicode" w:cs="Lucida Sans Unicode"/>
        </w:rPr>
        <w:t>erall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and,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r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sult,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would excrete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n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trogen-co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taining</w:t>
      </w:r>
      <w:r>
        <w:rPr>
          <w:rFonts w:ascii="Lucida Sans Unicode" w:eastAsia="Lucida Sans Unicode" w:hAnsi="Lucida Sans Unicode" w:cs="Lucida Sans Unicode"/>
          <w:spacing w:val="-22"/>
        </w:rPr>
        <w:t xml:space="preserve"> </w:t>
      </w:r>
      <w:r>
        <w:rPr>
          <w:rFonts w:ascii="Lucida Sans Unicode" w:eastAsia="Lucida Sans Unicode" w:hAnsi="Lucida Sans Unicode" w:cs="Lucida Sans Unicode"/>
        </w:rPr>
        <w:t>metabol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tes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u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used.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 conseque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ce,</w:t>
      </w:r>
      <w:r>
        <w:rPr>
          <w:rFonts w:ascii="Lucida Sans Unicode" w:eastAsia="Lucida Sans Unicode" w:hAnsi="Lucida Sans Unicode" w:cs="Lucida Sans Unicode"/>
          <w:spacing w:val="-15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would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waste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scarce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reso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rces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pollute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the water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w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waste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1"/>
        </w:rPr>
        <w:t>y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nd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what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ne</w:t>
      </w:r>
      <w:r>
        <w:rPr>
          <w:rFonts w:ascii="Lucida Sans Unicode" w:eastAsia="Lucida Sans Unicode" w:hAnsi="Lucida Sans Unicode" w:cs="Lucida Sans Unicode"/>
          <w:spacing w:val="2"/>
        </w:rPr>
        <w:t>c</w:t>
      </w:r>
      <w:r>
        <w:rPr>
          <w:rFonts w:ascii="Lucida Sans Unicode" w:eastAsia="Lucida Sans Unicode" w:hAnsi="Lucida Sans Unicode" w:cs="Lucida Sans Unicode"/>
        </w:rPr>
        <w:t>essary.</w:t>
      </w:r>
    </w:p>
    <w:p w:rsidR="00EC18BE" w:rsidRDefault="00EC18BE">
      <w:pPr>
        <w:spacing w:before="20" w:after="0" w:line="280" w:lineRule="exact"/>
        <w:rPr>
          <w:sz w:val="28"/>
          <w:szCs w:val="28"/>
        </w:rPr>
      </w:pPr>
    </w:p>
    <w:p w:rsidR="00EC18BE" w:rsidRDefault="00122052">
      <w:pPr>
        <w:spacing w:after="0" w:line="300" w:lineRule="exact"/>
        <w:ind w:left="101" w:right="2569"/>
        <w:rPr>
          <w:rFonts w:ascii="Lucida Sans Unicode" w:eastAsia="Lucida Sans Unicode" w:hAnsi="Lucida Sans Unicode" w:cs="Lucida Sans Unicode"/>
        </w:rPr>
      </w:pPr>
      <w:proofErr w:type="spellStart"/>
      <w:r>
        <w:rPr>
          <w:rFonts w:ascii="Lucida Sans Unicode" w:eastAsia="Lucida Sans Unicode" w:hAnsi="Lucida Sans Unicode" w:cs="Lucida Sans Unicode"/>
        </w:rPr>
        <w:t>Evonik</w:t>
      </w:r>
      <w:proofErr w:type="spellEnd"/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res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archers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b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gan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looking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lution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prob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em nearly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ten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years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ago,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developing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special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ino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acids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amino- acid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deriv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tives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crustaceans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ai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ed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at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ak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ng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fishme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l largely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unnecessary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in aquaculture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future.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underlying principle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selecti</w:t>
      </w:r>
      <w:r>
        <w:rPr>
          <w:rFonts w:ascii="Lucida Sans Unicode" w:eastAsia="Lucida Sans Unicode" w:hAnsi="Lucida Sans Unicode" w:cs="Lucida Sans Unicode"/>
          <w:spacing w:val="2"/>
        </w:rPr>
        <w:t>v</w:t>
      </w:r>
      <w:r>
        <w:rPr>
          <w:rFonts w:ascii="Lucida Sans Unicode" w:eastAsia="Lucida Sans Unicode" w:hAnsi="Lucida Sans Unicode" w:cs="Lucida Sans Unicode"/>
        </w:rPr>
        <w:t>ely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add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ino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acids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such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methionine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and lysine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v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get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ble-b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sed</w:t>
      </w:r>
      <w:r>
        <w:rPr>
          <w:rFonts w:ascii="Lucida Sans Unicode" w:eastAsia="Lucida Sans Unicode" w:hAnsi="Lucida Sans Unicode" w:cs="Lucida Sans Unicode"/>
          <w:spacing w:val="-18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feeds,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improving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them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point where</w:t>
      </w:r>
      <w:r>
        <w:rPr>
          <w:rFonts w:ascii="Lucida Sans Unicode" w:eastAsia="Lucida Sans Unicode" w:hAnsi="Lucida Sans Unicode" w:cs="Lucida Sans Unicode"/>
        </w:rPr>
        <w:t xml:space="preserve"> sal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marine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can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make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opt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mum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use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of vegetable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proteins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well.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most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important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task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here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has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been</w:t>
      </w:r>
    </w:p>
    <w:p w:rsidR="00EC18BE" w:rsidRDefault="00122052">
      <w:pPr>
        <w:spacing w:after="0" w:line="300" w:lineRule="exact"/>
        <w:ind w:left="101" w:right="2504"/>
        <w:rPr>
          <w:rFonts w:ascii="Lucida Sans Unicode" w:eastAsia="Lucida Sans Unicode" w:hAnsi="Lucida Sans Unicode" w:cs="Lucida Sans Unicode"/>
        </w:rPr>
      </w:pPr>
      <w:proofErr w:type="gramStart"/>
      <w:r>
        <w:rPr>
          <w:rFonts w:ascii="Lucida Sans Unicode" w:eastAsia="Lucida Sans Unicode" w:hAnsi="Lucida Sans Unicode" w:cs="Lucida Sans Unicode"/>
        </w:rPr>
        <w:t>to</w:t>
      </w:r>
      <w:proofErr w:type="gramEnd"/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develop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ts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ilored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needs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individual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speci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s. Take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salmon,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instance: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20</w:t>
      </w:r>
      <w:r>
        <w:rPr>
          <w:rFonts w:ascii="Lucida Sans Unicode" w:eastAsia="Lucida Sans Unicode" w:hAnsi="Lucida Sans Unicode" w:cs="Lucida Sans Unicode"/>
          <w:spacing w:val="-1"/>
        </w:rPr>
        <w:t>0</w:t>
      </w:r>
      <w:r>
        <w:rPr>
          <w:rFonts w:ascii="Lucida Sans Unicode" w:eastAsia="Lucida Sans Unicode" w:hAnsi="Lucida Sans Unicode" w:cs="Lucida Sans Unicode"/>
        </w:rPr>
        <w:t>8,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40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percent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sal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was made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up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fishmeal,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but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fi</w:t>
      </w:r>
      <w:r>
        <w:rPr>
          <w:rFonts w:ascii="Lucida Sans Unicode" w:eastAsia="Lucida Sans Unicode" w:hAnsi="Lucida Sans Unicode" w:cs="Lucida Sans Unicode"/>
          <w:spacing w:val="1"/>
        </w:rPr>
        <w:t>gu</w:t>
      </w:r>
      <w:r>
        <w:rPr>
          <w:rFonts w:ascii="Lucida Sans Unicode" w:eastAsia="Lucida Sans Unicode" w:hAnsi="Lucida Sans Unicode" w:cs="Lucida Sans Unicode"/>
        </w:rPr>
        <w:t>re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has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si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ce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come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do</w:t>
      </w:r>
      <w:r>
        <w:rPr>
          <w:rFonts w:ascii="Lucida Sans Unicode" w:eastAsia="Lucida Sans Unicode" w:hAnsi="Lucida Sans Unicode" w:cs="Lucida Sans Unicode"/>
        </w:rPr>
        <w:t>wn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an average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just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10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15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percent.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ma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  <w:spacing w:val="1"/>
        </w:rPr>
        <w:t>u</w:t>
      </w:r>
      <w:r>
        <w:rPr>
          <w:rFonts w:ascii="Lucida Sans Unicode" w:eastAsia="Lucida Sans Unicode" w:hAnsi="Lucida Sans Unicode" w:cs="Lucida Sans Unicode"/>
        </w:rPr>
        <w:t>facturers</w:t>
      </w:r>
      <w:r>
        <w:rPr>
          <w:rFonts w:ascii="Lucida Sans Unicode" w:eastAsia="Lucida Sans Unicode" w:hAnsi="Lucida Sans Unicode" w:cs="Lucida Sans Unicode"/>
          <w:spacing w:val="-14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already working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at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full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st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am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int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1"/>
        </w:rPr>
        <w:t>d</w:t>
      </w:r>
      <w:r>
        <w:rPr>
          <w:rFonts w:ascii="Lucida Sans Unicode" w:eastAsia="Lucida Sans Unicode" w:hAnsi="Lucida Sans Unicode" w:cs="Lucida Sans Unicode"/>
        </w:rPr>
        <w:t>uce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concepts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can compl</w:t>
      </w:r>
      <w:r>
        <w:rPr>
          <w:rFonts w:ascii="Lucida Sans Unicode" w:eastAsia="Lucida Sans Unicode" w:hAnsi="Lucida Sans Unicode" w:cs="Lucida Sans Unicode"/>
          <w:spacing w:val="1"/>
          <w:w w:val="99"/>
        </w:rPr>
        <w:t>e</w:t>
      </w:r>
      <w:r>
        <w:rPr>
          <w:rFonts w:ascii="Lucida Sans Unicode" w:eastAsia="Lucida Sans Unicode" w:hAnsi="Lucida Sans Unicode" w:cs="Lucida Sans Unicode"/>
          <w:w w:val="99"/>
        </w:rPr>
        <w:t>tely</w:t>
      </w:r>
      <w:r>
        <w:rPr>
          <w:rFonts w:ascii="Lucida Sans Unicode" w:eastAsia="Lucida Sans Unicode" w:hAnsi="Lucida Sans Unicode" w:cs="Lucida Sans Unicode"/>
          <w:spacing w:val="2"/>
        </w:rPr>
        <w:t xml:space="preserve"> </w:t>
      </w:r>
      <w:r>
        <w:rPr>
          <w:rFonts w:ascii="Lucida Sans Unicode" w:eastAsia="Lucida Sans Unicode" w:hAnsi="Lucida Sans Unicode" w:cs="Lucida Sans Unicode"/>
        </w:rPr>
        <w:t>do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w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tho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fishmeal.</w:t>
      </w:r>
    </w:p>
    <w:p w:rsidR="00EC18BE" w:rsidRDefault="00EC18BE">
      <w:pPr>
        <w:spacing w:before="20" w:after="0" w:line="280" w:lineRule="exact"/>
        <w:rPr>
          <w:sz w:val="28"/>
          <w:szCs w:val="28"/>
        </w:rPr>
      </w:pPr>
    </w:p>
    <w:p w:rsidR="00EC18BE" w:rsidRDefault="00122052">
      <w:pPr>
        <w:spacing w:after="0" w:line="300" w:lineRule="exact"/>
        <w:ind w:left="101" w:right="2613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Now,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1"/>
        </w:rPr>
        <w:t>f</w:t>
      </w:r>
      <w:r>
        <w:rPr>
          <w:rFonts w:ascii="Lucida Sans Unicode" w:eastAsia="Lucida Sans Unicode" w:hAnsi="Lucida Sans Unicode" w:cs="Lucida Sans Unicode"/>
        </w:rPr>
        <w:t>ter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intensive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esearch,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ere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pl</w:t>
      </w:r>
      <w:r>
        <w:rPr>
          <w:rFonts w:ascii="Lucida Sans Unicode" w:eastAsia="Lucida Sans Unicode" w:hAnsi="Lucida Sans Unicode" w:cs="Lucida Sans Unicode"/>
          <w:spacing w:val="1"/>
        </w:rPr>
        <w:t>an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tran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fer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 success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shrimp.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challenge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here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feedi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behavior 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dig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ve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syst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ms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crusta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eans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like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entirely differe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ose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fish.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Whe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eas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almon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pre</w:t>
      </w:r>
      <w:r>
        <w:rPr>
          <w:rFonts w:ascii="Lucida Sans Unicode" w:eastAsia="Lucida Sans Unicode" w:hAnsi="Lucida Sans Unicode" w:cs="Lucida Sans Unicode"/>
          <w:spacing w:val="1"/>
        </w:rPr>
        <w:t>d</w:t>
      </w:r>
      <w:r>
        <w:rPr>
          <w:rFonts w:ascii="Lucida Sans Unicode" w:eastAsia="Lucida Sans Unicode" w:hAnsi="Lucida Sans Unicode" w:cs="Lucida Sans Unicode"/>
        </w:rPr>
        <w:t>atory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fish that</w:t>
      </w:r>
      <w:r>
        <w:rPr>
          <w:rFonts w:ascii="Lucida Sans Unicode" w:eastAsia="Lucida Sans Unicode" w:hAnsi="Lucida Sans Unicode" w:cs="Lucida Sans Unicode"/>
          <w:spacing w:val="1"/>
        </w:rPr>
        <w:t xml:space="preserve"> </w:t>
      </w:r>
      <w:r>
        <w:rPr>
          <w:rFonts w:ascii="Lucida Sans Unicode" w:eastAsia="Lucida Sans Unicode" w:hAnsi="Lucida Sans Unicode" w:cs="Lucida Sans Unicode"/>
        </w:rPr>
        <w:t>snatch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up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their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fo</w:t>
      </w:r>
      <w:r>
        <w:rPr>
          <w:rFonts w:ascii="Lucida Sans Unicode" w:eastAsia="Lucida Sans Unicode" w:hAnsi="Lucida Sans Unicode" w:cs="Lucida Sans Unicode"/>
        </w:rPr>
        <w:t>od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ment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it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  <w:spacing w:val="1"/>
        </w:rPr>
        <w:t>t</w:t>
      </w:r>
      <w:r>
        <w:rPr>
          <w:rFonts w:ascii="Lucida Sans Unicode" w:eastAsia="Lucida Sans Unicode" w:hAnsi="Lucida Sans Unicode" w:cs="Lucida Sans Unicode"/>
        </w:rPr>
        <w:t>ers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w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1"/>
        </w:rPr>
        <w:t>t</w:t>
      </w:r>
      <w:r>
        <w:rPr>
          <w:rFonts w:ascii="Lucida Sans Unicode" w:eastAsia="Lucida Sans Unicode" w:hAnsi="Lucida Sans Unicode" w:cs="Lucida Sans Unicode"/>
        </w:rPr>
        <w:t>er,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 eat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their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food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very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owly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from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seab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d.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As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r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sult,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highly water</w:t>
      </w:r>
      <w:r>
        <w:rPr>
          <w:rFonts w:ascii="Lucida Sans Unicode" w:eastAsia="Lucida Sans Unicode" w:hAnsi="Lucida Sans Unicode" w:cs="Lucida Sans Unicode"/>
          <w:spacing w:val="1"/>
        </w:rPr>
        <w:t>-</w:t>
      </w:r>
      <w:r>
        <w:rPr>
          <w:rFonts w:ascii="Lucida Sans Unicode" w:eastAsia="Lucida Sans Unicode" w:hAnsi="Lucida Sans Unicode" w:cs="Lucida Sans Unicode"/>
        </w:rPr>
        <w:t>sol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ble</w:t>
      </w:r>
      <w:r>
        <w:rPr>
          <w:rFonts w:ascii="Lucida Sans Unicode" w:eastAsia="Lucida Sans Unicode" w:hAnsi="Lucida Sans Unicode" w:cs="Lucida Sans Unicode"/>
          <w:spacing w:val="-15"/>
        </w:rPr>
        <w:t xml:space="preserve"> </w:t>
      </w:r>
      <w:r>
        <w:rPr>
          <w:rFonts w:ascii="Lucida Sans Unicode" w:eastAsia="Lucida Sans Unicode" w:hAnsi="Lucida Sans Unicode" w:cs="Lucida Sans Unicode"/>
        </w:rPr>
        <w:t>co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ponents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leach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out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pellets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before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the shrimp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can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eat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them.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addit</w:t>
      </w:r>
      <w:r>
        <w:rPr>
          <w:rFonts w:ascii="Lucida Sans Unicode" w:eastAsia="Lucida Sans Unicode" w:hAnsi="Lucida Sans Unicode" w:cs="Lucida Sans Unicode"/>
          <w:spacing w:val="3"/>
        </w:rPr>
        <w:t>i</w:t>
      </w:r>
      <w:r>
        <w:rPr>
          <w:rFonts w:ascii="Lucida Sans Unicode" w:eastAsia="Lucida Sans Unicode" w:hAnsi="Lucida Sans Unicode" w:cs="Lucida Sans Unicode"/>
        </w:rPr>
        <w:t>on,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supp</w:t>
      </w:r>
      <w:r>
        <w:rPr>
          <w:rFonts w:ascii="Lucida Sans Unicode" w:eastAsia="Lucida Sans Unicode" w:hAnsi="Lucida Sans Unicode" w:cs="Lucida Sans Unicode"/>
          <w:spacing w:val="1"/>
        </w:rPr>
        <w:t>le</w:t>
      </w:r>
      <w:r>
        <w:rPr>
          <w:rFonts w:ascii="Lucida Sans Unicode" w:eastAsia="Lucida Sans Unicode" w:hAnsi="Lucida Sans Unicode" w:cs="Lucida Sans Unicode"/>
        </w:rPr>
        <w:t>mented</w:t>
      </w:r>
      <w:r>
        <w:rPr>
          <w:rFonts w:ascii="Lucida Sans Unicode" w:eastAsia="Lucida Sans Unicode" w:hAnsi="Lucida Sans Unicode" w:cs="Lucida Sans Unicode"/>
          <w:spacing w:val="-15"/>
        </w:rPr>
        <w:t xml:space="preserve"> 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thionine has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present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at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 certain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time—right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w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en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amino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acids become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available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otein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digest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proc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ss.</w:t>
      </w:r>
    </w:p>
    <w:p w:rsidR="00EC18BE" w:rsidRDefault="00EC18BE">
      <w:pPr>
        <w:spacing w:after="0"/>
        <w:sectPr w:rsidR="00EC18BE">
          <w:pgSz w:w="11900" w:h="16840"/>
          <w:pgMar w:top="1540" w:right="760" w:bottom="920" w:left="1260" w:header="772" w:footer="729" w:gutter="0"/>
          <w:cols w:space="720"/>
        </w:sectPr>
      </w:pPr>
    </w:p>
    <w:p w:rsidR="00EC18BE" w:rsidRDefault="00EC18BE">
      <w:pPr>
        <w:spacing w:before="8" w:after="0" w:line="120" w:lineRule="exact"/>
        <w:rPr>
          <w:sz w:val="12"/>
          <w:szCs w:val="12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122052">
      <w:pPr>
        <w:spacing w:before="2" w:after="0" w:line="212" w:lineRule="auto"/>
        <w:ind w:left="101" w:right="2530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Only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Evon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k</w:t>
      </w:r>
      <w:proofErr w:type="spellEnd"/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researc</w:t>
      </w:r>
      <w:r>
        <w:rPr>
          <w:rFonts w:ascii="Lucida Sans Unicode" w:eastAsia="Lucida Sans Unicode" w:hAnsi="Lucida Sans Unicode" w:cs="Lucida Sans Unicode"/>
          <w:spacing w:val="2"/>
        </w:rPr>
        <w:t>h</w:t>
      </w:r>
      <w:r>
        <w:rPr>
          <w:rFonts w:ascii="Lucida Sans Unicode" w:eastAsia="Lucida Sans Unicode" w:hAnsi="Lucida Sans Unicode" w:cs="Lucida Sans Unicode"/>
        </w:rPr>
        <w:t>ers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have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m</w:t>
      </w:r>
      <w:r>
        <w:rPr>
          <w:rFonts w:ascii="Lucida Sans Unicode" w:eastAsia="Lucida Sans Unicode" w:hAnsi="Lucida Sans Unicode" w:cs="Lucida Sans Unicode"/>
        </w:rPr>
        <w:t>anaged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develop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an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improv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 source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methionine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that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shr</w:t>
      </w:r>
      <w:r>
        <w:rPr>
          <w:rFonts w:ascii="Lucida Sans Unicode" w:eastAsia="Lucida Sans Unicode" w:hAnsi="Lucida Sans Unicode" w:cs="Lucida Sans Unicode"/>
          <w:spacing w:val="-3"/>
        </w:rPr>
        <w:t>i</w:t>
      </w:r>
      <w:r>
        <w:rPr>
          <w:rFonts w:ascii="Lucida Sans Unicode" w:eastAsia="Lucida Sans Unicode" w:hAnsi="Lucida Sans Unicode" w:cs="Lucida Sans Unicode"/>
        </w:rPr>
        <w:t>mp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can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consume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metabolize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at 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right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me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th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right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mount.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Th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new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di</w:t>
      </w:r>
      <w:r>
        <w:rPr>
          <w:rFonts w:ascii="Lucida Sans Unicode" w:eastAsia="Lucida Sans Unicode" w:hAnsi="Lucida Sans Unicode" w:cs="Lucida Sans Unicode"/>
          <w:spacing w:val="1"/>
        </w:rPr>
        <w:t>pe</w:t>
      </w:r>
      <w:r>
        <w:rPr>
          <w:rFonts w:ascii="Lucida Sans Unicode" w:eastAsia="Lucida Sans Unicode" w:hAnsi="Lucida Sans Unicode" w:cs="Lucida Sans Unicode"/>
        </w:rPr>
        <w:t>ptide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ns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sts 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two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methionine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molecules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do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not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dissolve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readily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</w:p>
    <w:p w:rsidR="00EC18BE" w:rsidRDefault="00122052">
      <w:pPr>
        <w:spacing w:after="0" w:line="212" w:lineRule="auto"/>
        <w:ind w:left="101" w:right="2688"/>
        <w:rPr>
          <w:rFonts w:ascii="Lucida Sans Unicode" w:eastAsia="Lucida Sans Unicode" w:hAnsi="Lucida Sans Unicode" w:cs="Lucida Sans Unicode"/>
        </w:rPr>
      </w:pPr>
      <w:proofErr w:type="gramStart"/>
      <w:r>
        <w:rPr>
          <w:rFonts w:ascii="Lucida Sans Unicode" w:eastAsia="Lucida Sans Unicode" w:hAnsi="Lucida Sans Unicode" w:cs="Lucida Sans Unicode"/>
        </w:rPr>
        <w:t>water</w:t>
      </w:r>
      <w:proofErr w:type="gramEnd"/>
      <w:r>
        <w:rPr>
          <w:rFonts w:ascii="Lucida Sans Unicode" w:eastAsia="Lucida Sans Unicode" w:hAnsi="Lucida Sans Unicode" w:cs="Lucida Sans Unicode"/>
        </w:rPr>
        <w:t>,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whi</w:t>
      </w:r>
      <w:r>
        <w:rPr>
          <w:rFonts w:ascii="Lucida Sans Unicode" w:eastAsia="Lucida Sans Unicode" w:hAnsi="Lucida Sans Unicode" w:cs="Lucida Sans Unicode"/>
          <w:spacing w:val="2"/>
        </w:rPr>
        <w:t>c</w:t>
      </w:r>
      <w:r>
        <w:rPr>
          <w:rFonts w:ascii="Lucida Sans Unicode" w:eastAsia="Lucida Sans Unicode" w:hAnsi="Lucida Sans Unicode" w:cs="Lucida Sans Unicode"/>
        </w:rPr>
        <w:t>h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prevents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it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lea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hing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out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fe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quickly. The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shrimps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2"/>
        </w:rPr>
        <w:t>m</w:t>
      </w:r>
      <w:r>
        <w:rPr>
          <w:rFonts w:ascii="Lucida Sans Unicode" w:eastAsia="Lucida Sans Unicode" w:hAnsi="Lucida Sans Unicode" w:cs="Lucida Sans Unicode"/>
        </w:rPr>
        <w:t>sel</w:t>
      </w:r>
      <w:r>
        <w:rPr>
          <w:rFonts w:ascii="Lucida Sans Unicode" w:eastAsia="Lucida Sans Unicode" w:hAnsi="Lucida Sans Unicode" w:cs="Lucida Sans Unicode"/>
          <w:spacing w:val="2"/>
        </w:rPr>
        <w:t>v</w:t>
      </w:r>
      <w:r>
        <w:rPr>
          <w:rFonts w:ascii="Lucida Sans Unicode" w:eastAsia="Lucida Sans Unicode" w:hAnsi="Lucida Sans Unicode" w:cs="Lucida Sans Unicode"/>
        </w:rPr>
        <w:t>es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have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cleave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molecule,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 makes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methionine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available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otein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synthesis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at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same time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other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p</w:t>
      </w:r>
      <w:r>
        <w:rPr>
          <w:rFonts w:ascii="Lucida Sans Unicode" w:eastAsia="Lucida Sans Unicode" w:hAnsi="Lucida Sans Unicode" w:cs="Lucida Sans Unicode"/>
        </w:rPr>
        <w:t>r</w:t>
      </w:r>
      <w:r>
        <w:rPr>
          <w:rFonts w:ascii="Lucida Sans Unicode" w:eastAsia="Lucida Sans Unicode" w:hAnsi="Lucida Sans Unicode" w:cs="Lucida Sans Unicode"/>
          <w:spacing w:val="1"/>
        </w:rPr>
        <w:t>od</w:t>
      </w:r>
      <w:r>
        <w:rPr>
          <w:rFonts w:ascii="Lucida Sans Unicode" w:eastAsia="Lucida Sans Unicode" w:hAnsi="Lucida Sans Unicode" w:cs="Lucida Sans Unicode"/>
        </w:rPr>
        <w:t>ucts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di</w:t>
      </w:r>
      <w:r>
        <w:rPr>
          <w:rFonts w:ascii="Lucida Sans Unicode" w:eastAsia="Lucida Sans Unicode" w:hAnsi="Lucida Sans Unicode" w:cs="Lucida Sans Unicode"/>
          <w:spacing w:val="1"/>
        </w:rPr>
        <w:t>g</w:t>
      </w:r>
      <w:r>
        <w:rPr>
          <w:rFonts w:ascii="Lucida Sans Unicode" w:eastAsia="Lucida Sans Unicode" w:hAnsi="Lucida Sans Unicode" w:cs="Lucida Sans Unicode"/>
        </w:rPr>
        <w:t>es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  <w:spacing w:val="1"/>
        </w:rPr>
        <w:t>n</w:t>
      </w:r>
      <w:r>
        <w:rPr>
          <w:rFonts w:ascii="Lucida Sans Unicode" w:eastAsia="Lucida Sans Unicode" w:hAnsi="Lucida Sans Unicode" w:cs="Lucida Sans Unicode"/>
        </w:rPr>
        <w:t>.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Th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mpa</w:t>
      </w:r>
      <w:r>
        <w:rPr>
          <w:rFonts w:ascii="Lucida Sans Unicode" w:eastAsia="Lucida Sans Unicode" w:hAnsi="Lucida Sans Unicode" w:cs="Lucida Sans Unicode"/>
          <w:spacing w:val="1"/>
        </w:rPr>
        <w:t>n</w:t>
      </w:r>
      <w:r>
        <w:rPr>
          <w:rFonts w:ascii="Lucida Sans Unicode" w:eastAsia="Lucida Sans Unicode" w:hAnsi="Lucida Sans Unicode" w:cs="Lucida Sans Unicode"/>
        </w:rPr>
        <w:t>y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cu</w:t>
      </w:r>
      <w:r>
        <w:rPr>
          <w:rFonts w:ascii="Lucida Sans Unicode" w:eastAsia="Lucida Sans Unicode" w:hAnsi="Lucida Sans Unicode" w:cs="Lucida Sans Unicode"/>
        </w:rPr>
        <w:t>rre</w:t>
      </w:r>
      <w:r>
        <w:rPr>
          <w:rFonts w:ascii="Lucida Sans Unicode" w:eastAsia="Lucida Sans Unicode" w:hAnsi="Lucida Sans Unicode" w:cs="Lucida Sans Unicode"/>
          <w:spacing w:val="1"/>
        </w:rPr>
        <w:t>n</w:t>
      </w:r>
      <w:r>
        <w:rPr>
          <w:rFonts w:ascii="Lucida Sans Unicode" w:eastAsia="Lucida Sans Unicode" w:hAnsi="Lucida Sans Unicode" w:cs="Lucida Sans Unicode"/>
        </w:rPr>
        <w:t>tly putting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  <w:spacing w:val="-1"/>
        </w:rPr>
        <w:t>t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first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pr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d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ction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facil</w:t>
      </w:r>
      <w:r>
        <w:rPr>
          <w:rFonts w:ascii="Lucida Sans Unicode" w:eastAsia="Lucida Sans Unicode" w:hAnsi="Lucida Sans Unicode" w:cs="Lucida Sans Unicode"/>
          <w:spacing w:val="1"/>
        </w:rPr>
        <w:t>it</w:t>
      </w:r>
      <w:r>
        <w:rPr>
          <w:rFonts w:ascii="Lucida Sans Unicode" w:eastAsia="Lucida Sans Unicode" w:hAnsi="Lucida Sans Unicode" w:cs="Lucida Sans Unicode"/>
        </w:rPr>
        <w:t>y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ew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pr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duct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into operat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n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Antwerp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(Belgium).</w:t>
      </w:r>
    </w:p>
    <w:p w:rsidR="00EC18BE" w:rsidRDefault="00EC18BE">
      <w:pPr>
        <w:spacing w:before="14" w:after="0" w:line="260" w:lineRule="exact"/>
        <w:rPr>
          <w:sz w:val="26"/>
          <w:szCs w:val="26"/>
        </w:rPr>
      </w:pPr>
    </w:p>
    <w:p w:rsidR="00EC18BE" w:rsidRDefault="00122052">
      <w:pPr>
        <w:spacing w:after="0" w:line="300" w:lineRule="exact"/>
        <w:ind w:left="101" w:right="2638"/>
        <w:rPr>
          <w:rFonts w:ascii="Lucida Sans Unicode" w:eastAsia="Lucida Sans Unicode" w:hAnsi="Lucida Sans Unicode" w:cs="Lucida Sans Unicode"/>
        </w:rPr>
      </w:pP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comp</w:t>
      </w:r>
      <w:r>
        <w:rPr>
          <w:rFonts w:ascii="Lucida Sans Unicode" w:eastAsia="Lucida Sans Unicode" w:hAnsi="Lucida Sans Unicode" w:cs="Lucida Sans Unicode"/>
          <w:spacing w:val="1"/>
        </w:rPr>
        <w:t>an</w:t>
      </w:r>
      <w:r>
        <w:rPr>
          <w:rFonts w:ascii="Lucida Sans Unicode" w:eastAsia="Lucida Sans Unicode" w:hAnsi="Lucida Sans Unicode" w:cs="Lucida Sans Unicode"/>
        </w:rPr>
        <w:t>y’s</w:t>
      </w:r>
      <w:r>
        <w:rPr>
          <w:rFonts w:ascii="Lucida Sans Unicode" w:eastAsia="Lucida Sans Unicode" w:hAnsi="Lucida Sans Unicode" w:cs="Lucida Sans Unicode"/>
          <w:spacing w:val="-11"/>
        </w:rPr>
        <w:t xml:space="preserve"> </w:t>
      </w:r>
      <w:r>
        <w:rPr>
          <w:rFonts w:ascii="Lucida Sans Unicode" w:eastAsia="Lucida Sans Unicode" w:hAnsi="Lucida Sans Unicode" w:cs="Lucida Sans Unicode"/>
        </w:rPr>
        <w:t>resea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chers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are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now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w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rki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g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repla</w:t>
      </w:r>
      <w:r>
        <w:rPr>
          <w:rFonts w:ascii="Lucida Sans Unicode" w:eastAsia="Lucida Sans Unicode" w:hAnsi="Lucida Sans Unicode" w:cs="Lucida Sans Unicode"/>
          <w:spacing w:val="1"/>
        </w:rPr>
        <w:t>c</w:t>
      </w:r>
      <w:r>
        <w:rPr>
          <w:rFonts w:ascii="Lucida Sans Unicode" w:eastAsia="Lucida Sans Unicode" w:hAnsi="Lucida Sans Unicode" w:cs="Lucida Sans Unicode"/>
        </w:rPr>
        <w:t>ing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oil, 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second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important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product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feed.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“This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would mean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it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would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be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possible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rely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eliminate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use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marine resources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ike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fishme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l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oil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p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oduct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on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fish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fe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d,” said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Koble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proofErr w:type="spellEnd"/>
      <w:r>
        <w:rPr>
          <w:rFonts w:ascii="Lucida Sans Unicode" w:eastAsia="Lucida Sans Unicode" w:hAnsi="Lucida Sans Unicode" w:cs="Lucida Sans Unicode"/>
        </w:rPr>
        <w:t>.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Evonik</w:t>
      </w:r>
      <w:proofErr w:type="spellEnd"/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is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working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w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th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DSM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Nutritional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Products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Ltd. of</w:t>
      </w:r>
      <w:r>
        <w:rPr>
          <w:rFonts w:ascii="Lucida Sans Unicode" w:eastAsia="Lucida Sans Unicode" w:hAnsi="Lucida Sans Unicode" w:cs="Lucida Sans Unicode"/>
          <w:spacing w:val="1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Kai</w:t>
      </w:r>
      <w:r>
        <w:rPr>
          <w:rFonts w:ascii="Lucida Sans Unicode" w:eastAsia="Lucida Sans Unicode" w:hAnsi="Lucida Sans Unicode" w:cs="Lucida Sans Unicode"/>
          <w:spacing w:val="1"/>
        </w:rPr>
        <w:t>s</w:t>
      </w:r>
      <w:r>
        <w:rPr>
          <w:rFonts w:ascii="Lucida Sans Unicode" w:eastAsia="Lucida Sans Unicode" w:hAnsi="Lucida Sans Unicode" w:cs="Lucida Sans Unicode"/>
        </w:rPr>
        <w:t>era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gst</w:t>
      </w:r>
      <w:proofErr w:type="spellEnd"/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(S</w:t>
      </w:r>
      <w:r>
        <w:rPr>
          <w:rFonts w:ascii="Lucida Sans Unicode" w:eastAsia="Lucida Sans Unicode" w:hAnsi="Lucida Sans Unicode" w:cs="Lucida Sans Unicode"/>
        </w:rPr>
        <w:t>w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tz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rland)</w:t>
      </w:r>
      <w:r>
        <w:rPr>
          <w:rFonts w:ascii="Lucida Sans Unicode" w:eastAsia="Lucida Sans Unicode" w:hAnsi="Lucida Sans Unicode" w:cs="Lucida Sans Unicode"/>
          <w:spacing w:val="-14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d</w:t>
      </w:r>
      <w:r>
        <w:rPr>
          <w:rFonts w:ascii="Lucida Sans Unicode" w:eastAsia="Lucida Sans Unicode" w:hAnsi="Lucida Sans Unicode" w:cs="Lucida Sans Unicode"/>
        </w:rPr>
        <w:t>evelop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an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lgae-b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sed</w:t>
      </w:r>
      <w:r>
        <w:rPr>
          <w:rFonts w:ascii="Lucida Sans Unicode" w:eastAsia="Lucida Sans Unicode" w:hAnsi="Lucida Sans Unicode" w:cs="Lucida Sans Unicode"/>
          <w:spacing w:val="-12"/>
        </w:rPr>
        <w:t xml:space="preserve"> </w:t>
      </w:r>
      <w:r>
        <w:rPr>
          <w:rFonts w:ascii="Lucida Sans Unicode" w:eastAsia="Lucida Sans Unicode" w:hAnsi="Lucida Sans Unicode" w:cs="Lucida Sans Unicode"/>
        </w:rPr>
        <w:t>omeg</w:t>
      </w:r>
      <w:r>
        <w:rPr>
          <w:rFonts w:ascii="Lucida Sans Unicode" w:eastAsia="Lucida Sans Unicode" w:hAnsi="Lucida Sans Unicode" w:cs="Lucida Sans Unicode"/>
          <w:spacing w:val="1"/>
        </w:rPr>
        <w:t>a</w:t>
      </w:r>
      <w:r>
        <w:rPr>
          <w:rFonts w:ascii="Lucida Sans Unicode" w:eastAsia="Lucida Sans Unicode" w:hAnsi="Lucida Sans Unicode" w:cs="Lucida Sans Unicode"/>
        </w:rPr>
        <w:t>-3 fatty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acid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product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for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use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animal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feeds.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Like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peopl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,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</w:rPr>
        <w:t>animals also</w:t>
      </w:r>
      <w:r>
        <w:rPr>
          <w:rFonts w:ascii="Lucida Sans Unicode" w:eastAsia="Lucida Sans Unicode" w:hAnsi="Lucida Sans Unicode" w:cs="Lucida Sans Unicode"/>
        </w:rPr>
        <w:t xml:space="preserve"> need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</w:t>
      </w:r>
      <w:r>
        <w:rPr>
          <w:rFonts w:ascii="Lucida Sans Unicode" w:eastAsia="Lucida Sans Unicode" w:hAnsi="Lucida Sans Unicode" w:cs="Lucida Sans Unicode"/>
          <w:spacing w:val="-1"/>
        </w:rPr>
        <w:t xml:space="preserve"> </w:t>
      </w:r>
      <w:r>
        <w:rPr>
          <w:rFonts w:ascii="Lucida Sans Unicode" w:eastAsia="Lucida Sans Unicode" w:hAnsi="Lucida Sans Unicode" w:cs="Lucida Sans Unicode"/>
        </w:rPr>
        <w:t>certain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amount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of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essential,</w:t>
      </w:r>
      <w:r>
        <w:rPr>
          <w:rFonts w:ascii="Lucida Sans Unicode" w:eastAsia="Lucida Sans Unicode" w:hAnsi="Lucida Sans Unicode" w:cs="Lucida Sans Unicode"/>
          <w:spacing w:val="-9"/>
        </w:rPr>
        <w:t xml:space="preserve"> </w:t>
      </w:r>
      <w:r>
        <w:rPr>
          <w:rFonts w:ascii="Lucida Sans Unicode" w:eastAsia="Lucida Sans Unicode" w:hAnsi="Lucida Sans Unicode" w:cs="Lucida Sans Unicode"/>
        </w:rPr>
        <w:t>long-cha</w:t>
      </w:r>
      <w:r>
        <w:rPr>
          <w:rFonts w:ascii="Lucida Sans Unicode" w:eastAsia="Lucida Sans Unicode" w:hAnsi="Lucida Sans Unicode" w:cs="Lucida Sans Unicode"/>
          <w:spacing w:val="1"/>
        </w:rPr>
        <w:t>in</w:t>
      </w:r>
      <w:r>
        <w:rPr>
          <w:rFonts w:ascii="Lucida Sans Unicode" w:eastAsia="Lucida Sans Unicode" w:hAnsi="Lucida Sans Unicode" w:cs="Lucida Sans Unicode"/>
        </w:rPr>
        <w:t>ed polyunsaturated</w:t>
      </w:r>
      <w:r>
        <w:rPr>
          <w:rFonts w:ascii="Lucida Sans Unicode" w:eastAsia="Lucida Sans Unicode" w:hAnsi="Lucida Sans Unicode" w:cs="Lucida Sans Unicode"/>
          <w:spacing w:val="-16"/>
        </w:rPr>
        <w:t xml:space="preserve"> </w:t>
      </w:r>
      <w:r>
        <w:rPr>
          <w:rFonts w:ascii="Lucida Sans Unicode" w:eastAsia="Lucida Sans Unicode" w:hAnsi="Lucida Sans Unicode" w:cs="Lucida Sans Unicode"/>
        </w:rPr>
        <w:t>fatty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acid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r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o</w:t>
      </w:r>
      <w:r>
        <w:rPr>
          <w:rFonts w:ascii="Lucida Sans Unicode" w:eastAsia="Lucida Sans Unicode" w:hAnsi="Lucida Sans Unicode" w:cs="Lucida Sans Unicode"/>
        </w:rPr>
        <w:t>od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der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</w:rPr>
        <w:t>t</w:t>
      </w:r>
      <w:r>
        <w:rPr>
          <w:rFonts w:ascii="Lucida Sans Unicode" w:eastAsia="Lucida Sans Unicode" w:hAnsi="Lucida Sans Unicode" w:cs="Lucida Sans Unicode"/>
        </w:rPr>
        <w:t>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su</w:t>
      </w:r>
      <w:r>
        <w:rPr>
          <w:rFonts w:ascii="Lucida Sans Unicode" w:eastAsia="Lucida Sans Unicode" w:hAnsi="Lucida Sans Unicode" w:cs="Lucida Sans Unicode"/>
          <w:spacing w:val="1"/>
        </w:rPr>
        <w:t>st</w:t>
      </w:r>
      <w:r>
        <w:rPr>
          <w:rFonts w:ascii="Lucida Sans Unicode" w:eastAsia="Lucida Sans Unicode" w:hAnsi="Lucida Sans Unicode" w:cs="Lucida Sans Unicode"/>
        </w:rPr>
        <w:t>ain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healthy</w:t>
      </w:r>
    </w:p>
    <w:p w:rsidR="00EC18BE" w:rsidRDefault="00122052">
      <w:pPr>
        <w:spacing w:after="0" w:line="300" w:lineRule="exact"/>
        <w:ind w:left="101" w:right="2512"/>
        <w:rPr>
          <w:rFonts w:ascii="Lucida Sans Unicode" w:eastAsia="Lucida Sans Unicode" w:hAnsi="Lucida Sans Unicode" w:cs="Lucida Sans Unicode"/>
        </w:rPr>
      </w:pPr>
      <w:proofErr w:type="gramStart"/>
      <w:r>
        <w:rPr>
          <w:rFonts w:ascii="Lucida Sans Unicode" w:eastAsia="Lucida Sans Unicode" w:hAnsi="Lucida Sans Unicode" w:cs="Lucida Sans Unicode"/>
        </w:rPr>
        <w:t>growth</w:t>
      </w:r>
      <w:proofErr w:type="gramEnd"/>
      <w:r>
        <w:rPr>
          <w:rFonts w:ascii="Lucida Sans Unicode" w:eastAsia="Lucida Sans Unicode" w:hAnsi="Lucida Sans Unicode" w:cs="Lucida Sans Unicode"/>
        </w:rPr>
        <w:t>.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aquaculture,</w:t>
      </w:r>
      <w:r>
        <w:rPr>
          <w:rFonts w:ascii="Lucida Sans Unicode" w:eastAsia="Lucida Sans Unicode" w:hAnsi="Lucida Sans Unicode" w:cs="Lucida Sans Unicode"/>
          <w:spacing w:val="-13"/>
        </w:rPr>
        <w:t xml:space="preserve"> </w:t>
      </w:r>
      <w:r>
        <w:rPr>
          <w:rFonts w:ascii="Lucida Sans Unicode" w:eastAsia="Lucida Sans Unicode" w:hAnsi="Lucida Sans Unicode" w:cs="Lucida Sans Unicode"/>
        </w:rPr>
        <w:t>this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nutrie</w:t>
      </w:r>
      <w:r>
        <w:rPr>
          <w:rFonts w:ascii="Lucida Sans Unicode" w:eastAsia="Lucida Sans Unicode" w:hAnsi="Lucida Sans Unicode" w:cs="Lucida Sans Unicode"/>
          <w:spacing w:val="1"/>
        </w:rPr>
        <w:t>n</w:t>
      </w:r>
      <w:r>
        <w:rPr>
          <w:rFonts w:ascii="Lucida Sans Unicode" w:eastAsia="Lucida Sans Unicode" w:hAnsi="Lucida Sans Unicode" w:cs="Lucida Sans Unicode"/>
        </w:rPr>
        <w:t>t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has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la</w:t>
      </w:r>
      <w:r>
        <w:rPr>
          <w:rFonts w:ascii="Lucida Sans Unicode" w:eastAsia="Lucida Sans Unicode" w:hAnsi="Lucida Sans Unicode" w:cs="Lucida Sans Unicode"/>
          <w:spacing w:val="1"/>
        </w:rPr>
        <w:t>r</w:t>
      </w:r>
      <w:r>
        <w:rPr>
          <w:rFonts w:ascii="Lucida Sans Unicode" w:eastAsia="Lucida Sans Unicode" w:hAnsi="Lucida Sans Unicode" w:cs="Lucida Sans Unicode"/>
        </w:rPr>
        <w:t>gely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come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from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f</w:t>
      </w:r>
      <w:r>
        <w:rPr>
          <w:rFonts w:ascii="Lucida Sans Unicode" w:eastAsia="Lucida Sans Unicode" w:hAnsi="Lucida Sans Unicode" w:cs="Lucida Sans Unicode"/>
          <w:spacing w:val="1"/>
        </w:rPr>
        <w:t>i</w:t>
      </w:r>
      <w:r>
        <w:rPr>
          <w:rFonts w:ascii="Lucida Sans Unicode" w:eastAsia="Lucida Sans Unicode" w:hAnsi="Lucida Sans Unicode" w:cs="Lucida Sans Unicode"/>
        </w:rPr>
        <w:t>sh oil</w:t>
      </w:r>
      <w:r>
        <w:rPr>
          <w:rFonts w:ascii="Lucida Sans Unicode" w:eastAsia="Lucida Sans Unicode" w:hAnsi="Lucida Sans Unicode" w:cs="Lucida Sans Unicode"/>
          <w:spacing w:val="-3"/>
        </w:rPr>
        <w:t xml:space="preserve"> </w:t>
      </w:r>
      <w:r>
        <w:rPr>
          <w:rFonts w:ascii="Lucida Sans Unicode" w:eastAsia="Lucida Sans Unicode" w:hAnsi="Lucida Sans Unicode" w:cs="Lucida Sans Unicode"/>
        </w:rPr>
        <w:t>contained</w:t>
      </w:r>
      <w:r>
        <w:rPr>
          <w:rFonts w:ascii="Lucida Sans Unicode" w:eastAsia="Lucida Sans Unicode" w:hAnsi="Lucida Sans Unicode" w:cs="Lucida Sans Unicode"/>
          <w:spacing w:val="-10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feeds.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DSM</w:t>
      </w:r>
      <w:r>
        <w:rPr>
          <w:rFonts w:ascii="Lucida Sans Unicode" w:eastAsia="Lucida Sans Unicode" w:hAnsi="Lucida Sans Unicode" w:cs="Lucida Sans Unicode"/>
          <w:spacing w:val="-5"/>
        </w:rPr>
        <w:t xml:space="preserve"> </w:t>
      </w:r>
      <w:r>
        <w:rPr>
          <w:rFonts w:ascii="Lucida Sans Unicode" w:eastAsia="Lucida Sans Unicode" w:hAnsi="Lucida Sans Unicode" w:cs="Lucida Sans Unicode"/>
        </w:rPr>
        <w:t>and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</w:rPr>
        <w:t>Evonik</w:t>
      </w:r>
      <w:proofErr w:type="spellEnd"/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int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nd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  <w:spacing w:val="2"/>
        </w:rPr>
        <w:t>u</w:t>
      </w:r>
      <w:r>
        <w:rPr>
          <w:rFonts w:ascii="Lucida Sans Unicode" w:eastAsia="Lucida Sans Unicode" w:hAnsi="Lucida Sans Unicode" w:cs="Lucida Sans Unicode"/>
        </w:rPr>
        <w:t>se</w:t>
      </w:r>
      <w:r>
        <w:rPr>
          <w:rFonts w:ascii="Lucida Sans Unicode" w:eastAsia="Lucida Sans Unicode" w:hAnsi="Lucida Sans Unicode" w:cs="Lucida Sans Unicode"/>
          <w:spacing w:val="-4"/>
        </w:rPr>
        <w:t xml:space="preserve"> </w:t>
      </w:r>
      <w:r>
        <w:rPr>
          <w:rFonts w:ascii="Lucida Sans Unicode" w:eastAsia="Lucida Sans Unicode" w:hAnsi="Lucida Sans Unicode" w:cs="Lucida Sans Unicode"/>
        </w:rPr>
        <w:t>sustainab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</w:rPr>
        <w:t>e biotechno</w:t>
      </w:r>
      <w:r>
        <w:rPr>
          <w:rFonts w:ascii="Lucida Sans Unicode" w:eastAsia="Lucida Sans Unicode" w:hAnsi="Lucida Sans Unicode" w:cs="Lucida Sans Unicode"/>
          <w:spacing w:val="1"/>
        </w:rPr>
        <w:t>l</w:t>
      </w:r>
      <w:r>
        <w:rPr>
          <w:rFonts w:ascii="Lucida Sans Unicode" w:eastAsia="Lucida Sans Unicode" w:hAnsi="Lucida Sans Unicode" w:cs="Lucida Sans Unicode"/>
          <w:spacing w:val="-1"/>
        </w:rPr>
        <w:t>o</w:t>
      </w:r>
      <w:r>
        <w:rPr>
          <w:rFonts w:ascii="Lucida Sans Unicode" w:eastAsia="Lucida Sans Unicode" w:hAnsi="Lucida Sans Unicode" w:cs="Lucida Sans Unicode"/>
        </w:rPr>
        <w:t>gical</w:t>
      </w:r>
      <w:r>
        <w:rPr>
          <w:rFonts w:ascii="Lucida Sans Unicode" w:eastAsia="Lucida Sans Unicode" w:hAnsi="Lucida Sans Unicode" w:cs="Lucida Sans Unicode"/>
          <w:spacing w:val="-18"/>
        </w:rPr>
        <w:t xml:space="preserve"> </w:t>
      </w:r>
      <w:r>
        <w:rPr>
          <w:rFonts w:ascii="Lucida Sans Unicode" w:eastAsia="Lucida Sans Unicode" w:hAnsi="Lucida Sans Unicode" w:cs="Lucida Sans Unicode"/>
        </w:rPr>
        <w:t>m</w:t>
      </w:r>
      <w:r>
        <w:rPr>
          <w:rFonts w:ascii="Lucida Sans Unicode" w:eastAsia="Lucida Sans Unicode" w:hAnsi="Lucida Sans Unicode" w:cs="Lucida Sans Unicode"/>
          <w:spacing w:val="1"/>
        </w:rPr>
        <w:t>e</w:t>
      </w:r>
      <w:r>
        <w:rPr>
          <w:rFonts w:ascii="Lucida Sans Unicode" w:eastAsia="Lucida Sans Unicode" w:hAnsi="Lucida Sans Unicode" w:cs="Lucida Sans Unicode"/>
        </w:rPr>
        <w:t>thods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to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ha</w:t>
      </w:r>
      <w:r>
        <w:rPr>
          <w:rFonts w:ascii="Lucida Sans Unicode" w:eastAsia="Lucida Sans Unicode" w:hAnsi="Lucida Sans Unicode" w:cs="Lucida Sans Unicode"/>
          <w:spacing w:val="1"/>
        </w:rPr>
        <w:t>rn</w:t>
      </w:r>
      <w:r>
        <w:rPr>
          <w:rFonts w:ascii="Lucida Sans Unicode" w:eastAsia="Lucida Sans Unicode" w:hAnsi="Lucida Sans Unicode" w:cs="Lucida Sans Unicode"/>
        </w:rPr>
        <w:t>ess</w:t>
      </w:r>
      <w:r>
        <w:rPr>
          <w:rFonts w:ascii="Lucida Sans Unicode" w:eastAsia="Lucida Sans Unicode" w:hAnsi="Lucida Sans Unicode" w:cs="Lucida Sans Unicode"/>
          <w:spacing w:val="-8"/>
        </w:rPr>
        <w:t xml:space="preserve"> </w:t>
      </w:r>
      <w:r>
        <w:rPr>
          <w:rFonts w:ascii="Lucida Sans Unicode" w:eastAsia="Lucida Sans Unicode" w:hAnsi="Lucida Sans Unicode" w:cs="Lucida Sans Unicode"/>
        </w:rPr>
        <w:t>mari</w:t>
      </w:r>
      <w:r>
        <w:rPr>
          <w:rFonts w:ascii="Lucida Sans Unicode" w:eastAsia="Lucida Sans Unicode" w:hAnsi="Lucida Sans Unicode" w:cs="Lucida Sans Unicode"/>
          <w:spacing w:val="2"/>
        </w:rPr>
        <w:t>n</w:t>
      </w:r>
      <w:r>
        <w:rPr>
          <w:rFonts w:ascii="Lucida Sans Unicode" w:eastAsia="Lucida Sans Unicode" w:hAnsi="Lucida Sans Unicode" w:cs="Lucida Sans Unicode"/>
        </w:rPr>
        <w:t>e</w:t>
      </w:r>
      <w:r>
        <w:rPr>
          <w:rFonts w:ascii="Lucida Sans Unicode" w:eastAsia="Lucida Sans Unicode" w:hAnsi="Lucida Sans Unicode" w:cs="Lucida Sans Unicode"/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algae</w:t>
      </w:r>
      <w:r>
        <w:rPr>
          <w:rFonts w:ascii="Lucida Sans Unicode" w:eastAsia="Lucida Sans Unicode" w:hAnsi="Lucida Sans Unicode" w:cs="Lucida Sans Unicode"/>
          <w:spacing w:val="-6"/>
        </w:rPr>
        <w:t xml:space="preserve"> </w:t>
      </w:r>
      <w:r>
        <w:rPr>
          <w:rFonts w:ascii="Lucida Sans Unicode" w:eastAsia="Lucida Sans Unicode" w:hAnsi="Lucida Sans Unicode" w:cs="Lucida Sans Unicode"/>
        </w:rPr>
        <w:t>in</w:t>
      </w:r>
      <w:r>
        <w:rPr>
          <w:rFonts w:ascii="Lucida Sans Unicode" w:eastAsia="Lucida Sans Unicode" w:hAnsi="Lucida Sans Unicode" w:cs="Lucida Sans Unicode"/>
          <w:spacing w:val="-2"/>
        </w:rPr>
        <w:t xml:space="preserve"> </w:t>
      </w:r>
      <w:r>
        <w:rPr>
          <w:rFonts w:ascii="Lucida Sans Unicode" w:eastAsia="Lucida Sans Unicode" w:hAnsi="Lucida Sans Unicode" w:cs="Lucida Sans Unicode"/>
        </w:rPr>
        <w:t>the</w:t>
      </w:r>
    </w:p>
    <w:p w:rsidR="00EC18BE" w:rsidRDefault="00122052">
      <w:pPr>
        <w:spacing w:after="0" w:line="337" w:lineRule="exact"/>
        <w:ind w:left="101" w:right="-20"/>
        <w:rPr>
          <w:rFonts w:ascii="Lucida Sans Unicode" w:eastAsia="Lucida Sans Unicode" w:hAnsi="Lucida Sans Unicode" w:cs="Lucida Sans Unicode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</w:rPr>
        <w:t>produ</w:t>
      </w:r>
      <w:r>
        <w:rPr>
          <w:rFonts w:ascii="Lucida Sans Unicode" w:eastAsia="Lucida Sans Unicode" w:hAnsi="Lucida Sans Unicode" w:cs="Lucida Sans Unicode"/>
          <w:spacing w:val="1"/>
          <w:position w:val="3"/>
        </w:rPr>
        <w:t>c</w:t>
      </w:r>
      <w:r>
        <w:rPr>
          <w:rFonts w:ascii="Lucida Sans Unicode" w:eastAsia="Lucida Sans Unicode" w:hAnsi="Lucida Sans Unicode" w:cs="Lucida Sans Unicode"/>
          <w:position w:val="3"/>
        </w:rPr>
        <w:t>tion</w:t>
      </w:r>
      <w:proofErr w:type="gramEnd"/>
      <w:r>
        <w:rPr>
          <w:rFonts w:ascii="Lucida Sans Unicode" w:eastAsia="Lucida Sans Unicode" w:hAnsi="Lucida Sans Unicode" w:cs="Lucida Sans Unicode"/>
          <w:spacing w:val="-10"/>
          <w:position w:val="3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</w:rPr>
        <w:t>of</w:t>
      </w:r>
      <w:r>
        <w:rPr>
          <w:rFonts w:ascii="Lucida Sans Unicode" w:eastAsia="Lucida Sans Unicode" w:hAnsi="Lucida Sans Unicode" w:cs="Lucida Sans Unicode"/>
          <w:spacing w:val="-1"/>
          <w:position w:val="3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</w:rPr>
        <w:t>omeg</w:t>
      </w:r>
      <w:r>
        <w:rPr>
          <w:rFonts w:ascii="Lucida Sans Unicode" w:eastAsia="Lucida Sans Unicode" w:hAnsi="Lucida Sans Unicode" w:cs="Lucida Sans Unicode"/>
          <w:spacing w:val="1"/>
          <w:position w:val="3"/>
        </w:rPr>
        <w:t>a-</w:t>
      </w:r>
      <w:r>
        <w:rPr>
          <w:rFonts w:ascii="Lucida Sans Unicode" w:eastAsia="Lucida Sans Unicode" w:hAnsi="Lucida Sans Unicode" w:cs="Lucida Sans Unicode"/>
          <w:position w:val="3"/>
        </w:rPr>
        <w:t>3</w:t>
      </w:r>
      <w:r>
        <w:rPr>
          <w:rFonts w:ascii="Lucida Sans Unicode" w:eastAsia="Lucida Sans Unicode" w:hAnsi="Lucida Sans Unicode" w:cs="Lucida Sans Unicode"/>
          <w:spacing w:val="-10"/>
          <w:position w:val="3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</w:rPr>
        <w:t>fa</w:t>
      </w:r>
      <w:r>
        <w:rPr>
          <w:rFonts w:ascii="Lucida Sans Unicode" w:eastAsia="Lucida Sans Unicode" w:hAnsi="Lucida Sans Unicode" w:cs="Lucida Sans Unicode"/>
          <w:spacing w:val="1"/>
          <w:position w:val="3"/>
        </w:rPr>
        <w:t>t</w:t>
      </w:r>
      <w:r>
        <w:rPr>
          <w:rFonts w:ascii="Lucida Sans Unicode" w:eastAsia="Lucida Sans Unicode" w:hAnsi="Lucida Sans Unicode" w:cs="Lucida Sans Unicode"/>
          <w:spacing w:val="-1"/>
          <w:position w:val="3"/>
        </w:rPr>
        <w:t>t</w:t>
      </w:r>
      <w:r>
        <w:rPr>
          <w:rFonts w:ascii="Lucida Sans Unicode" w:eastAsia="Lucida Sans Unicode" w:hAnsi="Lucida Sans Unicode" w:cs="Lucida Sans Unicode"/>
          <w:position w:val="3"/>
        </w:rPr>
        <w:t>y</w:t>
      </w:r>
      <w:r>
        <w:rPr>
          <w:rFonts w:ascii="Lucida Sans Unicode" w:eastAsia="Lucida Sans Unicode" w:hAnsi="Lucida Sans Unicode" w:cs="Lucida Sans Unicode"/>
          <w:spacing w:val="-5"/>
          <w:position w:val="3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</w:rPr>
        <w:t>aci</w:t>
      </w:r>
      <w:r>
        <w:rPr>
          <w:rFonts w:ascii="Lucida Sans Unicode" w:eastAsia="Lucida Sans Unicode" w:hAnsi="Lucida Sans Unicode" w:cs="Lucida Sans Unicode"/>
          <w:spacing w:val="1"/>
          <w:position w:val="3"/>
        </w:rPr>
        <w:t>d</w:t>
      </w:r>
      <w:r>
        <w:rPr>
          <w:rFonts w:ascii="Lucida Sans Unicode" w:eastAsia="Lucida Sans Unicode" w:hAnsi="Lucida Sans Unicode" w:cs="Lucida Sans Unicode"/>
          <w:position w:val="3"/>
        </w:rPr>
        <w:t>s.</w:t>
      </w: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before="18" w:after="0" w:line="240" w:lineRule="exact"/>
        <w:rPr>
          <w:sz w:val="24"/>
          <w:szCs w:val="24"/>
        </w:rPr>
      </w:pPr>
    </w:p>
    <w:p w:rsidR="00EC18BE" w:rsidRPr="00694A56" w:rsidRDefault="00122052">
      <w:pPr>
        <w:spacing w:after="0" w:line="240" w:lineRule="auto"/>
        <w:ind w:left="101" w:right="-20"/>
        <w:rPr>
          <w:rFonts w:ascii="Lucida Sans Unicode" w:eastAsia="Lucida Sans Unicode" w:hAnsi="Lucida Sans Unicode" w:cs="Lucida Sans Unicode"/>
          <w:b/>
          <w:sz w:val="18"/>
          <w:szCs w:val="18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C</w:t>
      </w:r>
      <w:r w:rsidRPr="00694A56">
        <w:rPr>
          <w:rFonts w:ascii="Lucida Sans Unicode" w:eastAsia="Lucida Sans Unicode" w:hAnsi="Lucida Sans Unicode" w:cs="Lucida Sans Unicode"/>
          <w:b/>
          <w:sz w:val="18"/>
          <w:szCs w:val="18"/>
        </w:rPr>
        <w:t>o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m</w:t>
      </w:r>
      <w:r w:rsidRPr="00694A56">
        <w:rPr>
          <w:rFonts w:ascii="Lucida Sans Unicode" w:eastAsia="Lucida Sans Unicode" w:hAnsi="Lucida Sans Unicode" w:cs="Lucida Sans Unicode"/>
          <w:b/>
          <w:sz w:val="18"/>
          <w:szCs w:val="18"/>
        </w:rPr>
        <w:t>p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an</w:t>
      </w:r>
      <w:r w:rsidRPr="00694A56">
        <w:rPr>
          <w:rFonts w:ascii="Lucida Sans Unicode" w:eastAsia="Lucida Sans Unicode" w:hAnsi="Lucida Sans Unicode" w:cs="Lucida Sans Unicode"/>
          <w:b/>
          <w:sz w:val="18"/>
          <w:szCs w:val="18"/>
        </w:rPr>
        <w:t>y</w:t>
      </w:r>
      <w:r w:rsidRPr="00694A56">
        <w:rPr>
          <w:rFonts w:ascii="Lucida Sans Unicode" w:eastAsia="Lucida Sans Unicode" w:hAnsi="Lucida Sans Unicode" w:cs="Lucida Sans Unicode"/>
          <w:b/>
          <w:spacing w:val="-3"/>
          <w:sz w:val="18"/>
          <w:szCs w:val="18"/>
        </w:rPr>
        <w:t xml:space="preserve"> </w:t>
      </w:r>
      <w:r w:rsidRPr="00694A56">
        <w:rPr>
          <w:rFonts w:ascii="Lucida Sans Unicode" w:eastAsia="Lucida Sans Unicode" w:hAnsi="Lucida Sans Unicode" w:cs="Lucida Sans Unicode"/>
          <w:b/>
          <w:sz w:val="18"/>
          <w:szCs w:val="18"/>
        </w:rPr>
        <w:t>i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n</w:t>
      </w:r>
      <w:r w:rsidRPr="00694A56">
        <w:rPr>
          <w:rFonts w:ascii="Lucida Sans Unicode" w:eastAsia="Lucida Sans Unicode" w:hAnsi="Lucida Sans Unicode" w:cs="Lucida Sans Unicode"/>
          <w:b/>
          <w:sz w:val="18"/>
          <w:szCs w:val="18"/>
        </w:rPr>
        <w:t>fo</w:t>
      </w:r>
      <w:r w:rsidRPr="00694A56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rmat</w:t>
      </w:r>
      <w:r w:rsidRPr="00694A56">
        <w:rPr>
          <w:rFonts w:ascii="Lucida Sans Unicode" w:eastAsia="Lucida Sans Unicode" w:hAnsi="Lucida Sans Unicode" w:cs="Lucida Sans Unicode"/>
          <w:b/>
          <w:sz w:val="18"/>
          <w:szCs w:val="18"/>
        </w:rPr>
        <w:t>ion</w:t>
      </w:r>
    </w:p>
    <w:p w:rsidR="00EC18BE" w:rsidRDefault="00122052">
      <w:pPr>
        <w:spacing w:after="0" w:line="224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spell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v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onik</w:t>
      </w:r>
      <w:proofErr w:type="spellEnd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,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cr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eative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indust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ial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ro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u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f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o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m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rman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y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,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one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of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w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orld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leaders</w:t>
      </w:r>
    </w:p>
    <w:p w:rsidR="00EC18BE" w:rsidRDefault="00122052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</w:t>
      </w:r>
      <w:proofErr w:type="gramEnd"/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ecialty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ch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micals.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o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fitable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ro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w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and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u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stai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ed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increase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value</w:t>
      </w:r>
      <w:r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of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the</w:t>
      </w:r>
      <w:proofErr w:type="gramEnd"/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company form</w:t>
      </w:r>
      <w:r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heart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of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Evonik’s</w:t>
      </w:r>
      <w:proofErr w:type="spellEnd"/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co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rporate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stra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>y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.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Its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activi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ies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foc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u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6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on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the</w:t>
      </w:r>
      <w:proofErr w:type="gramEnd"/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key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megatrends</w:t>
      </w:r>
      <w:r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health,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nutritio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,</w:t>
      </w:r>
      <w:r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resou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ce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efficiency and g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l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obalization.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Evonik</w:t>
      </w:r>
      <w:proofErr w:type="spellEnd"/>
    </w:p>
    <w:p w:rsidR="00EC18BE" w:rsidRDefault="00122052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ben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fits</w:t>
      </w:r>
      <w:proofErr w:type="gramEnd"/>
      <w:r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spec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fically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from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ovative</w:t>
      </w:r>
      <w:r>
        <w:rPr>
          <w:rFonts w:ascii="Lucida Sans Unicode" w:eastAsia="Lucida Sans Unicode" w:hAnsi="Lucida Sans Unicode" w:cs="Lucida Sans Unicode"/>
          <w:spacing w:val="-8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ro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w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ess</w:t>
      </w:r>
      <w:r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and i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te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rated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technolo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y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platfor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m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proofErr w:type="gramEnd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.</w:t>
      </w:r>
    </w:p>
    <w:p w:rsidR="00EC18BE" w:rsidRDefault="00EC18BE">
      <w:pPr>
        <w:spacing w:before="4" w:after="0" w:line="160" w:lineRule="exact"/>
        <w:rPr>
          <w:sz w:val="16"/>
          <w:szCs w:val="16"/>
        </w:rPr>
      </w:pPr>
    </w:p>
    <w:p w:rsidR="00EC18BE" w:rsidRDefault="00122052">
      <w:pPr>
        <w:spacing w:after="0" w:line="240" w:lineRule="auto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spellStart"/>
      <w:r>
        <w:rPr>
          <w:rFonts w:ascii="Lucida Sans Unicode" w:eastAsia="Lucida Sans Unicode" w:hAnsi="Lucida Sans Unicode" w:cs="Lucida Sans Unicode"/>
          <w:sz w:val="18"/>
          <w:szCs w:val="18"/>
        </w:rPr>
        <w:t>Evonik</w:t>
      </w:r>
      <w:proofErr w:type="spellEnd"/>
      <w:r>
        <w:rPr>
          <w:rFonts w:ascii="Lucida Sans Unicode" w:eastAsia="Lucida Sans Unicode" w:hAnsi="Lucida Sans Unicode" w:cs="Lucida Sans Unicode"/>
          <w:spacing w:val="-6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is</w:t>
      </w:r>
      <w:r>
        <w:rPr>
          <w:rFonts w:ascii="Lucida Sans Unicode" w:eastAsia="Lucida Sans Unicode" w:hAnsi="Lucida Sans Unicode" w:cs="Lucida Sans Unicode"/>
          <w:spacing w:val="-1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active in</w:t>
      </w:r>
      <w:r>
        <w:rPr>
          <w:rFonts w:ascii="Lucida Sans Unicode" w:eastAsia="Lucida Sans Unicode" w:hAnsi="Lucida Sans Unicode" w:cs="Lucida Sans Unicode"/>
          <w:spacing w:val="-2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over 100</w:t>
      </w:r>
      <w:r>
        <w:rPr>
          <w:rFonts w:ascii="Lucida Sans Unicode" w:eastAsia="Lucida Sans Unicode" w:hAnsi="Lucida Sans Unicode" w:cs="Lucida Sans Unicode"/>
          <w:spacing w:val="1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countries</w:t>
      </w:r>
      <w:r>
        <w:rPr>
          <w:rFonts w:ascii="Lucida Sans Unicode" w:eastAsia="Lucida Sans Unicode" w:hAnsi="Lucida Sans Unicode" w:cs="Lucida Sans Unicode"/>
          <w:spacing w:val="-8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around</w:t>
      </w:r>
      <w:r>
        <w:rPr>
          <w:rFonts w:ascii="Lucida Sans Unicode" w:eastAsia="Lucida Sans Unicode" w:hAnsi="Lucida Sans Unicode" w:cs="Lucida Sans Unicode"/>
          <w:spacing w:val="-1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world.</w:t>
      </w:r>
      <w:r>
        <w:rPr>
          <w:rFonts w:ascii="Lucida Sans Unicode" w:eastAsia="Lucida Sans Unicode" w:hAnsi="Lucida Sans Unicode" w:cs="Lucida Sans Unicode"/>
          <w:spacing w:val="2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-2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fiscal 2015</w:t>
      </w:r>
      <w:r>
        <w:rPr>
          <w:rFonts w:ascii="Lucida Sans Unicode" w:eastAsia="Lucida Sans Unicode" w:hAnsi="Lucida Sans Unicode" w:cs="Lucida Sans Unicode"/>
          <w:spacing w:val="-1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z w:val="18"/>
          <w:szCs w:val="18"/>
        </w:rPr>
        <w:t>more than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33,500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employees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generated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l</w:t>
      </w:r>
      <w:r>
        <w:rPr>
          <w:rFonts w:ascii="Lucida Sans Unicode" w:eastAsia="Lucida Sans Unicode" w:hAnsi="Lucida Sans Unicode" w:cs="Lucida Sans Unicode"/>
          <w:spacing w:val="3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of</w:t>
      </w:r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around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€13.5 billion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d</w:t>
      </w:r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an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operating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profit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(</w:t>
      </w: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adjust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d</w:t>
      </w:r>
      <w:proofErr w:type="gramEnd"/>
      <w:r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BI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TDA)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of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about €2.47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b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l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l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ion.</w:t>
      </w:r>
    </w:p>
    <w:p w:rsidR="00EC18BE" w:rsidRDefault="00EC18BE">
      <w:pPr>
        <w:spacing w:after="0"/>
        <w:sectPr w:rsidR="00EC18BE">
          <w:pgSz w:w="11900" w:h="16840"/>
          <w:pgMar w:top="1540" w:right="760" w:bottom="920" w:left="1260" w:header="772" w:footer="729" w:gutter="0"/>
          <w:cols w:space="720"/>
        </w:sectPr>
      </w:pPr>
    </w:p>
    <w:p w:rsidR="00EC18BE" w:rsidRDefault="00EC18BE">
      <w:pPr>
        <w:spacing w:before="9" w:after="0" w:line="100" w:lineRule="exact"/>
        <w:rPr>
          <w:sz w:val="10"/>
          <w:szCs w:val="1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EC18BE" w:rsidRDefault="00EC18BE">
      <w:pPr>
        <w:spacing w:after="0" w:line="200" w:lineRule="exact"/>
        <w:rPr>
          <w:sz w:val="20"/>
          <w:szCs w:val="20"/>
        </w:rPr>
      </w:pPr>
    </w:p>
    <w:p w:rsidR="00122052" w:rsidRPr="00647B4F" w:rsidRDefault="00122052" w:rsidP="00122052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b/>
          <w:sz w:val="18"/>
          <w:szCs w:val="18"/>
        </w:rPr>
      </w:pPr>
      <w:r w:rsidRPr="00647B4F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A</w:t>
      </w:r>
      <w:r w:rsidRPr="00647B4F">
        <w:rPr>
          <w:rFonts w:ascii="Lucida Sans Unicode" w:eastAsia="Lucida Sans Unicode" w:hAnsi="Lucida Sans Unicode" w:cs="Lucida Sans Unicode"/>
          <w:b/>
          <w:spacing w:val="-1"/>
          <w:sz w:val="18"/>
          <w:szCs w:val="18"/>
        </w:rPr>
        <w:t>b</w:t>
      </w:r>
      <w:r w:rsidRPr="00647B4F">
        <w:rPr>
          <w:rFonts w:ascii="Lucida Sans Unicode" w:eastAsia="Lucida Sans Unicode" w:hAnsi="Lucida Sans Unicode" w:cs="Lucida Sans Unicode"/>
          <w:b/>
          <w:sz w:val="18"/>
          <w:szCs w:val="18"/>
        </w:rPr>
        <w:t>o</w:t>
      </w:r>
      <w:r w:rsidRPr="00647B4F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u</w:t>
      </w:r>
      <w:r w:rsidRPr="00647B4F">
        <w:rPr>
          <w:rFonts w:ascii="Lucida Sans Unicode" w:eastAsia="Lucida Sans Unicode" w:hAnsi="Lucida Sans Unicode" w:cs="Lucida Sans Unicode"/>
          <w:b/>
          <w:sz w:val="18"/>
          <w:szCs w:val="18"/>
        </w:rPr>
        <w:t>t</w:t>
      </w:r>
      <w:r w:rsidRPr="00647B4F">
        <w:rPr>
          <w:rFonts w:ascii="Lucida Sans Unicode" w:eastAsia="Lucida Sans Unicode" w:hAnsi="Lucida Sans Unicode" w:cs="Lucida Sans Unicode"/>
          <w:b/>
          <w:spacing w:val="-4"/>
          <w:sz w:val="18"/>
          <w:szCs w:val="18"/>
        </w:rPr>
        <w:t xml:space="preserve"> </w:t>
      </w:r>
      <w:r w:rsidRPr="00647B4F">
        <w:rPr>
          <w:rFonts w:ascii="Lucida Sans Unicode" w:eastAsia="Lucida Sans Unicode" w:hAnsi="Lucida Sans Unicode" w:cs="Lucida Sans Unicode"/>
          <w:b/>
          <w:sz w:val="18"/>
          <w:szCs w:val="18"/>
        </w:rPr>
        <w:t>Nu</w:t>
      </w:r>
      <w:r w:rsidRPr="00647B4F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t</w:t>
      </w:r>
      <w:r w:rsidRPr="00647B4F">
        <w:rPr>
          <w:rFonts w:ascii="Lucida Sans Unicode" w:eastAsia="Lucida Sans Unicode" w:hAnsi="Lucida Sans Unicode" w:cs="Lucida Sans Unicode"/>
          <w:b/>
          <w:sz w:val="18"/>
          <w:szCs w:val="18"/>
        </w:rPr>
        <w:t>ri</w:t>
      </w:r>
      <w:r w:rsidRPr="00647B4F">
        <w:rPr>
          <w:rFonts w:ascii="Lucida Sans Unicode" w:eastAsia="Lucida Sans Unicode" w:hAnsi="Lucida Sans Unicode" w:cs="Lucida Sans Unicode"/>
          <w:b/>
          <w:spacing w:val="1"/>
          <w:sz w:val="18"/>
          <w:szCs w:val="18"/>
        </w:rPr>
        <w:t>t</w:t>
      </w:r>
      <w:r w:rsidRPr="00647B4F">
        <w:rPr>
          <w:rFonts w:ascii="Lucida Sans Unicode" w:eastAsia="Lucida Sans Unicode" w:hAnsi="Lucida Sans Unicode" w:cs="Lucida Sans Unicode"/>
          <w:b/>
          <w:sz w:val="18"/>
          <w:szCs w:val="18"/>
        </w:rPr>
        <w:t>ion</w:t>
      </w:r>
      <w:r w:rsidRPr="00647B4F">
        <w:rPr>
          <w:rFonts w:ascii="Lucida Sans Unicode" w:eastAsia="Lucida Sans Unicode" w:hAnsi="Lucida Sans Unicode" w:cs="Lucida Sans Unicode"/>
          <w:b/>
          <w:spacing w:val="-6"/>
          <w:sz w:val="18"/>
          <w:szCs w:val="18"/>
        </w:rPr>
        <w:t xml:space="preserve"> </w:t>
      </w:r>
      <w:r w:rsidRPr="00647B4F">
        <w:rPr>
          <w:rFonts w:ascii="Lucida Sans Unicode" w:eastAsia="Lucida Sans Unicode" w:hAnsi="Lucida Sans Unicode" w:cs="Lucida Sans Unicode"/>
          <w:b/>
          <w:sz w:val="18"/>
          <w:szCs w:val="18"/>
        </w:rPr>
        <w:t>&amp; Care</w:t>
      </w:r>
    </w:p>
    <w:p w:rsidR="00122052" w:rsidRDefault="00122052" w:rsidP="00122052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</w:rPr>
      </w:pP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The Nutrition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&amp; Care s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eg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ment</w:t>
      </w:r>
      <w:r>
        <w:rPr>
          <w:rFonts w:ascii="Lucida Sans Unicode" w:eastAsia="Lucida Sans Unicode" w:hAnsi="Lucida Sans Unicode" w:cs="Lucida Sans Unicode"/>
          <w:spacing w:val="-8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 xml:space="preserve">led by </w:t>
      </w:r>
      <w:proofErr w:type="spell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</w:rPr>
        <w:t>v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onik</w:t>
      </w:r>
      <w:proofErr w:type="spellEnd"/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Nutr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tion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&amp; Care Gm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b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H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and</w:t>
      </w:r>
    </w:p>
    <w:p w:rsidR="00122052" w:rsidRDefault="00122052" w:rsidP="00122052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contribut</w:t>
      </w:r>
      <w:r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</w:t>
      </w:r>
      <w:proofErr w:type="gramEnd"/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to ful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f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il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l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ing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ba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si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human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ee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ds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.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That includes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applications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for</w:t>
      </w:r>
    </w:p>
    <w:p w:rsidR="00122052" w:rsidRDefault="00122052" w:rsidP="00122052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everyday</w:t>
      </w:r>
      <w:proofErr w:type="gramEnd"/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consumer</w:t>
      </w:r>
      <w:r>
        <w:rPr>
          <w:rFonts w:ascii="Lucida Sans Unicode" w:eastAsia="Lucida Sans Unicode" w:hAnsi="Lucida Sans Unicode" w:cs="Lucida Sans Unicode"/>
          <w:spacing w:val="-9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goods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well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spacing w:val="3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imal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nutrition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and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health</w:t>
      </w:r>
      <w:r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re.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This</w:t>
      </w:r>
    </w:p>
    <w:p w:rsidR="00122052" w:rsidRDefault="00122052" w:rsidP="00122052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segment</w:t>
      </w:r>
      <w:proofErr w:type="gramEnd"/>
      <w:r>
        <w:rPr>
          <w:rFonts w:ascii="Lucida Sans Unicode" w:eastAsia="Lucida Sans Unicode" w:hAnsi="Lucida Sans Unicode" w:cs="Lucida Sans Unicode"/>
          <w:spacing w:val="-8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employed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b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out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7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,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000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employ</w:t>
      </w:r>
      <w:r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</w:rPr>
        <w:t>ee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s, and generated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sales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of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around</w:t>
      </w:r>
    </w:p>
    <w:p w:rsidR="00122052" w:rsidRDefault="00122052" w:rsidP="00122052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</w:rPr>
      </w:pP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€4.9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billion in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2015.</w:t>
      </w:r>
    </w:p>
    <w:p w:rsidR="00122052" w:rsidRDefault="00122052">
      <w:pPr>
        <w:spacing w:after="0" w:line="268" w:lineRule="exact"/>
        <w:ind w:left="101" w:right="-20"/>
        <w:rPr>
          <w:rFonts w:ascii="Lucida Sans Unicode" w:eastAsia="Lucida Sans Unicode" w:hAnsi="Lucida Sans Unicode" w:cs="Lucida Sans Unicode"/>
          <w:b/>
          <w:spacing w:val="1"/>
          <w:position w:val="3"/>
          <w:sz w:val="18"/>
          <w:szCs w:val="18"/>
        </w:rPr>
      </w:pPr>
    </w:p>
    <w:p w:rsidR="00EC18BE" w:rsidRPr="00694A56" w:rsidRDefault="00122052">
      <w:pPr>
        <w:spacing w:after="0" w:line="268" w:lineRule="exact"/>
        <w:ind w:left="101" w:right="-20"/>
        <w:rPr>
          <w:rFonts w:ascii="Lucida Sans Unicode" w:eastAsia="Lucida Sans Unicode" w:hAnsi="Lucida Sans Unicode" w:cs="Lucida Sans Unicode"/>
          <w:b/>
          <w:sz w:val="18"/>
          <w:szCs w:val="18"/>
        </w:rPr>
      </w:pPr>
      <w:r w:rsidRPr="00694A56">
        <w:rPr>
          <w:rFonts w:ascii="Lucida Sans Unicode" w:eastAsia="Lucida Sans Unicode" w:hAnsi="Lucida Sans Unicode" w:cs="Lucida Sans Unicode"/>
          <w:b/>
          <w:spacing w:val="1"/>
          <w:position w:val="3"/>
          <w:sz w:val="18"/>
          <w:szCs w:val="18"/>
        </w:rPr>
        <w:t>D</w:t>
      </w:r>
      <w:r w:rsidRPr="00694A56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</w:rPr>
        <w:t>is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3"/>
          <w:sz w:val="18"/>
          <w:szCs w:val="18"/>
        </w:rPr>
        <w:t>c</w:t>
      </w:r>
      <w:r w:rsidRPr="00694A56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</w:rPr>
        <w:t>laim</w:t>
      </w:r>
      <w:r w:rsidRPr="00694A56">
        <w:rPr>
          <w:rFonts w:ascii="Lucida Sans Unicode" w:eastAsia="Lucida Sans Unicode" w:hAnsi="Lucida Sans Unicode" w:cs="Lucida Sans Unicode"/>
          <w:b/>
          <w:spacing w:val="1"/>
          <w:position w:val="3"/>
          <w:sz w:val="18"/>
          <w:szCs w:val="18"/>
        </w:rPr>
        <w:t>e</w:t>
      </w:r>
      <w:r w:rsidRPr="00694A56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</w:rPr>
        <w:t>r</w:t>
      </w:r>
    </w:p>
    <w:p w:rsidR="00EC18BE" w:rsidRDefault="00122052">
      <w:pPr>
        <w:spacing w:after="0" w:line="224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far as foreca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ts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or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ex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ectat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ons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are ex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re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ss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ed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this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relea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 or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where</w:t>
      </w:r>
    </w:p>
    <w:p w:rsidR="00EC18BE" w:rsidRDefault="00122052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our</w:t>
      </w:r>
      <w:proofErr w:type="gramEnd"/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statements</w:t>
      </w:r>
      <w:r>
        <w:rPr>
          <w:rFonts w:ascii="Lucida Sans Unicode" w:eastAsia="Lucida Sans Unicode" w:hAnsi="Lucida Sans Unicode" w:cs="Lucida Sans Unicode"/>
          <w:spacing w:val="-10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concern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future,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these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forecasts,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x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pectations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or statements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may</w:t>
      </w:r>
      <w:proofErr w:type="gramEnd"/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v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olve</w:t>
      </w:r>
      <w:r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2"/>
          <w:position w:val="4"/>
          <w:sz w:val="18"/>
          <w:szCs w:val="18"/>
        </w:rPr>
        <w:t>k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no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w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spacing w:val="-6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or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unk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w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ris</w:t>
      </w:r>
      <w:r>
        <w:rPr>
          <w:rFonts w:ascii="Lucida Sans Unicode" w:eastAsia="Lucida Sans Unicode" w:hAnsi="Lucida Sans Unicode" w:cs="Lucida Sans Unicode"/>
          <w:spacing w:val="2"/>
          <w:position w:val="4"/>
          <w:sz w:val="18"/>
          <w:szCs w:val="18"/>
        </w:rPr>
        <w:t>k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and unc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rtaintie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.</w:t>
      </w:r>
      <w:r>
        <w:rPr>
          <w:rFonts w:ascii="Lucida Sans Unicode" w:eastAsia="Lucida Sans Unicode" w:hAnsi="Lucida Sans Unicode" w:cs="Lucida Sans Unicode"/>
          <w:spacing w:val="-6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Actu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l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re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ul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or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de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v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elopments</w:t>
      </w:r>
      <w:proofErr w:type="gramEnd"/>
      <w:r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may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v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ar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y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,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depending</w:t>
      </w:r>
      <w:r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on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chan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es</w:t>
      </w:r>
      <w:r>
        <w:rPr>
          <w:rFonts w:ascii="Lucida Sans Unicode" w:eastAsia="Lucida Sans Unicode" w:hAnsi="Lucida Sans Unicode" w:cs="Lucida Sans Unicode"/>
          <w:spacing w:val="-7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operating</w:t>
      </w:r>
      <w:r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nv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ironm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nt.</w:t>
      </w:r>
    </w:p>
    <w:p w:rsidR="00EC18BE" w:rsidRDefault="00122052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ith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e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proofErr w:type="spellStart"/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Evon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i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k</w:t>
      </w:r>
      <w:proofErr w:type="spellEnd"/>
      <w:r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Indus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ries</w:t>
      </w:r>
      <w:r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A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nor i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>r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o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u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p</w:t>
      </w:r>
      <w:r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compa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n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ies</w:t>
      </w:r>
      <w:r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assume</w:t>
      </w:r>
      <w:r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an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ob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li</w:t>
      </w:r>
      <w:r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</w:rPr>
        <w:t>g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ation</w:t>
      </w:r>
      <w:r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3"/>
          <w:sz w:val="18"/>
          <w:szCs w:val="18"/>
        </w:rPr>
        <w:t>to</w:t>
      </w:r>
    </w:p>
    <w:p w:rsidR="00EC18BE" w:rsidRDefault="00122052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update</w:t>
      </w:r>
      <w:proofErr w:type="gramEnd"/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the</w:t>
      </w:r>
      <w:r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forecasts,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expectations or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s</w:t>
      </w:r>
      <w:r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</w:rPr>
        <w:t>t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atements</w:t>
      </w:r>
      <w:r>
        <w:rPr>
          <w:rFonts w:ascii="Lucida Sans Unicode" w:eastAsia="Lucida Sans Unicode" w:hAnsi="Lucida Sans Unicode" w:cs="Lucida Sans Unicode"/>
          <w:spacing w:val="-10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contained</w:t>
      </w:r>
      <w:r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in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this</w:t>
      </w:r>
      <w:r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</w:rPr>
        <w:t xml:space="preserve"> </w:t>
      </w:r>
      <w:r>
        <w:rPr>
          <w:rFonts w:ascii="Lucida Sans Unicode" w:eastAsia="Lucida Sans Unicode" w:hAnsi="Lucida Sans Unicode" w:cs="Lucida Sans Unicode"/>
          <w:position w:val="4"/>
          <w:sz w:val="18"/>
          <w:szCs w:val="18"/>
        </w:rPr>
        <w:t>release.</w:t>
      </w:r>
    </w:p>
    <w:sectPr w:rsidR="00EC18BE">
      <w:pgSz w:w="11900" w:h="16840"/>
      <w:pgMar w:top="1540" w:right="760" w:bottom="920" w:left="1260" w:header="772" w:footer="72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827" w:rsidRDefault="00122052">
      <w:pPr>
        <w:spacing w:after="0" w:line="240" w:lineRule="auto"/>
      </w:pPr>
      <w:r>
        <w:separator/>
      </w:r>
    </w:p>
  </w:endnote>
  <w:endnote w:type="continuationSeparator" w:id="0">
    <w:p w:rsidR="00277827" w:rsidRDefault="00122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8BE" w:rsidRDefault="001B2FC2">
    <w:pPr>
      <w:spacing w:after="0" w:line="200" w:lineRule="exact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2848" behindDoc="1" locked="0" layoutInCell="1" allowOverlap="1">
              <wp:simplePos x="0" y="0"/>
              <wp:positionH relativeFrom="page">
                <wp:posOffset>851535</wp:posOffset>
              </wp:positionH>
              <wp:positionV relativeFrom="page">
                <wp:posOffset>10090785</wp:posOffset>
              </wp:positionV>
              <wp:extent cx="650875" cy="139700"/>
              <wp:effectExtent l="3810" t="381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087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18BE" w:rsidRDefault="00122052">
                          <w:pPr>
                            <w:spacing w:after="0" w:line="220" w:lineRule="exact"/>
                            <w:ind w:left="20" w:right="-47"/>
                            <w:rPr>
                              <w:rFonts w:ascii="Lucida Sans Unicode" w:eastAsia="Lucida Sans Unicode" w:hAnsi="Lucida Sans Unicode" w:cs="Lucida Sans Unicode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t>Page</w:t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spacing w:val="-4"/>
                              <w:position w:val="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8707D">
                            <w:rPr>
                              <w:rFonts w:ascii="Lucida Sans Unicode" w:eastAsia="Lucida Sans Unicode" w:hAnsi="Lucida Sans Unicode" w:cs="Lucida Sans Unicode"/>
                              <w:noProof/>
                              <w:position w:val="3"/>
                              <w:sz w:val="18"/>
                              <w:szCs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t xml:space="preserve"> of</w:t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spacing w:val="-2"/>
                              <w:position w:val="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05pt;margin-top:794.55pt;width:51.25pt;height:11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" filled="f" stroked="f">
              <v:textbox inset="0,0,0,0">
                <w:txbxContent>
                  <w:p w:rsidR="00EC18BE" w:rsidRDefault="00122052">
                    <w:pPr>
                      <w:spacing w:after="0" w:line="220" w:lineRule="exact"/>
                      <w:ind w:left="20" w:right="-47"/>
                      <w:rPr>
                        <w:rFonts w:ascii="Lucida Sans Unicode" w:eastAsia="Lucida Sans Unicode" w:hAnsi="Lucida Sans Unicode" w:cs="Lucida Sans Unicode"/>
                        <w:sz w:val="18"/>
                        <w:szCs w:val="18"/>
                      </w:rPr>
                    </w:pP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t>Page</w:t>
                    </w:r>
                    <w:r>
                      <w:rPr>
                        <w:rFonts w:ascii="Lucida Sans Unicode" w:eastAsia="Lucida Sans Unicode" w:hAnsi="Lucida Sans Unicode" w:cs="Lucida Sans Unicode"/>
                        <w:spacing w:val="-4"/>
                        <w:position w:val="3"/>
                        <w:sz w:val="18"/>
                        <w:szCs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8707D">
                      <w:rPr>
                        <w:rFonts w:ascii="Lucida Sans Unicode" w:eastAsia="Lucida Sans Unicode" w:hAnsi="Lucida Sans Unicode" w:cs="Lucida Sans Unicode"/>
                        <w:noProof/>
                        <w:position w:val="3"/>
                        <w:sz w:val="18"/>
                        <w:szCs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t xml:space="preserve"> of</w:t>
                    </w:r>
                    <w:r>
                      <w:rPr>
                        <w:rFonts w:ascii="Lucida Sans Unicode" w:eastAsia="Lucida Sans Unicode" w:hAnsi="Lucida Sans Unicode" w:cs="Lucida Sans Unicode"/>
                        <w:spacing w:val="-2"/>
                        <w:position w:val="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827" w:rsidRDefault="00122052">
      <w:pPr>
        <w:spacing w:after="0" w:line="240" w:lineRule="auto"/>
      </w:pPr>
      <w:r>
        <w:separator/>
      </w:r>
    </w:p>
  </w:footnote>
  <w:footnote w:type="continuationSeparator" w:id="0">
    <w:p w:rsidR="00277827" w:rsidRDefault="00122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8BE" w:rsidRDefault="001B2FC2">
    <w:pPr>
      <w:spacing w:after="0" w:line="200" w:lineRule="exact"/>
      <w:rPr>
        <w:sz w:val="20"/>
        <w:szCs w:val="20"/>
      </w:rPr>
    </w:pPr>
    <w:r>
      <w:rPr>
        <w:noProof/>
        <w:lang w:val="de-DE" w:eastAsia="de-DE"/>
      </w:rPr>
      <w:drawing>
        <wp:anchor distT="0" distB="0" distL="114300" distR="114300" simplePos="0" relativeHeight="251652608" behindDoc="1" locked="0" layoutInCell="1" allowOverlap="1">
          <wp:simplePos x="0" y="0"/>
          <wp:positionH relativeFrom="page">
            <wp:posOffset>5072380</wp:posOffset>
          </wp:positionH>
          <wp:positionV relativeFrom="page">
            <wp:posOffset>490220</wp:posOffset>
          </wp:positionV>
          <wp:extent cx="494030" cy="492125"/>
          <wp:effectExtent l="0" t="0" r="1270" b="3175"/>
          <wp:wrapNone/>
          <wp:docPr id="55" name="Bild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030" cy="492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page">
                <wp:posOffset>5688965</wp:posOffset>
              </wp:positionH>
              <wp:positionV relativeFrom="page">
                <wp:posOffset>610870</wp:posOffset>
              </wp:positionV>
              <wp:extent cx="710565" cy="246380"/>
              <wp:effectExtent l="2540" t="1270" r="127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0565" cy="246380"/>
                        <a:chOff x="8959" y="962"/>
                        <a:chExt cx="1119" cy="388"/>
                      </a:xfrm>
                    </wpg:grpSpPr>
                    <wpg:grpSp>
                      <wpg:cNvPr id="47" name="Group 52"/>
                      <wpg:cNvGrpSpPr>
                        <a:grpSpLocks/>
                      </wpg:cNvGrpSpPr>
                      <wpg:grpSpPr bwMode="auto">
                        <a:xfrm>
                          <a:off x="9332" y="986"/>
                          <a:ext cx="352" cy="340"/>
                          <a:chOff x="9332" y="986"/>
                          <a:chExt cx="352" cy="340"/>
                        </a:xfrm>
                      </wpg:grpSpPr>
                      <wps:wsp>
                        <wps:cNvPr id="48" name="Freeform 54"/>
                        <wps:cNvSpPr>
                          <a:spLocks/>
                        </wps:cNvSpPr>
                        <wps:spPr bwMode="auto">
                          <a:xfrm>
                            <a:off x="9332" y="986"/>
                            <a:ext cx="352" cy="340"/>
                          </a:xfrm>
                          <a:custGeom>
                            <a:avLst/>
                            <a:gdLst>
                              <a:gd name="T0" fmla="+- 0 9416 9332"/>
                              <a:gd name="T1" fmla="*/ T0 w 352"/>
                              <a:gd name="T2" fmla="+- 0 986 986"/>
                              <a:gd name="T3" fmla="*/ 986 h 340"/>
                              <a:gd name="T4" fmla="+- 0 9342 9332"/>
                              <a:gd name="T5" fmla="*/ T4 w 352"/>
                              <a:gd name="T6" fmla="+- 0 986 986"/>
                              <a:gd name="T7" fmla="*/ 986 h 340"/>
                              <a:gd name="T8" fmla="+- 0 9336 9332"/>
                              <a:gd name="T9" fmla="*/ T8 w 352"/>
                              <a:gd name="T10" fmla="+- 0 988 986"/>
                              <a:gd name="T11" fmla="*/ 988 h 340"/>
                              <a:gd name="T12" fmla="+- 0 9332 9332"/>
                              <a:gd name="T13" fmla="*/ T12 w 352"/>
                              <a:gd name="T14" fmla="+- 0 992 986"/>
                              <a:gd name="T15" fmla="*/ 992 h 340"/>
                              <a:gd name="T16" fmla="+- 0 9332 9332"/>
                              <a:gd name="T17" fmla="*/ T16 w 352"/>
                              <a:gd name="T18" fmla="+- 0 998 986"/>
                              <a:gd name="T19" fmla="*/ 998 h 340"/>
                              <a:gd name="T20" fmla="+- 0 9333 9332"/>
                              <a:gd name="T21" fmla="*/ T20 w 352"/>
                              <a:gd name="T22" fmla="+- 0 1000 986"/>
                              <a:gd name="T23" fmla="*/ 1000 h 340"/>
                              <a:gd name="T24" fmla="+- 0 9449 9332"/>
                              <a:gd name="T25" fmla="*/ T24 w 352"/>
                              <a:gd name="T26" fmla="+- 0 1320 986"/>
                              <a:gd name="T27" fmla="*/ 1320 h 340"/>
                              <a:gd name="T28" fmla="+- 0 9451 9332"/>
                              <a:gd name="T29" fmla="*/ T28 w 352"/>
                              <a:gd name="T30" fmla="+- 0 1324 986"/>
                              <a:gd name="T31" fmla="*/ 1324 h 340"/>
                              <a:gd name="T32" fmla="+- 0 9455 9332"/>
                              <a:gd name="T33" fmla="*/ T32 w 352"/>
                              <a:gd name="T34" fmla="+- 0 1326 986"/>
                              <a:gd name="T35" fmla="*/ 1326 h 340"/>
                              <a:gd name="T36" fmla="+- 0 9557 9332"/>
                              <a:gd name="T37" fmla="*/ T36 w 352"/>
                              <a:gd name="T38" fmla="+- 0 1326 986"/>
                              <a:gd name="T39" fmla="*/ 1326 h 340"/>
                              <a:gd name="T40" fmla="+- 0 9560 9332"/>
                              <a:gd name="T41" fmla="*/ T40 w 352"/>
                              <a:gd name="T42" fmla="+- 0 1324 986"/>
                              <a:gd name="T43" fmla="*/ 1324 h 340"/>
                              <a:gd name="T44" fmla="+- 0 9562 9332"/>
                              <a:gd name="T45" fmla="*/ T44 w 352"/>
                              <a:gd name="T46" fmla="+- 0 1319 986"/>
                              <a:gd name="T47" fmla="*/ 1319 h 340"/>
                              <a:gd name="T48" fmla="+- 0 9588 9332"/>
                              <a:gd name="T49" fmla="*/ T48 w 352"/>
                              <a:gd name="T50" fmla="+- 0 1250 986"/>
                              <a:gd name="T51" fmla="*/ 1250 h 340"/>
                              <a:gd name="T52" fmla="+- 0 9505 9332"/>
                              <a:gd name="T53" fmla="*/ T52 w 352"/>
                              <a:gd name="T54" fmla="+- 0 1250 986"/>
                              <a:gd name="T55" fmla="*/ 1250 h 340"/>
                              <a:gd name="T56" fmla="+- 0 9426 9332"/>
                              <a:gd name="T57" fmla="*/ T56 w 352"/>
                              <a:gd name="T58" fmla="+- 0 995 986"/>
                              <a:gd name="T59" fmla="*/ 995 h 340"/>
                              <a:gd name="T60" fmla="+- 0 9425 9332"/>
                              <a:gd name="T61" fmla="*/ T60 w 352"/>
                              <a:gd name="T62" fmla="+- 0 990 986"/>
                              <a:gd name="T63" fmla="*/ 990 h 340"/>
                              <a:gd name="T64" fmla="+- 0 9421 9332"/>
                              <a:gd name="T65" fmla="*/ T64 w 352"/>
                              <a:gd name="T66" fmla="+- 0 988 986"/>
                              <a:gd name="T67" fmla="*/ 988 h 340"/>
                              <a:gd name="T68" fmla="+- 0 9416 9332"/>
                              <a:gd name="T69" fmla="*/ T68 w 352"/>
                              <a:gd name="T70" fmla="+- 0 986 986"/>
                              <a:gd name="T71" fmla="*/ 986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52" h="340">
                                <a:moveTo>
                                  <a:pt x="84" y="0"/>
                                </a:moveTo>
                                <a:lnTo>
                                  <a:pt x="10" y="0"/>
                                </a:lnTo>
                                <a:lnTo>
                                  <a:pt x="4" y="2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1" y="14"/>
                                </a:lnTo>
                                <a:lnTo>
                                  <a:pt x="117" y="334"/>
                                </a:lnTo>
                                <a:lnTo>
                                  <a:pt x="119" y="338"/>
                                </a:lnTo>
                                <a:lnTo>
                                  <a:pt x="123" y="340"/>
                                </a:lnTo>
                                <a:lnTo>
                                  <a:pt x="225" y="340"/>
                                </a:lnTo>
                                <a:lnTo>
                                  <a:pt x="228" y="338"/>
                                </a:lnTo>
                                <a:lnTo>
                                  <a:pt x="230" y="333"/>
                                </a:lnTo>
                                <a:lnTo>
                                  <a:pt x="256" y="264"/>
                                </a:lnTo>
                                <a:lnTo>
                                  <a:pt x="173" y="264"/>
                                </a:lnTo>
                                <a:lnTo>
                                  <a:pt x="94" y="9"/>
                                </a:lnTo>
                                <a:lnTo>
                                  <a:pt x="93" y="4"/>
                                </a:lnTo>
                                <a:lnTo>
                                  <a:pt x="89" y="2"/>
                                </a:lnTo>
                                <a:lnTo>
                                  <a:pt x="84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3"/>
                        <wps:cNvSpPr>
                          <a:spLocks/>
                        </wps:cNvSpPr>
                        <wps:spPr bwMode="auto">
                          <a:xfrm>
                            <a:off x="9332" y="986"/>
                            <a:ext cx="352" cy="340"/>
                          </a:xfrm>
                          <a:custGeom>
                            <a:avLst/>
                            <a:gdLst>
                              <a:gd name="T0" fmla="+- 0 9674 9332"/>
                              <a:gd name="T1" fmla="*/ T0 w 352"/>
                              <a:gd name="T2" fmla="+- 0 986 986"/>
                              <a:gd name="T3" fmla="*/ 986 h 340"/>
                              <a:gd name="T4" fmla="+- 0 9600 9332"/>
                              <a:gd name="T5" fmla="*/ T4 w 352"/>
                              <a:gd name="T6" fmla="+- 0 986 986"/>
                              <a:gd name="T7" fmla="*/ 986 h 340"/>
                              <a:gd name="T8" fmla="+- 0 9596 9332"/>
                              <a:gd name="T9" fmla="*/ T8 w 352"/>
                              <a:gd name="T10" fmla="+- 0 988 986"/>
                              <a:gd name="T11" fmla="*/ 988 h 340"/>
                              <a:gd name="T12" fmla="+- 0 9593 9332"/>
                              <a:gd name="T13" fmla="*/ T12 w 352"/>
                              <a:gd name="T14" fmla="+- 0 990 986"/>
                              <a:gd name="T15" fmla="*/ 990 h 340"/>
                              <a:gd name="T16" fmla="+- 0 9505 9332"/>
                              <a:gd name="T17" fmla="*/ T16 w 352"/>
                              <a:gd name="T18" fmla="+- 0 1250 986"/>
                              <a:gd name="T19" fmla="*/ 1250 h 340"/>
                              <a:gd name="T20" fmla="+- 0 9588 9332"/>
                              <a:gd name="T21" fmla="*/ T20 w 352"/>
                              <a:gd name="T22" fmla="+- 0 1250 986"/>
                              <a:gd name="T23" fmla="*/ 1250 h 340"/>
                              <a:gd name="T24" fmla="+- 0 9684 9332"/>
                              <a:gd name="T25" fmla="*/ T24 w 352"/>
                              <a:gd name="T26" fmla="+- 0 1001 986"/>
                              <a:gd name="T27" fmla="*/ 1001 h 340"/>
                              <a:gd name="T28" fmla="+- 0 9684 9332"/>
                              <a:gd name="T29" fmla="*/ T28 w 352"/>
                              <a:gd name="T30" fmla="+- 0 992 986"/>
                              <a:gd name="T31" fmla="*/ 992 h 340"/>
                              <a:gd name="T32" fmla="+- 0 9680 9332"/>
                              <a:gd name="T33" fmla="*/ T32 w 352"/>
                              <a:gd name="T34" fmla="+- 0 988 986"/>
                              <a:gd name="T35" fmla="*/ 988 h 340"/>
                              <a:gd name="T36" fmla="+- 0 9674 9332"/>
                              <a:gd name="T37" fmla="*/ T36 w 352"/>
                              <a:gd name="T38" fmla="+- 0 986 986"/>
                              <a:gd name="T39" fmla="*/ 986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52" h="340">
                                <a:moveTo>
                                  <a:pt x="342" y="0"/>
                                </a:moveTo>
                                <a:lnTo>
                                  <a:pt x="268" y="0"/>
                                </a:lnTo>
                                <a:lnTo>
                                  <a:pt x="264" y="2"/>
                                </a:lnTo>
                                <a:lnTo>
                                  <a:pt x="261" y="4"/>
                                </a:lnTo>
                                <a:lnTo>
                                  <a:pt x="173" y="264"/>
                                </a:lnTo>
                                <a:lnTo>
                                  <a:pt x="256" y="264"/>
                                </a:lnTo>
                                <a:lnTo>
                                  <a:pt x="352" y="15"/>
                                </a:lnTo>
                                <a:lnTo>
                                  <a:pt x="352" y="6"/>
                                </a:lnTo>
                                <a:lnTo>
                                  <a:pt x="348" y="2"/>
                                </a:lnTo>
                                <a:lnTo>
                                  <a:pt x="342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0" name="Group 50"/>
                      <wpg:cNvGrpSpPr>
                        <a:grpSpLocks/>
                      </wpg:cNvGrpSpPr>
                      <wpg:grpSpPr bwMode="auto">
                        <a:xfrm>
                          <a:off x="8969" y="986"/>
                          <a:ext cx="332" cy="341"/>
                          <a:chOff x="8969" y="986"/>
                          <a:chExt cx="332" cy="341"/>
                        </a:xfrm>
                      </wpg:grpSpPr>
                      <wps:wsp>
                        <wps:cNvPr id="51" name="Freeform 51"/>
                        <wps:cNvSpPr>
                          <a:spLocks/>
                        </wps:cNvSpPr>
                        <wps:spPr bwMode="auto">
                          <a:xfrm>
                            <a:off x="8969" y="986"/>
                            <a:ext cx="332" cy="341"/>
                          </a:xfrm>
                          <a:custGeom>
                            <a:avLst/>
                            <a:gdLst>
                              <a:gd name="T0" fmla="+- 0 9277 8969"/>
                              <a:gd name="T1" fmla="*/ T0 w 332"/>
                              <a:gd name="T2" fmla="+- 0 986 986"/>
                              <a:gd name="T3" fmla="*/ 986 h 341"/>
                              <a:gd name="T4" fmla="+- 0 9018 8969"/>
                              <a:gd name="T5" fmla="*/ T4 w 332"/>
                              <a:gd name="T6" fmla="+- 0 986 986"/>
                              <a:gd name="T7" fmla="*/ 986 h 341"/>
                              <a:gd name="T8" fmla="+- 0 9014 8969"/>
                              <a:gd name="T9" fmla="*/ T8 w 332"/>
                              <a:gd name="T10" fmla="+- 0 989 986"/>
                              <a:gd name="T11" fmla="*/ 989 h 341"/>
                              <a:gd name="T12" fmla="+- 0 8989 8969"/>
                              <a:gd name="T13" fmla="*/ T12 w 332"/>
                              <a:gd name="T14" fmla="+- 0 1044 986"/>
                              <a:gd name="T15" fmla="*/ 1044 h 341"/>
                              <a:gd name="T16" fmla="+- 0 8971 8969"/>
                              <a:gd name="T17" fmla="*/ T16 w 332"/>
                              <a:gd name="T18" fmla="+- 0 1123 986"/>
                              <a:gd name="T19" fmla="*/ 1123 h 341"/>
                              <a:gd name="T20" fmla="+- 0 8969 8969"/>
                              <a:gd name="T21" fmla="*/ T20 w 332"/>
                              <a:gd name="T22" fmla="+- 0 1168 986"/>
                              <a:gd name="T23" fmla="*/ 1168 h 341"/>
                              <a:gd name="T24" fmla="+- 0 8970 8969"/>
                              <a:gd name="T25" fmla="*/ T24 w 332"/>
                              <a:gd name="T26" fmla="+- 0 1188 986"/>
                              <a:gd name="T27" fmla="*/ 1188 h 341"/>
                              <a:gd name="T28" fmla="+- 0 8982 8969"/>
                              <a:gd name="T29" fmla="*/ T28 w 332"/>
                              <a:gd name="T30" fmla="+- 0 1248 986"/>
                              <a:gd name="T31" fmla="*/ 1248 h 341"/>
                              <a:gd name="T32" fmla="+- 0 9013 8969"/>
                              <a:gd name="T33" fmla="*/ T32 w 332"/>
                              <a:gd name="T34" fmla="+- 0 1321 986"/>
                              <a:gd name="T35" fmla="*/ 1321 h 341"/>
                              <a:gd name="T36" fmla="+- 0 9014 8969"/>
                              <a:gd name="T37" fmla="*/ T36 w 332"/>
                              <a:gd name="T38" fmla="+- 0 1325 986"/>
                              <a:gd name="T39" fmla="*/ 1325 h 341"/>
                              <a:gd name="T40" fmla="+- 0 9022 8969"/>
                              <a:gd name="T41" fmla="*/ T40 w 332"/>
                              <a:gd name="T42" fmla="+- 0 1327 986"/>
                              <a:gd name="T43" fmla="*/ 1327 h 341"/>
                              <a:gd name="T44" fmla="+- 0 9290 8969"/>
                              <a:gd name="T45" fmla="*/ T44 w 332"/>
                              <a:gd name="T46" fmla="+- 0 1327 986"/>
                              <a:gd name="T47" fmla="*/ 1327 h 341"/>
                              <a:gd name="T48" fmla="+- 0 9296 8969"/>
                              <a:gd name="T49" fmla="*/ T48 w 332"/>
                              <a:gd name="T50" fmla="+- 0 1326 986"/>
                              <a:gd name="T51" fmla="*/ 1326 h 341"/>
                              <a:gd name="T52" fmla="+- 0 9301 8969"/>
                              <a:gd name="T53" fmla="*/ T52 w 332"/>
                              <a:gd name="T54" fmla="+- 0 1322 986"/>
                              <a:gd name="T55" fmla="*/ 1322 h 341"/>
                              <a:gd name="T56" fmla="+- 0 9301 8969"/>
                              <a:gd name="T57" fmla="*/ T56 w 332"/>
                              <a:gd name="T58" fmla="+- 0 1255 986"/>
                              <a:gd name="T59" fmla="*/ 1255 h 341"/>
                              <a:gd name="T60" fmla="+- 0 9296 8969"/>
                              <a:gd name="T61" fmla="*/ T60 w 332"/>
                              <a:gd name="T62" fmla="+- 0 1250 986"/>
                              <a:gd name="T63" fmla="*/ 1250 h 341"/>
                              <a:gd name="T64" fmla="+- 0 9289 8969"/>
                              <a:gd name="T65" fmla="*/ T64 w 332"/>
                              <a:gd name="T66" fmla="+- 0 1250 986"/>
                              <a:gd name="T67" fmla="*/ 1250 h 341"/>
                              <a:gd name="T68" fmla="+- 0 9058 8969"/>
                              <a:gd name="T69" fmla="*/ T68 w 332"/>
                              <a:gd name="T70" fmla="+- 0 1234 986"/>
                              <a:gd name="T71" fmla="*/ 1234 h 341"/>
                              <a:gd name="T72" fmla="+- 0 9053 8969"/>
                              <a:gd name="T73" fmla="*/ T72 w 332"/>
                              <a:gd name="T74" fmla="+- 0 1215 986"/>
                              <a:gd name="T75" fmla="*/ 1215 h 341"/>
                              <a:gd name="T76" fmla="+- 0 9049 8969"/>
                              <a:gd name="T77" fmla="*/ T76 w 332"/>
                              <a:gd name="T78" fmla="+- 0 1195 986"/>
                              <a:gd name="T79" fmla="*/ 1195 h 341"/>
                              <a:gd name="T80" fmla="+- 0 9269 8969"/>
                              <a:gd name="T81" fmla="*/ T80 w 332"/>
                              <a:gd name="T82" fmla="+- 0 1195 986"/>
                              <a:gd name="T83" fmla="*/ 1195 h 341"/>
                              <a:gd name="T84" fmla="+- 0 9272 8969"/>
                              <a:gd name="T85" fmla="*/ T84 w 332"/>
                              <a:gd name="T86" fmla="+- 0 1190 986"/>
                              <a:gd name="T87" fmla="*/ 1190 h 341"/>
                              <a:gd name="T88" fmla="+- 0 9272 8969"/>
                              <a:gd name="T89" fmla="*/ T88 w 332"/>
                              <a:gd name="T90" fmla="+- 0 1123 986"/>
                              <a:gd name="T91" fmla="*/ 1123 h 341"/>
                              <a:gd name="T92" fmla="+- 0 9268 8969"/>
                              <a:gd name="T93" fmla="*/ T92 w 332"/>
                              <a:gd name="T94" fmla="+- 0 1118 986"/>
                              <a:gd name="T95" fmla="*/ 1118 h 341"/>
                              <a:gd name="T96" fmla="+- 0 9263 8969"/>
                              <a:gd name="T97" fmla="*/ T96 w 332"/>
                              <a:gd name="T98" fmla="+- 0 1118 986"/>
                              <a:gd name="T99" fmla="*/ 1118 h 341"/>
                              <a:gd name="T100" fmla="+- 0 9052 8969"/>
                              <a:gd name="T101" fmla="*/ T100 w 332"/>
                              <a:gd name="T102" fmla="+- 0 1101 986"/>
                              <a:gd name="T103" fmla="*/ 1101 h 341"/>
                              <a:gd name="T104" fmla="+- 0 9057 8969"/>
                              <a:gd name="T105" fmla="*/ T104 w 332"/>
                              <a:gd name="T106" fmla="+- 0 1082 986"/>
                              <a:gd name="T107" fmla="*/ 1082 h 341"/>
                              <a:gd name="T108" fmla="+- 0 9064 8969"/>
                              <a:gd name="T109" fmla="*/ T108 w 332"/>
                              <a:gd name="T110" fmla="+- 0 1063 986"/>
                              <a:gd name="T111" fmla="*/ 1063 h 341"/>
                              <a:gd name="T112" fmla="+- 0 9282 8969"/>
                              <a:gd name="T113" fmla="*/ T112 w 332"/>
                              <a:gd name="T114" fmla="+- 0 1063 986"/>
                              <a:gd name="T115" fmla="*/ 1063 h 341"/>
                              <a:gd name="T116" fmla="+- 0 9287 8969"/>
                              <a:gd name="T117" fmla="*/ T116 w 332"/>
                              <a:gd name="T118" fmla="+- 0 1058 986"/>
                              <a:gd name="T119" fmla="*/ 1058 h 341"/>
                              <a:gd name="T120" fmla="+- 0 9287 8969"/>
                              <a:gd name="T121" fmla="*/ T120 w 332"/>
                              <a:gd name="T122" fmla="+- 0 991 986"/>
                              <a:gd name="T123" fmla="*/ 991 h 341"/>
                              <a:gd name="T124" fmla="+- 0 9282 8969"/>
                              <a:gd name="T125" fmla="*/ T124 w 332"/>
                              <a:gd name="T126" fmla="+- 0 988 986"/>
                              <a:gd name="T127" fmla="*/ 988 h 341"/>
                              <a:gd name="T128" fmla="+- 0 9277 8969"/>
                              <a:gd name="T129" fmla="*/ T128 w 332"/>
                              <a:gd name="T130" fmla="+- 0 986 986"/>
                              <a:gd name="T131" fmla="*/ 986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32" h="341">
                                <a:moveTo>
                                  <a:pt x="308" y="0"/>
                                </a:moveTo>
                                <a:lnTo>
                                  <a:pt x="49" y="0"/>
                                </a:lnTo>
                                <a:lnTo>
                                  <a:pt x="45" y="3"/>
                                </a:lnTo>
                                <a:lnTo>
                                  <a:pt x="20" y="58"/>
                                </a:lnTo>
                                <a:lnTo>
                                  <a:pt x="2" y="137"/>
                                </a:lnTo>
                                <a:lnTo>
                                  <a:pt x="0" y="182"/>
                                </a:lnTo>
                                <a:lnTo>
                                  <a:pt x="1" y="202"/>
                                </a:lnTo>
                                <a:lnTo>
                                  <a:pt x="13" y="262"/>
                                </a:lnTo>
                                <a:lnTo>
                                  <a:pt x="44" y="335"/>
                                </a:lnTo>
                                <a:lnTo>
                                  <a:pt x="45" y="339"/>
                                </a:lnTo>
                                <a:lnTo>
                                  <a:pt x="53" y="341"/>
                                </a:lnTo>
                                <a:lnTo>
                                  <a:pt x="321" y="341"/>
                                </a:lnTo>
                                <a:lnTo>
                                  <a:pt x="327" y="340"/>
                                </a:lnTo>
                                <a:lnTo>
                                  <a:pt x="332" y="336"/>
                                </a:lnTo>
                                <a:lnTo>
                                  <a:pt x="332" y="269"/>
                                </a:lnTo>
                                <a:lnTo>
                                  <a:pt x="327" y="264"/>
                                </a:lnTo>
                                <a:lnTo>
                                  <a:pt x="320" y="264"/>
                                </a:lnTo>
                                <a:lnTo>
                                  <a:pt x="89" y="248"/>
                                </a:lnTo>
                                <a:lnTo>
                                  <a:pt x="84" y="229"/>
                                </a:lnTo>
                                <a:lnTo>
                                  <a:pt x="80" y="209"/>
                                </a:lnTo>
                                <a:lnTo>
                                  <a:pt x="300" y="209"/>
                                </a:lnTo>
                                <a:lnTo>
                                  <a:pt x="303" y="204"/>
                                </a:lnTo>
                                <a:lnTo>
                                  <a:pt x="303" y="137"/>
                                </a:lnTo>
                                <a:lnTo>
                                  <a:pt x="299" y="132"/>
                                </a:lnTo>
                                <a:lnTo>
                                  <a:pt x="294" y="132"/>
                                </a:lnTo>
                                <a:lnTo>
                                  <a:pt x="83" y="115"/>
                                </a:lnTo>
                                <a:lnTo>
                                  <a:pt x="88" y="96"/>
                                </a:lnTo>
                                <a:lnTo>
                                  <a:pt x="95" y="77"/>
                                </a:lnTo>
                                <a:lnTo>
                                  <a:pt x="313" y="77"/>
                                </a:lnTo>
                                <a:lnTo>
                                  <a:pt x="318" y="72"/>
                                </a:lnTo>
                                <a:lnTo>
                                  <a:pt x="318" y="5"/>
                                </a:lnTo>
                                <a:lnTo>
                                  <a:pt x="313" y="2"/>
                                </a:lnTo>
                                <a:lnTo>
                                  <a:pt x="308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2" name="Group 47"/>
                      <wpg:cNvGrpSpPr>
                        <a:grpSpLocks/>
                      </wpg:cNvGrpSpPr>
                      <wpg:grpSpPr bwMode="auto">
                        <a:xfrm>
                          <a:off x="9728" y="972"/>
                          <a:ext cx="340" cy="368"/>
                          <a:chOff x="9728" y="972"/>
                          <a:chExt cx="340" cy="368"/>
                        </a:xfrm>
                      </wpg:grpSpPr>
                      <wps:wsp>
                        <wps:cNvPr id="53" name="Freeform 49"/>
                        <wps:cNvSpPr>
                          <a:spLocks/>
                        </wps:cNvSpPr>
                        <wps:spPr bwMode="auto">
                          <a:xfrm>
                            <a:off x="9728" y="972"/>
                            <a:ext cx="340" cy="368"/>
                          </a:xfrm>
                          <a:custGeom>
                            <a:avLst/>
                            <a:gdLst>
                              <a:gd name="T0" fmla="+- 0 9887 9728"/>
                              <a:gd name="T1" fmla="*/ T0 w 340"/>
                              <a:gd name="T2" fmla="+- 0 972 972"/>
                              <a:gd name="T3" fmla="*/ 972 h 368"/>
                              <a:gd name="T4" fmla="+- 0 9825 9728"/>
                              <a:gd name="T5" fmla="*/ T4 w 340"/>
                              <a:gd name="T6" fmla="+- 0 980 972"/>
                              <a:gd name="T7" fmla="*/ 980 h 368"/>
                              <a:gd name="T8" fmla="+- 0 9768 9728"/>
                              <a:gd name="T9" fmla="*/ T8 w 340"/>
                              <a:gd name="T10" fmla="+- 0 999 972"/>
                              <a:gd name="T11" fmla="*/ 999 h 368"/>
                              <a:gd name="T12" fmla="+- 0 9733 9728"/>
                              <a:gd name="T13" fmla="*/ T12 w 340"/>
                              <a:gd name="T14" fmla="+- 0 1016 972"/>
                              <a:gd name="T15" fmla="*/ 1016 h 368"/>
                              <a:gd name="T16" fmla="+- 0 9730 9728"/>
                              <a:gd name="T17" fmla="*/ T16 w 340"/>
                              <a:gd name="T18" fmla="+- 0 1018 972"/>
                              <a:gd name="T19" fmla="*/ 1018 h 368"/>
                              <a:gd name="T20" fmla="+- 0 9728 9728"/>
                              <a:gd name="T21" fmla="*/ T20 w 340"/>
                              <a:gd name="T22" fmla="+- 0 1021 972"/>
                              <a:gd name="T23" fmla="*/ 1021 h 368"/>
                              <a:gd name="T24" fmla="+- 0 9728 9728"/>
                              <a:gd name="T25" fmla="*/ T24 w 340"/>
                              <a:gd name="T26" fmla="+- 0 1292 972"/>
                              <a:gd name="T27" fmla="*/ 1292 h 368"/>
                              <a:gd name="T28" fmla="+- 0 9797 9728"/>
                              <a:gd name="T29" fmla="*/ T28 w 340"/>
                              <a:gd name="T30" fmla="+- 0 1325 972"/>
                              <a:gd name="T31" fmla="*/ 1325 h 368"/>
                              <a:gd name="T32" fmla="+- 0 9857 9728"/>
                              <a:gd name="T33" fmla="*/ T32 w 340"/>
                              <a:gd name="T34" fmla="+- 0 1338 972"/>
                              <a:gd name="T35" fmla="*/ 1338 h 368"/>
                              <a:gd name="T36" fmla="+- 0 9898 9728"/>
                              <a:gd name="T37" fmla="*/ T36 w 340"/>
                              <a:gd name="T38" fmla="+- 0 1340 972"/>
                              <a:gd name="T39" fmla="*/ 1340 h 368"/>
                              <a:gd name="T40" fmla="+- 0 9909 9728"/>
                              <a:gd name="T41" fmla="*/ T40 w 340"/>
                              <a:gd name="T42" fmla="+- 0 1340 972"/>
                              <a:gd name="T43" fmla="*/ 1340 h 368"/>
                              <a:gd name="T44" fmla="+- 0 9970 9728"/>
                              <a:gd name="T45" fmla="*/ T44 w 340"/>
                              <a:gd name="T46" fmla="+- 0 1333 972"/>
                              <a:gd name="T47" fmla="*/ 1333 h 368"/>
                              <a:gd name="T48" fmla="+- 0 10028 9728"/>
                              <a:gd name="T49" fmla="*/ T48 w 340"/>
                              <a:gd name="T50" fmla="+- 0 1315 972"/>
                              <a:gd name="T51" fmla="*/ 1315 h 368"/>
                              <a:gd name="T52" fmla="+- 0 10063 9728"/>
                              <a:gd name="T53" fmla="*/ T52 w 340"/>
                              <a:gd name="T54" fmla="+- 0 1297 972"/>
                              <a:gd name="T55" fmla="*/ 1297 h 368"/>
                              <a:gd name="T56" fmla="+- 0 10066 9728"/>
                              <a:gd name="T57" fmla="*/ T56 w 340"/>
                              <a:gd name="T58" fmla="+- 0 1296 972"/>
                              <a:gd name="T59" fmla="*/ 1296 h 368"/>
                              <a:gd name="T60" fmla="+- 0 10068 9728"/>
                              <a:gd name="T61" fmla="*/ T60 w 340"/>
                              <a:gd name="T62" fmla="+- 0 1292 972"/>
                              <a:gd name="T63" fmla="*/ 1292 h 368"/>
                              <a:gd name="T64" fmla="+- 0 10068 9728"/>
                              <a:gd name="T65" fmla="*/ T64 w 340"/>
                              <a:gd name="T66" fmla="+- 0 1264 972"/>
                              <a:gd name="T67" fmla="*/ 1264 h 368"/>
                              <a:gd name="T68" fmla="+- 0 9882 9728"/>
                              <a:gd name="T69" fmla="*/ T68 w 340"/>
                              <a:gd name="T70" fmla="+- 0 1264 972"/>
                              <a:gd name="T71" fmla="*/ 1264 h 368"/>
                              <a:gd name="T72" fmla="+- 0 9862 9728"/>
                              <a:gd name="T73" fmla="*/ T72 w 340"/>
                              <a:gd name="T74" fmla="+- 0 1262 972"/>
                              <a:gd name="T75" fmla="*/ 1262 h 368"/>
                              <a:gd name="T76" fmla="+- 0 9842 9728"/>
                              <a:gd name="T77" fmla="*/ T76 w 340"/>
                              <a:gd name="T78" fmla="+- 0 1259 972"/>
                              <a:gd name="T79" fmla="*/ 1259 h 368"/>
                              <a:gd name="T80" fmla="+- 0 9823 9728"/>
                              <a:gd name="T81" fmla="*/ T80 w 340"/>
                              <a:gd name="T82" fmla="+- 0 1254 972"/>
                              <a:gd name="T83" fmla="*/ 1254 h 368"/>
                              <a:gd name="T84" fmla="+- 0 9804 9728"/>
                              <a:gd name="T85" fmla="*/ T84 w 340"/>
                              <a:gd name="T86" fmla="+- 0 1247 972"/>
                              <a:gd name="T87" fmla="*/ 1247 h 368"/>
                              <a:gd name="T88" fmla="+- 0 9813 9728"/>
                              <a:gd name="T89" fmla="*/ T88 w 340"/>
                              <a:gd name="T90" fmla="+- 0 1063 972"/>
                              <a:gd name="T91" fmla="*/ 1063 h 368"/>
                              <a:gd name="T92" fmla="+- 0 9889 9728"/>
                              <a:gd name="T93" fmla="*/ T92 w 340"/>
                              <a:gd name="T94" fmla="+- 0 1050 972"/>
                              <a:gd name="T95" fmla="*/ 1050 h 368"/>
                              <a:gd name="T96" fmla="+- 0 9914 9728"/>
                              <a:gd name="T97" fmla="*/ T96 w 340"/>
                              <a:gd name="T98" fmla="+- 0 1049 972"/>
                              <a:gd name="T99" fmla="*/ 1049 h 368"/>
                              <a:gd name="T100" fmla="+- 0 10068 9728"/>
                              <a:gd name="T101" fmla="*/ T100 w 340"/>
                              <a:gd name="T102" fmla="+- 0 1049 972"/>
                              <a:gd name="T103" fmla="*/ 1049 h 368"/>
                              <a:gd name="T104" fmla="+- 0 10068 9728"/>
                              <a:gd name="T105" fmla="*/ T104 w 340"/>
                              <a:gd name="T106" fmla="+- 0 1021 972"/>
                              <a:gd name="T107" fmla="*/ 1021 h 368"/>
                              <a:gd name="T108" fmla="+- 0 10010 9728"/>
                              <a:gd name="T109" fmla="*/ T108 w 340"/>
                              <a:gd name="T110" fmla="+- 0 992 972"/>
                              <a:gd name="T111" fmla="*/ 992 h 368"/>
                              <a:gd name="T112" fmla="+- 0 9932 9728"/>
                              <a:gd name="T113" fmla="*/ T112 w 340"/>
                              <a:gd name="T114" fmla="+- 0 974 972"/>
                              <a:gd name="T115" fmla="*/ 974 h 368"/>
                              <a:gd name="T116" fmla="+- 0 9910 9728"/>
                              <a:gd name="T117" fmla="*/ T116 w 340"/>
                              <a:gd name="T118" fmla="+- 0 973 972"/>
                              <a:gd name="T119" fmla="*/ 973 h 368"/>
                              <a:gd name="T120" fmla="+- 0 9887 9728"/>
                              <a:gd name="T121" fmla="*/ T120 w 340"/>
                              <a:gd name="T122" fmla="+- 0 972 972"/>
                              <a:gd name="T123" fmla="*/ 972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40" h="368">
                                <a:moveTo>
                                  <a:pt x="159" y="0"/>
                                </a:moveTo>
                                <a:lnTo>
                                  <a:pt x="97" y="8"/>
                                </a:lnTo>
                                <a:lnTo>
                                  <a:pt x="40" y="27"/>
                                </a:lnTo>
                                <a:lnTo>
                                  <a:pt x="5" y="44"/>
                                </a:lnTo>
                                <a:lnTo>
                                  <a:pt x="2" y="46"/>
                                </a:lnTo>
                                <a:lnTo>
                                  <a:pt x="0" y="49"/>
                                </a:lnTo>
                                <a:lnTo>
                                  <a:pt x="0" y="320"/>
                                </a:lnTo>
                                <a:lnTo>
                                  <a:pt x="69" y="353"/>
                                </a:lnTo>
                                <a:lnTo>
                                  <a:pt x="129" y="366"/>
                                </a:lnTo>
                                <a:lnTo>
                                  <a:pt x="170" y="368"/>
                                </a:lnTo>
                                <a:lnTo>
                                  <a:pt x="181" y="368"/>
                                </a:lnTo>
                                <a:lnTo>
                                  <a:pt x="242" y="361"/>
                                </a:lnTo>
                                <a:lnTo>
                                  <a:pt x="300" y="343"/>
                                </a:lnTo>
                                <a:lnTo>
                                  <a:pt x="335" y="325"/>
                                </a:lnTo>
                                <a:lnTo>
                                  <a:pt x="338" y="324"/>
                                </a:lnTo>
                                <a:lnTo>
                                  <a:pt x="340" y="320"/>
                                </a:lnTo>
                                <a:lnTo>
                                  <a:pt x="340" y="292"/>
                                </a:lnTo>
                                <a:lnTo>
                                  <a:pt x="154" y="292"/>
                                </a:lnTo>
                                <a:lnTo>
                                  <a:pt x="134" y="290"/>
                                </a:lnTo>
                                <a:lnTo>
                                  <a:pt x="114" y="287"/>
                                </a:lnTo>
                                <a:lnTo>
                                  <a:pt x="95" y="282"/>
                                </a:lnTo>
                                <a:lnTo>
                                  <a:pt x="76" y="275"/>
                                </a:lnTo>
                                <a:lnTo>
                                  <a:pt x="85" y="91"/>
                                </a:lnTo>
                                <a:lnTo>
                                  <a:pt x="161" y="78"/>
                                </a:lnTo>
                                <a:lnTo>
                                  <a:pt x="186" y="77"/>
                                </a:lnTo>
                                <a:lnTo>
                                  <a:pt x="340" y="77"/>
                                </a:lnTo>
                                <a:lnTo>
                                  <a:pt x="340" y="49"/>
                                </a:lnTo>
                                <a:lnTo>
                                  <a:pt x="282" y="20"/>
                                </a:lnTo>
                                <a:lnTo>
                                  <a:pt x="204" y="2"/>
                                </a:lnTo>
                                <a:lnTo>
                                  <a:pt x="182" y="1"/>
                                </a:lnTo>
                                <a:lnTo>
                                  <a:pt x="159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8"/>
                        <wps:cNvSpPr>
                          <a:spLocks/>
                        </wps:cNvSpPr>
                        <wps:spPr bwMode="auto">
                          <a:xfrm>
                            <a:off x="9728" y="972"/>
                            <a:ext cx="340" cy="368"/>
                          </a:xfrm>
                          <a:custGeom>
                            <a:avLst/>
                            <a:gdLst>
                              <a:gd name="T0" fmla="+- 0 10068 9728"/>
                              <a:gd name="T1" fmla="*/ T0 w 340"/>
                              <a:gd name="T2" fmla="+- 0 1049 972"/>
                              <a:gd name="T3" fmla="*/ 1049 h 368"/>
                              <a:gd name="T4" fmla="+- 0 9914 9728"/>
                              <a:gd name="T5" fmla="*/ T4 w 340"/>
                              <a:gd name="T6" fmla="+- 0 1049 972"/>
                              <a:gd name="T7" fmla="*/ 1049 h 368"/>
                              <a:gd name="T8" fmla="+- 0 9934 9728"/>
                              <a:gd name="T9" fmla="*/ T8 w 340"/>
                              <a:gd name="T10" fmla="+- 0 1051 972"/>
                              <a:gd name="T11" fmla="*/ 1051 h 368"/>
                              <a:gd name="T12" fmla="+- 0 9954 9728"/>
                              <a:gd name="T13" fmla="*/ T12 w 340"/>
                              <a:gd name="T14" fmla="+- 0 1055 972"/>
                              <a:gd name="T15" fmla="*/ 1055 h 368"/>
                              <a:gd name="T16" fmla="+- 0 9973 9728"/>
                              <a:gd name="T17" fmla="*/ T16 w 340"/>
                              <a:gd name="T18" fmla="+- 0 1060 972"/>
                              <a:gd name="T19" fmla="*/ 1060 h 368"/>
                              <a:gd name="T20" fmla="+- 0 9991 9728"/>
                              <a:gd name="T21" fmla="*/ T20 w 340"/>
                              <a:gd name="T22" fmla="+- 0 1067 972"/>
                              <a:gd name="T23" fmla="*/ 1067 h 368"/>
                              <a:gd name="T24" fmla="+- 0 9983 9728"/>
                              <a:gd name="T25" fmla="*/ T24 w 340"/>
                              <a:gd name="T26" fmla="+- 0 1250 972"/>
                              <a:gd name="T27" fmla="*/ 1250 h 368"/>
                              <a:gd name="T28" fmla="+- 0 9907 9728"/>
                              <a:gd name="T29" fmla="*/ T28 w 340"/>
                              <a:gd name="T30" fmla="+- 0 1264 972"/>
                              <a:gd name="T31" fmla="*/ 1264 h 368"/>
                              <a:gd name="T32" fmla="+- 0 9882 9728"/>
                              <a:gd name="T33" fmla="*/ T32 w 340"/>
                              <a:gd name="T34" fmla="+- 0 1264 972"/>
                              <a:gd name="T35" fmla="*/ 1264 h 368"/>
                              <a:gd name="T36" fmla="+- 0 10068 9728"/>
                              <a:gd name="T37" fmla="*/ T36 w 340"/>
                              <a:gd name="T38" fmla="+- 0 1264 972"/>
                              <a:gd name="T39" fmla="*/ 1264 h 368"/>
                              <a:gd name="T40" fmla="+- 0 10068 9728"/>
                              <a:gd name="T41" fmla="*/ T40 w 340"/>
                              <a:gd name="T42" fmla="+- 0 1049 972"/>
                              <a:gd name="T43" fmla="*/ 1049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40" h="368">
                                <a:moveTo>
                                  <a:pt x="340" y="77"/>
                                </a:moveTo>
                                <a:lnTo>
                                  <a:pt x="186" y="77"/>
                                </a:lnTo>
                                <a:lnTo>
                                  <a:pt x="206" y="79"/>
                                </a:lnTo>
                                <a:lnTo>
                                  <a:pt x="226" y="83"/>
                                </a:lnTo>
                                <a:lnTo>
                                  <a:pt x="245" y="88"/>
                                </a:lnTo>
                                <a:lnTo>
                                  <a:pt x="263" y="95"/>
                                </a:lnTo>
                                <a:lnTo>
                                  <a:pt x="255" y="278"/>
                                </a:lnTo>
                                <a:lnTo>
                                  <a:pt x="179" y="292"/>
                                </a:lnTo>
                                <a:lnTo>
                                  <a:pt x="154" y="292"/>
                                </a:lnTo>
                                <a:lnTo>
                                  <a:pt x="340" y="292"/>
                                </a:lnTo>
                                <a:lnTo>
                                  <a:pt x="340" y="77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F6D3EE" id="Group 46" o:spid="_x0000_s1026" style="position:absolute;margin-left:447.95pt;margin-top:48.1pt;width:55.95pt;height:19.4pt;z-index:-251662848;mso-position-horizontal-relative:page;mso-position-vertical-relative:page" coordorigin="8959,962" coordsize="1119,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">
              <v:group id="Group 52" o:spid="_x0000_s1027" style="position:absolute;left:9332;top:986;width:352;height:340" coordorigin="9332,986" coordsize="35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shape id="Freeform 54" o:spid="_x0000_s1028" style="position:absolute;left:9332;top:986;width:352;height:340;visibility:visible;mso-wrap-style:square;v-text-anchor:top" coordsize="35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CEr78A&#10;AADbAAAADwAAAGRycy9kb3ducmV2LnhtbERPu2rDMBTdC/0HcQvZGqltCMWNEoxpSoYseUDXi3Vr&#10;i1pXwlJs5++jIZDxcN6rzeQ6MVAfrWcNb3MFgrj2xnKj4Xzavn6CiAnZYOeZNFwpwmb9/LTCwviR&#10;DzQcUyNyCMcCNbQphULKWLfkMM59IM7cn+8dpgz7RpoexxzuOvmu1FI6tJwbWgxUtVT/Hy9OA573&#10;VlVlaKpAH/Y3lKr6id9az16m8gtEoik9xHf3zmhY5LH5S/4Bcn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QISvvwAAANsAAAAPAAAAAAAAAAAAAAAAAJgCAABkcnMvZG93bnJl&#10;di54bWxQSwUGAAAAAAQABAD1AAAAhAMAAAAA&#10;" path="m84,l10,,4,2,,6r,6l1,14,117,334r2,4l123,340r102,l228,338r2,-5l256,264r-83,l94,9,93,4,89,2,84,e" fillcolor="#991d84" stroked="f">
                  <v:path arrowok="t" o:connecttype="custom" o:connectlocs="84,986;10,986;4,988;0,992;0,998;1,1000;117,1320;119,1324;123,1326;225,1326;228,1324;230,1319;256,1250;173,1250;94,995;93,990;89,988;84,986" o:connectangles="0,0,0,0,0,0,0,0,0,0,0,0,0,0,0,0,0,0"/>
                </v:shape>
                <v:shape id="Freeform 53" o:spid="_x0000_s1029" style="position:absolute;left:9332;top:986;width:352;height:340;visibility:visible;mso-wrap-style:square;v-text-anchor:top" coordsize="35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hNMIA&#10;AADbAAAADwAAAGRycy9kb3ducmV2LnhtbESPQWsCMRSE7wX/Q3iCt5qopehqlGWppYdeqoLXx+a5&#10;G9y8hE2q679vCoUeh5n5htnsBteJG/XRetYwmyoQxLU3lhsNp+P+eQkiJmSDnWfS8KAIu+3oaYOF&#10;8Xf+otshNSJDOBaooU0pFFLGuiWHceoDcfYuvneYsuwbaXq8Z7jr5FypV+nQcl5oMVDVUn09fDsN&#10;ePq0qipDUwVa2HMoVfUe37SejIdyDSLRkP7Df+0Po+FlBb9f8g+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DCE0wgAAANsAAAAPAAAAAAAAAAAAAAAAAJgCAABkcnMvZG93&#10;bnJldi54bWxQSwUGAAAAAAQABAD1AAAAhwMAAAAA&#10;" path="m342,l268,r-4,2l261,4,173,264r83,l352,15r,-9l348,2,342,e" fillcolor="#991d84" stroked="f">
                  <v:path arrowok="t" o:connecttype="custom" o:connectlocs="342,986;268,986;264,988;261,990;173,1250;256,1250;352,1001;352,992;348,988;342,986" o:connectangles="0,0,0,0,0,0,0,0,0,0"/>
                </v:shape>
              </v:group>
              <v:group id="Group 50" o:spid="_x0000_s1030" style="position:absolute;left:8969;top:986;width:332;height:341" coordorigin="8969,986" coordsize="332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<v:shape id="Freeform 51" o:spid="_x0000_s1031" style="position:absolute;left:8969;top:986;width:332;height:341;visibility:visible;mso-wrap-style:square;v-text-anchor:top" coordsize="332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AO3sYA&#10;AADbAAAADwAAAGRycy9kb3ducmV2LnhtbESPQWsCMRSE70L/Q3iFXqRmLbXIapQiLW0FRW2pHh+b&#10;5+7i5mVJosZ/3wgFj8PMfMOMp9E04kTO15YV9HsZCOLC6ppLBT/f749DED4ga2wsk4ILeZhO7jpj&#10;zLU985pOm1CKBGGfo4IqhDaX0hcVGfQ92xInb2+dwZCkK6V2eE5w08inLHuRBmtOCxW2NKuoOGyO&#10;RsEiLmcfRbwMV93d4W07/z1+PbulUg/38XUEIlAMt/B/+1MrGPTh+iX9AD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AO3sYAAADbAAAADwAAAAAAAAAAAAAAAACYAgAAZHJz&#10;L2Rvd25yZXYueG1sUEsFBgAAAAAEAAQA9QAAAIsDAAAAAA==&#10;" path="m308,l49,,45,3,20,58,2,137,,182r1,20l13,262r31,73l45,339r8,2l321,341r6,-1l332,336r,-67l327,264r-7,l89,248,84,229,80,209r220,l303,204r,-67l299,132r-5,l83,115,88,96,95,77r218,l318,72r,-67l313,2,308,e" fillcolor="#991d84" stroked="f">
                  <v:path arrowok="t" o:connecttype="custom" o:connectlocs="308,986;49,986;45,989;20,1044;2,1123;0,1168;1,1188;13,1248;44,1321;45,1325;53,1327;321,1327;327,1326;332,1322;332,1255;327,1250;320,1250;89,1234;84,1215;80,1195;300,1195;303,1190;303,1123;299,1118;294,1118;83,1101;88,1082;95,1063;313,1063;318,1058;318,991;313,988;308,986" o:connectangles="0,0,0,0,0,0,0,0,0,0,0,0,0,0,0,0,0,0,0,0,0,0,0,0,0,0,0,0,0,0,0,0,0"/>
                </v:shape>
              </v:group>
              <v:group id="Group 47" o:spid="_x0000_s1032" style="position:absolute;left:9728;top:972;width:340;height:368" coordorigin="9728,972" coordsize="340,3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<v:shape id="Freeform 49" o:spid="_x0000_s1033" style="position:absolute;left:9728;top:972;width:340;height:368;visibility:visible;mso-wrap-style:square;v-text-anchor:top" coordsize="340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Y1x8UA&#10;AADbAAAADwAAAGRycy9kb3ducmV2LnhtbESPQWvCQBSE70L/w/KE3szGloqkrhIKgR6kWBXJ8ZF9&#10;Jmmyb0N2jcm/7xYKHoeZ+YbZ7EbTioF6V1tWsIxiEMSF1TWXCs6nbLEG4TyyxtYyKZjIwW77NNtg&#10;ou2dv2k4+lIECLsEFVTed4mUrqjIoItsRxy8q+0N+iD7Uuoe7wFuWvkSxytpsOawUGFHHxUVzfFm&#10;FJRf03CKm2K6HvL8kP3s0wsOqVLP8zF9B+Fp9I/wf/tTK3h7hb8v4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pjXHxQAAANsAAAAPAAAAAAAAAAAAAAAAAJgCAABkcnMv&#10;ZG93bnJldi54bWxQSwUGAAAAAAQABAD1AAAAigMAAAAA&#10;" path="m159,l97,8,40,27,5,44,2,46,,49,,320r69,33l129,366r41,2l181,368r61,-7l300,343r35,-18l338,324r2,-4l340,292r-186,l134,290r-20,-3l95,282,76,275,85,91,161,78r25,-1l340,77r,-28l282,20,204,2,182,1,159,e" fillcolor="#991d84" stroked="f">
                  <v:path arrowok="t" o:connecttype="custom" o:connectlocs="159,972;97,980;40,999;5,1016;2,1018;0,1021;0,1292;69,1325;129,1338;170,1340;181,1340;242,1333;300,1315;335,1297;338,1296;340,1292;340,1264;154,1264;134,1262;114,1259;95,1254;76,1247;85,1063;161,1050;186,1049;340,1049;340,1021;282,992;204,974;182,973;159,972" o:connectangles="0,0,0,0,0,0,0,0,0,0,0,0,0,0,0,0,0,0,0,0,0,0,0,0,0,0,0,0,0,0,0"/>
                </v:shape>
                <v:shape id="Freeform 48" o:spid="_x0000_s1034" style="position:absolute;left:9728;top:972;width:340;height:368;visibility:visible;mso-wrap-style:square;v-text-anchor:top" coordsize="340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+ts8UA&#10;AADbAAAADwAAAGRycy9kb3ducmV2LnhtbESPQWvCQBSE70L/w/KE3szG0oqkrhIKgR6kWBXJ8ZF9&#10;Jmmyb0N2jcm/7xYKHoeZ+YbZ7EbTioF6V1tWsIxiEMSF1TWXCs6nbLEG4TyyxtYyKZjIwW77NNtg&#10;ou2dv2k4+lIECLsEFVTed4mUrqjIoItsRxy8q+0N+iD7Uuoe7wFuWvkSxytpsOawUGFHHxUVzfFm&#10;FJRf03CKm2K6HvL8kP3s0wsOqVLP8zF9B+Fp9I/wf/tTK3h7hb8v4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T62zxQAAANsAAAAPAAAAAAAAAAAAAAAAAJgCAABkcnMv&#10;ZG93bnJldi54bWxQSwUGAAAAAAQABAD1AAAAigMAAAAA&#10;" path="m340,77r-154,l206,79r20,4l245,88r18,7l255,278r-76,14l154,292r186,l340,77e" fillcolor="#991d84" stroked="f">
                  <v:path arrowok="t" o:connecttype="custom" o:connectlocs="340,1049;186,1049;206,1051;226,1055;245,1060;263,1067;255,1250;179,1264;154,1264;340,1264;340,1049" o:connectangles="0,0,0,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page">
                <wp:posOffset>6440170</wp:posOffset>
              </wp:positionH>
              <wp:positionV relativeFrom="page">
                <wp:posOffset>617220</wp:posOffset>
              </wp:positionV>
              <wp:extent cx="215900" cy="225425"/>
              <wp:effectExtent l="1270" t="7620" r="1905" b="5080"/>
              <wp:wrapNone/>
              <wp:docPr id="43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5900" cy="225425"/>
                        <a:chOff x="10142" y="972"/>
                        <a:chExt cx="340" cy="355"/>
                      </a:xfrm>
                    </wpg:grpSpPr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10142" y="972"/>
                          <a:ext cx="340" cy="355"/>
                        </a:xfrm>
                        <a:custGeom>
                          <a:avLst/>
                          <a:gdLst>
                            <a:gd name="T0" fmla="+- 0 10300 10142"/>
                            <a:gd name="T1" fmla="*/ T0 w 340"/>
                            <a:gd name="T2" fmla="+- 0 972 972"/>
                            <a:gd name="T3" fmla="*/ 972 h 355"/>
                            <a:gd name="T4" fmla="+- 0 10239 10142"/>
                            <a:gd name="T5" fmla="*/ T4 w 340"/>
                            <a:gd name="T6" fmla="+- 0 980 972"/>
                            <a:gd name="T7" fmla="*/ 980 h 355"/>
                            <a:gd name="T8" fmla="+- 0 10182 10142"/>
                            <a:gd name="T9" fmla="*/ T8 w 340"/>
                            <a:gd name="T10" fmla="+- 0 999 972"/>
                            <a:gd name="T11" fmla="*/ 999 h 355"/>
                            <a:gd name="T12" fmla="+- 0 10146 10142"/>
                            <a:gd name="T13" fmla="*/ T12 w 340"/>
                            <a:gd name="T14" fmla="+- 0 1016 972"/>
                            <a:gd name="T15" fmla="*/ 1016 h 355"/>
                            <a:gd name="T16" fmla="+- 0 10144 10142"/>
                            <a:gd name="T17" fmla="*/ T16 w 340"/>
                            <a:gd name="T18" fmla="+- 0 1018 972"/>
                            <a:gd name="T19" fmla="*/ 1018 h 355"/>
                            <a:gd name="T20" fmla="+- 0 10142 10142"/>
                            <a:gd name="T21" fmla="*/ T20 w 340"/>
                            <a:gd name="T22" fmla="+- 0 1021 972"/>
                            <a:gd name="T23" fmla="*/ 1021 h 355"/>
                            <a:gd name="T24" fmla="+- 0 10142 10142"/>
                            <a:gd name="T25" fmla="*/ T24 w 340"/>
                            <a:gd name="T26" fmla="+- 0 1322 972"/>
                            <a:gd name="T27" fmla="*/ 1322 h 355"/>
                            <a:gd name="T28" fmla="+- 0 10146 10142"/>
                            <a:gd name="T29" fmla="*/ T28 w 340"/>
                            <a:gd name="T30" fmla="+- 0 1327 972"/>
                            <a:gd name="T31" fmla="*/ 1327 h 355"/>
                            <a:gd name="T32" fmla="+- 0 10213 10142"/>
                            <a:gd name="T33" fmla="*/ T32 w 340"/>
                            <a:gd name="T34" fmla="+- 0 1327 972"/>
                            <a:gd name="T35" fmla="*/ 1327 h 355"/>
                            <a:gd name="T36" fmla="+- 0 10218 10142"/>
                            <a:gd name="T37" fmla="*/ T36 w 340"/>
                            <a:gd name="T38" fmla="+- 0 1322 972"/>
                            <a:gd name="T39" fmla="*/ 1322 h 355"/>
                            <a:gd name="T40" fmla="+- 0 10218 10142"/>
                            <a:gd name="T41" fmla="*/ T40 w 340"/>
                            <a:gd name="T42" fmla="+- 0 1316 972"/>
                            <a:gd name="T43" fmla="*/ 1316 h 355"/>
                            <a:gd name="T44" fmla="+- 0 10227 10142"/>
                            <a:gd name="T45" fmla="*/ T44 w 340"/>
                            <a:gd name="T46" fmla="+- 0 1063 972"/>
                            <a:gd name="T47" fmla="*/ 1063 h 355"/>
                            <a:gd name="T48" fmla="+- 0 10303 10142"/>
                            <a:gd name="T49" fmla="*/ T48 w 340"/>
                            <a:gd name="T50" fmla="+- 0 1050 972"/>
                            <a:gd name="T51" fmla="*/ 1050 h 355"/>
                            <a:gd name="T52" fmla="+- 0 10328 10142"/>
                            <a:gd name="T53" fmla="*/ T52 w 340"/>
                            <a:gd name="T54" fmla="+- 0 1049 972"/>
                            <a:gd name="T55" fmla="*/ 1049 h 355"/>
                            <a:gd name="T56" fmla="+- 0 10482 10142"/>
                            <a:gd name="T57" fmla="*/ T56 w 340"/>
                            <a:gd name="T58" fmla="+- 0 1049 972"/>
                            <a:gd name="T59" fmla="*/ 1049 h 355"/>
                            <a:gd name="T60" fmla="+- 0 10482 10142"/>
                            <a:gd name="T61" fmla="*/ T60 w 340"/>
                            <a:gd name="T62" fmla="+- 0 1021 972"/>
                            <a:gd name="T63" fmla="*/ 1021 h 355"/>
                            <a:gd name="T64" fmla="+- 0 10481 10142"/>
                            <a:gd name="T65" fmla="*/ T64 w 340"/>
                            <a:gd name="T66" fmla="+- 0 1018 972"/>
                            <a:gd name="T67" fmla="*/ 1018 h 355"/>
                            <a:gd name="T68" fmla="+- 0 10475 10142"/>
                            <a:gd name="T69" fmla="*/ T68 w 340"/>
                            <a:gd name="T70" fmla="+- 0 1015 972"/>
                            <a:gd name="T71" fmla="*/ 1015 h 355"/>
                            <a:gd name="T72" fmla="+- 0 10459 10142"/>
                            <a:gd name="T73" fmla="*/ T72 w 340"/>
                            <a:gd name="T74" fmla="+- 0 1006 972"/>
                            <a:gd name="T75" fmla="*/ 1006 h 355"/>
                            <a:gd name="T76" fmla="+- 0 10387 10142"/>
                            <a:gd name="T77" fmla="*/ T76 w 340"/>
                            <a:gd name="T78" fmla="+- 0 981 972"/>
                            <a:gd name="T79" fmla="*/ 981 h 355"/>
                            <a:gd name="T80" fmla="+- 0 10323 10142"/>
                            <a:gd name="T81" fmla="*/ T80 w 340"/>
                            <a:gd name="T82" fmla="+- 0 973 972"/>
                            <a:gd name="T83" fmla="*/ 973 h 355"/>
                            <a:gd name="T84" fmla="+- 0 10300 10142"/>
                            <a:gd name="T85" fmla="*/ T84 w 340"/>
                            <a:gd name="T86" fmla="+- 0 972 972"/>
                            <a:gd name="T87" fmla="*/ 972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40" h="355">
                              <a:moveTo>
                                <a:pt x="158" y="0"/>
                              </a:moveTo>
                              <a:lnTo>
                                <a:pt x="97" y="8"/>
                              </a:lnTo>
                              <a:lnTo>
                                <a:pt x="40" y="27"/>
                              </a:lnTo>
                              <a:lnTo>
                                <a:pt x="4" y="44"/>
                              </a:lnTo>
                              <a:lnTo>
                                <a:pt x="2" y="46"/>
                              </a:lnTo>
                              <a:lnTo>
                                <a:pt x="0" y="49"/>
                              </a:lnTo>
                              <a:lnTo>
                                <a:pt x="0" y="350"/>
                              </a:lnTo>
                              <a:lnTo>
                                <a:pt x="4" y="355"/>
                              </a:lnTo>
                              <a:lnTo>
                                <a:pt x="71" y="355"/>
                              </a:lnTo>
                              <a:lnTo>
                                <a:pt x="76" y="350"/>
                              </a:lnTo>
                              <a:lnTo>
                                <a:pt x="76" y="344"/>
                              </a:lnTo>
                              <a:lnTo>
                                <a:pt x="85" y="91"/>
                              </a:lnTo>
                              <a:lnTo>
                                <a:pt x="161" y="78"/>
                              </a:lnTo>
                              <a:lnTo>
                                <a:pt x="186" y="77"/>
                              </a:lnTo>
                              <a:lnTo>
                                <a:pt x="340" y="77"/>
                              </a:lnTo>
                              <a:lnTo>
                                <a:pt x="340" y="49"/>
                              </a:lnTo>
                              <a:lnTo>
                                <a:pt x="339" y="46"/>
                              </a:lnTo>
                              <a:lnTo>
                                <a:pt x="333" y="43"/>
                              </a:lnTo>
                              <a:lnTo>
                                <a:pt x="317" y="34"/>
                              </a:lnTo>
                              <a:lnTo>
                                <a:pt x="245" y="9"/>
                              </a:lnTo>
                              <a:lnTo>
                                <a:pt x="181" y="1"/>
                              </a:lnTo>
                              <a:lnTo>
                                <a:pt x="158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4"/>
                      <wps:cNvSpPr>
                        <a:spLocks/>
                      </wps:cNvSpPr>
                      <wps:spPr bwMode="auto">
                        <a:xfrm>
                          <a:off x="10142" y="972"/>
                          <a:ext cx="340" cy="355"/>
                        </a:xfrm>
                        <a:custGeom>
                          <a:avLst/>
                          <a:gdLst>
                            <a:gd name="T0" fmla="+- 0 10482 10142"/>
                            <a:gd name="T1" fmla="*/ T0 w 340"/>
                            <a:gd name="T2" fmla="+- 0 1049 972"/>
                            <a:gd name="T3" fmla="*/ 1049 h 355"/>
                            <a:gd name="T4" fmla="+- 0 10328 10142"/>
                            <a:gd name="T5" fmla="*/ T4 w 340"/>
                            <a:gd name="T6" fmla="+- 0 1049 972"/>
                            <a:gd name="T7" fmla="*/ 1049 h 355"/>
                            <a:gd name="T8" fmla="+- 0 10348 10142"/>
                            <a:gd name="T9" fmla="*/ T8 w 340"/>
                            <a:gd name="T10" fmla="+- 0 1051 972"/>
                            <a:gd name="T11" fmla="*/ 1051 h 355"/>
                            <a:gd name="T12" fmla="+- 0 10368 10142"/>
                            <a:gd name="T13" fmla="*/ T12 w 340"/>
                            <a:gd name="T14" fmla="+- 0 1055 972"/>
                            <a:gd name="T15" fmla="*/ 1055 h 355"/>
                            <a:gd name="T16" fmla="+- 0 10387 10142"/>
                            <a:gd name="T17" fmla="*/ T16 w 340"/>
                            <a:gd name="T18" fmla="+- 0 1060 972"/>
                            <a:gd name="T19" fmla="*/ 1060 h 355"/>
                            <a:gd name="T20" fmla="+- 0 10405 10142"/>
                            <a:gd name="T21" fmla="*/ T20 w 340"/>
                            <a:gd name="T22" fmla="+- 0 1067 972"/>
                            <a:gd name="T23" fmla="*/ 1067 h 355"/>
                            <a:gd name="T24" fmla="+- 0 10405 10142"/>
                            <a:gd name="T25" fmla="*/ T24 w 340"/>
                            <a:gd name="T26" fmla="+- 0 1322 972"/>
                            <a:gd name="T27" fmla="*/ 1322 h 355"/>
                            <a:gd name="T28" fmla="+- 0 10410 10142"/>
                            <a:gd name="T29" fmla="*/ T28 w 340"/>
                            <a:gd name="T30" fmla="+- 0 1327 972"/>
                            <a:gd name="T31" fmla="*/ 1327 h 355"/>
                            <a:gd name="T32" fmla="+- 0 10477 10142"/>
                            <a:gd name="T33" fmla="*/ T32 w 340"/>
                            <a:gd name="T34" fmla="+- 0 1327 972"/>
                            <a:gd name="T35" fmla="*/ 1327 h 355"/>
                            <a:gd name="T36" fmla="+- 0 10482 10142"/>
                            <a:gd name="T37" fmla="*/ T36 w 340"/>
                            <a:gd name="T38" fmla="+- 0 1322 972"/>
                            <a:gd name="T39" fmla="*/ 1322 h 355"/>
                            <a:gd name="T40" fmla="+- 0 10482 10142"/>
                            <a:gd name="T41" fmla="*/ T40 w 340"/>
                            <a:gd name="T42" fmla="+- 0 1049 972"/>
                            <a:gd name="T43" fmla="*/ 1049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340" h="355">
                              <a:moveTo>
                                <a:pt x="340" y="77"/>
                              </a:moveTo>
                              <a:lnTo>
                                <a:pt x="186" y="77"/>
                              </a:lnTo>
                              <a:lnTo>
                                <a:pt x="206" y="79"/>
                              </a:lnTo>
                              <a:lnTo>
                                <a:pt x="226" y="83"/>
                              </a:lnTo>
                              <a:lnTo>
                                <a:pt x="245" y="88"/>
                              </a:lnTo>
                              <a:lnTo>
                                <a:pt x="263" y="95"/>
                              </a:lnTo>
                              <a:lnTo>
                                <a:pt x="263" y="350"/>
                              </a:lnTo>
                              <a:lnTo>
                                <a:pt x="268" y="355"/>
                              </a:lnTo>
                              <a:lnTo>
                                <a:pt x="335" y="355"/>
                              </a:lnTo>
                              <a:lnTo>
                                <a:pt x="340" y="350"/>
                              </a:lnTo>
                              <a:lnTo>
                                <a:pt x="340" y="77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6CCCAA" id="Group 43" o:spid="_x0000_s1026" style="position:absolute;margin-left:507.1pt;margin-top:48.6pt;width:17pt;height:17.75pt;z-index:-251661824;mso-position-horizontal-relative:page;mso-position-vertical-relative:page" coordorigin="10142,972" coordsize="340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">
              <v:shape id="Freeform 45" o:spid="_x0000_s1027" style="position:absolute;left:10142;top:972;width:340;height:355;visibility:visible;mso-wrap-style:square;v-text-anchor:top" coordsize="340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lQocMA&#10;AADbAAAADwAAAGRycy9kb3ducmV2LnhtbESPQYvCMBSE7wv+h/CEvSyaroqUahRXELworApeH82z&#10;KTYvtYna/vuNIOxxmJlvmPmytZV4UONLxwq+hwkI4tzpkgsFp+NmkILwAVlj5ZgUdORhueh9zDHT&#10;7sm/9DiEQkQI+wwVmBDqTEqfG7Loh64mjt7FNRZDlE0hdYPPCLeVHCXJVFosOS4YrGltKL8e7lZB&#10;upXlrrt0X+dbUY9tuv/Zrzqj1Ge/Xc1ABGrDf/jd3moFkwm8vs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lQocMAAADbAAAADwAAAAAAAAAAAAAAAACYAgAAZHJzL2Rv&#10;d25yZXYueG1sUEsFBgAAAAAEAAQA9QAAAIgDAAAAAA==&#10;" path="m158,l97,8,40,27,4,44,2,46,,49,,350r4,5l71,355r5,-5l76,344,85,91,161,78r25,-1l340,77r,-28l339,46r-6,-3l317,34,245,9,181,1,158,e" fillcolor="#991d84" stroked="f">
                <v:path arrowok="t" o:connecttype="custom" o:connectlocs="158,972;97,980;40,999;4,1016;2,1018;0,1021;0,1322;4,1327;71,1327;76,1322;76,1316;85,1063;161,1050;186,1049;340,1049;340,1021;339,1018;333,1015;317,1006;245,981;181,973;158,972" o:connectangles="0,0,0,0,0,0,0,0,0,0,0,0,0,0,0,0,0,0,0,0,0,0"/>
              </v:shape>
              <v:shape id="Freeform 44" o:spid="_x0000_s1028" style="position:absolute;left:10142;top:972;width:340;height:355;visibility:visible;mso-wrap-style:square;v-text-anchor:top" coordsize="340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X1OsUA&#10;AADbAAAADwAAAGRycy9kb3ducmV2LnhtbESPT2vCQBTE74LfYXmFXopu7B8JaTaihYIXhUah10f2&#10;mQ3Nvo3ZrSbf3i0UPA4z8xsmXw22FRfqfeNYwWKegCCunG64VnA8fM5SED4ga2wdk4KRPKyK6STH&#10;TLsrf9GlDLWIEPYZKjAhdJmUvjJk0c9dRxy9k+sthij7WuoerxFuW/mcJEtpseG4YLCjD0PVT/lr&#10;FaRb2ezG0/j0fa67F5vuN/v1aJR6fBjW7yACDeEe/m9vtYLXN/j7En+AL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BfU6xQAAANsAAAAPAAAAAAAAAAAAAAAAAJgCAABkcnMv&#10;ZG93bnJldi54bWxQSwUGAAAAAAQABAD1AAAAigMAAAAA&#10;" path="m340,77r-154,l206,79r20,4l245,88r18,7l263,350r5,5l335,355r5,-5l340,77e" fillcolor="#991d84" stroked="f">
                <v:path arrowok="t" o:connecttype="custom" o:connectlocs="340,1049;186,1049;206,1051;226,1055;245,1060;263,1067;263,1322;268,1327;335,1327;340,1322;340,1049" o:connectangles="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page">
            <wp:posOffset>868045</wp:posOffset>
          </wp:positionH>
          <wp:positionV relativeFrom="page">
            <wp:posOffset>612140</wp:posOffset>
          </wp:positionV>
          <wp:extent cx="987425" cy="133350"/>
          <wp:effectExtent l="0" t="0" r="3175" b="0"/>
          <wp:wrapNone/>
          <wp:docPr id="42" name="Bild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133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6703060</wp:posOffset>
              </wp:positionH>
              <wp:positionV relativeFrom="page">
                <wp:posOffset>626110</wp:posOffset>
              </wp:positionV>
              <wp:extent cx="48260" cy="216535"/>
              <wp:effectExtent l="6985" t="6985" r="1905" b="508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260" cy="216535"/>
                        <a:chOff x="10556" y="986"/>
                        <a:chExt cx="76" cy="341"/>
                      </a:xfrm>
                    </wpg:grpSpPr>
                    <wps:wsp>
                      <wps:cNvPr id="41" name="Freeform 41"/>
                      <wps:cNvSpPr>
                        <a:spLocks/>
                      </wps:cNvSpPr>
                      <wps:spPr bwMode="auto">
                        <a:xfrm>
                          <a:off x="10556" y="986"/>
                          <a:ext cx="76" cy="341"/>
                        </a:xfrm>
                        <a:custGeom>
                          <a:avLst/>
                          <a:gdLst>
                            <a:gd name="T0" fmla="+- 0 10627 10556"/>
                            <a:gd name="T1" fmla="*/ T0 w 76"/>
                            <a:gd name="T2" fmla="+- 0 986 986"/>
                            <a:gd name="T3" fmla="*/ 986 h 341"/>
                            <a:gd name="T4" fmla="+- 0 10560 10556"/>
                            <a:gd name="T5" fmla="*/ T4 w 76"/>
                            <a:gd name="T6" fmla="+- 0 986 986"/>
                            <a:gd name="T7" fmla="*/ 986 h 341"/>
                            <a:gd name="T8" fmla="+- 0 10556 10556"/>
                            <a:gd name="T9" fmla="*/ T8 w 76"/>
                            <a:gd name="T10" fmla="+- 0 991 986"/>
                            <a:gd name="T11" fmla="*/ 991 h 341"/>
                            <a:gd name="T12" fmla="+- 0 10556 10556"/>
                            <a:gd name="T13" fmla="*/ T12 w 76"/>
                            <a:gd name="T14" fmla="+- 0 1322 986"/>
                            <a:gd name="T15" fmla="*/ 1322 h 341"/>
                            <a:gd name="T16" fmla="+- 0 10560 10556"/>
                            <a:gd name="T17" fmla="*/ T16 w 76"/>
                            <a:gd name="T18" fmla="+- 0 1327 986"/>
                            <a:gd name="T19" fmla="*/ 1327 h 341"/>
                            <a:gd name="T20" fmla="+- 0 10627 10556"/>
                            <a:gd name="T21" fmla="*/ T20 w 76"/>
                            <a:gd name="T22" fmla="+- 0 1327 986"/>
                            <a:gd name="T23" fmla="*/ 1327 h 341"/>
                            <a:gd name="T24" fmla="+- 0 10632 10556"/>
                            <a:gd name="T25" fmla="*/ T24 w 76"/>
                            <a:gd name="T26" fmla="+- 0 1322 986"/>
                            <a:gd name="T27" fmla="*/ 1322 h 341"/>
                            <a:gd name="T28" fmla="+- 0 10632 10556"/>
                            <a:gd name="T29" fmla="*/ T28 w 76"/>
                            <a:gd name="T30" fmla="+- 0 991 986"/>
                            <a:gd name="T31" fmla="*/ 991 h 341"/>
                            <a:gd name="T32" fmla="+- 0 10627 10556"/>
                            <a:gd name="T33" fmla="*/ T32 w 76"/>
                            <a:gd name="T34" fmla="+- 0 986 986"/>
                            <a:gd name="T35" fmla="*/ 98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76" h="341">
                              <a:moveTo>
                                <a:pt x="71" y="0"/>
                              </a:moveTo>
                              <a:lnTo>
                                <a:pt x="4" y="0"/>
                              </a:lnTo>
                              <a:lnTo>
                                <a:pt x="0" y="5"/>
                              </a:lnTo>
                              <a:lnTo>
                                <a:pt x="0" y="336"/>
                              </a:lnTo>
                              <a:lnTo>
                                <a:pt x="4" y="341"/>
                              </a:lnTo>
                              <a:lnTo>
                                <a:pt x="71" y="341"/>
                              </a:lnTo>
                              <a:lnTo>
                                <a:pt x="76" y="336"/>
                              </a:lnTo>
                              <a:lnTo>
                                <a:pt x="76" y="5"/>
                              </a:lnTo>
                              <a:lnTo>
                                <a:pt x="71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8716A2" id="Group 40" o:spid="_x0000_s1026" style="position:absolute;margin-left:527.8pt;margin-top:49.3pt;width:3.8pt;height:17.05pt;z-index:-251659776;mso-position-horizontal-relative:page;mso-position-vertical-relative:page" coordorigin="10556,986" coordsize="76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">
              <v:shape id="Freeform 41" o:spid="_x0000_s1027" style="position:absolute;left:10556;top:986;width:76;height:341;visibility:visible;mso-wrap-style:square;v-text-anchor:top" coordsize="76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+TFcMA&#10;AADbAAAADwAAAGRycy9kb3ducmV2LnhtbESPQWuDQBSE74H8h+UFeouroZTGZiOSEGgLPdSk94f7&#10;oqL7Vtw12vz6bqHQ4zAz3zC7bDaduNHgGssKkigGQVxa3XCl4HI+rZ9BOI+ssbNMCr7JQbZfLnaY&#10;ajvxJ90KX4kAYZeigtr7PpXSlTUZdJHtiYN3tYNBH+RQST3gFOCmk5s4fpIGGw4LNfZ0qKlsi9Eo&#10;yHX1NbVo5dt4xA87vt+3J74r9bCa8xcQnmb/H/5rv2oFjwn8fg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+TFcMAAADbAAAADwAAAAAAAAAAAAAAAACYAgAAZHJzL2Rv&#10;d25yZXYueG1sUEsFBgAAAAAEAAQA9QAAAIgDAAAAAA==&#10;" path="m71,l4,,,5,,336r4,5l71,341r5,-5l76,5,71,e" fillcolor="#991d84" stroked="f">
                <v:path arrowok="t" o:connecttype="custom" o:connectlocs="71,986;4,986;0,991;0,1322;4,1327;71,1327;76,1322;76,991;71,986" o:connectangles="0,0,0,0,0,0,0,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6798310</wp:posOffset>
              </wp:positionH>
              <wp:positionV relativeFrom="page">
                <wp:posOffset>626110</wp:posOffset>
              </wp:positionV>
              <wp:extent cx="197485" cy="216535"/>
              <wp:effectExtent l="6985" t="6985" r="5080" b="508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7485" cy="216535"/>
                        <a:chOff x="10706" y="986"/>
                        <a:chExt cx="311" cy="341"/>
                      </a:xfrm>
                    </wpg:grpSpPr>
                    <wps:wsp>
                      <wps:cNvPr id="37" name="Freeform 39"/>
                      <wps:cNvSpPr>
                        <a:spLocks/>
                      </wps:cNvSpPr>
                      <wps:spPr bwMode="auto">
                        <a:xfrm>
                          <a:off x="10706" y="986"/>
                          <a:ext cx="311" cy="341"/>
                        </a:xfrm>
                        <a:custGeom>
                          <a:avLst/>
                          <a:gdLst>
                            <a:gd name="T0" fmla="+- 0 10777 10706"/>
                            <a:gd name="T1" fmla="*/ T0 w 311"/>
                            <a:gd name="T2" fmla="+- 0 986 986"/>
                            <a:gd name="T3" fmla="*/ 986 h 341"/>
                            <a:gd name="T4" fmla="+- 0 10711 10706"/>
                            <a:gd name="T5" fmla="*/ T4 w 311"/>
                            <a:gd name="T6" fmla="+- 0 986 986"/>
                            <a:gd name="T7" fmla="*/ 986 h 341"/>
                            <a:gd name="T8" fmla="+- 0 10706 10706"/>
                            <a:gd name="T9" fmla="*/ T8 w 311"/>
                            <a:gd name="T10" fmla="+- 0 991 986"/>
                            <a:gd name="T11" fmla="*/ 991 h 341"/>
                            <a:gd name="T12" fmla="+- 0 10706 10706"/>
                            <a:gd name="T13" fmla="*/ T12 w 311"/>
                            <a:gd name="T14" fmla="+- 0 1322 986"/>
                            <a:gd name="T15" fmla="*/ 1322 h 341"/>
                            <a:gd name="T16" fmla="+- 0 10710 10706"/>
                            <a:gd name="T17" fmla="*/ T16 w 311"/>
                            <a:gd name="T18" fmla="+- 0 1327 986"/>
                            <a:gd name="T19" fmla="*/ 1327 h 341"/>
                            <a:gd name="T20" fmla="+- 0 10777 10706"/>
                            <a:gd name="T21" fmla="*/ T20 w 311"/>
                            <a:gd name="T22" fmla="+- 0 1327 986"/>
                            <a:gd name="T23" fmla="*/ 1327 h 341"/>
                            <a:gd name="T24" fmla="+- 0 10782 10706"/>
                            <a:gd name="T25" fmla="*/ T24 w 311"/>
                            <a:gd name="T26" fmla="+- 0 1322 986"/>
                            <a:gd name="T27" fmla="*/ 1322 h 341"/>
                            <a:gd name="T28" fmla="+- 0 10782 10706"/>
                            <a:gd name="T29" fmla="*/ T28 w 311"/>
                            <a:gd name="T30" fmla="+- 0 1181 986"/>
                            <a:gd name="T31" fmla="*/ 1181 h 341"/>
                            <a:gd name="T32" fmla="+- 0 10967 10706"/>
                            <a:gd name="T33" fmla="*/ T32 w 311"/>
                            <a:gd name="T34" fmla="+- 0 1181 986"/>
                            <a:gd name="T35" fmla="*/ 1181 h 341"/>
                            <a:gd name="T36" fmla="+- 0 10959 10706"/>
                            <a:gd name="T37" fmla="*/ T36 w 311"/>
                            <a:gd name="T38" fmla="+- 0 1170 986"/>
                            <a:gd name="T39" fmla="*/ 1170 h 341"/>
                            <a:gd name="T40" fmla="+- 0 10945 10706"/>
                            <a:gd name="T41" fmla="*/ T40 w 311"/>
                            <a:gd name="T42" fmla="+- 0 1155 986"/>
                            <a:gd name="T43" fmla="*/ 1155 h 341"/>
                            <a:gd name="T44" fmla="+- 0 10932 10706"/>
                            <a:gd name="T45" fmla="*/ T44 w 311"/>
                            <a:gd name="T46" fmla="+- 0 1140 986"/>
                            <a:gd name="T47" fmla="*/ 1140 h 341"/>
                            <a:gd name="T48" fmla="+- 0 10948 10706"/>
                            <a:gd name="T49" fmla="*/ T48 w 311"/>
                            <a:gd name="T50" fmla="+- 0 1127 986"/>
                            <a:gd name="T51" fmla="*/ 1127 h 341"/>
                            <a:gd name="T52" fmla="+- 0 10961 10706"/>
                            <a:gd name="T53" fmla="*/ T52 w 311"/>
                            <a:gd name="T54" fmla="+- 0 1112 986"/>
                            <a:gd name="T55" fmla="*/ 1112 h 341"/>
                            <a:gd name="T56" fmla="+- 0 10967 10706"/>
                            <a:gd name="T57" fmla="*/ T56 w 311"/>
                            <a:gd name="T58" fmla="+- 0 1104 986"/>
                            <a:gd name="T59" fmla="*/ 1104 h 341"/>
                            <a:gd name="T60" fmla="+- 0 10817 10706"/>
                            <a:gd name="T61" fmla="*/ T60 w 311"/>
                            <a:gd name="T62" fmla="+- 0 1104 986"/>
                            <a:gd name="T63" fmla="*/ 1104 h 341"/>
                            <a:gd name="T64" fmla="+- 0 10782 10706"/>
                            <a:gd name="T65" fmla="*/ T64 w 311"/>
                            <a:gd name="T66" fmla="+- 0 1104 986"/>
                            <a:gd name="T67" fmla="*/ 1104 h 341"/>
                            <a:gd name="T68" fmla="+- 0 10782 10706"/>
                            <a:gd name="T69" fmla="*/ T68 w 311"/>
                            <a:gd name="T70" fmla="+- 0 991 986"/>
                            <a:gd name="T71" fmla="*/ 991 h 341"/>
                            <a:gd name="T72" fmla="+- 0 10777 10706"/>
                            <a:gd name="T73" fmla="*/ T72 w 311"/>
                            <a:gd name="T74" fmla="+- 0 986 986"/>
                            <a:gd name="T75" fmla="*/ 98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11" h="341">
                              <a:moveTo>
                                <a:pt x="71" y="0"/>
                              </a:move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lnTo>
                                <a:pt x="0" y="336"/>
                              </a:lnTo>
                              <a:lnTo>
                                <a:pt x="4" y="341"/>
                              </a:lnTo>
                              <a:lnTo>
                                <a:pt x="71" y="341"/>
                              </a:lnTo>
                              <a:lnTo>
                                <a:pt x="76" y="336"/>
                              </a:lnTo>
                              <a:lnTo>
                                <a:pt x="76" y="195"/>
                              </a:lnTo>
                              <a:lnTo>
                                <a:pt x="261" y="195"/>
                              </a:lnTo>
                              <a:lnTo>
                                <a:pt x="253" y="184"/>
                              </a:lnTo>
                              <a:lnTo>
                                <a:pt x="239" y="169"/>
                              </a:lnTo>
                              <a:lnTo>
                                <a:pt x="226" y="154"/>
                              </a:lnTo>
                              <a:lnTo>
                                <a:pt x="242" y="141"/>
                              </a:lnTo>
                              <a:lnTo>
                                <a:pt x="255" y="126"/>
                              </a:lnTo>
                              <a:lnTo>
                                <a:pt x="261" y="118"/>
                              </a:lnTo>
                              <a:lnTo>
                                <a:pt x="111" y="118"/>
                              </a:lnTo>
                              <a:lnTo>
                                <a:pt x="76" y="118"/>
                              </a:lnTo>
                              <a:lnTo>
                                <a:pt x="76" y="5"/>
                              </a:lnTo>
                              <a:lnTo>
                                <a:pt x="71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8"/>
                      <wps:cNvSpPr>
                        <a:spLocks/>
                      </wps:cNvSpPr>
                      <wps:spPr bwMode="auto">
                        <a:xfrm>
                          <a:off x="10706" y="986"/>
                          <a:ext cx="311" cy="341"/>
                        </a:xfrm>
                        <a:custGeom>
                          <a:avLst/>
                          <a:gdLst>
                            <a:gd name="T0" fmla="+- 0 10967 10706"/>
                            <a:gd name="T1" fmla="*/ T0 w 311"/>
                            <a:gd name="T2" fmla="+- 0 1181 986"/>
                            <a:gd name="T3" fmla="*/ 1181 h 341"/>
                            <a:gd name="T4" fmla="+- 0 10782 10706"/>
                            <a:gd name="T5" fmla="*/ T4 w 311"/>
                            <a:gd name="T6" fmla="+- 0 1181 986"/>
                            <a:gd name="T7" fmla="*/ 1181 h 341"/>
                            <a:gd name="T8" fmla="+- 0 10826 10706"/>
                            <a:gd name="T9" fmla="*/ T8 w 311"/>
                            <a:gd name="T10" fmla="+- 0 1181 986"/>
                            <a:gd name="T11" fmla="*/ 1181 h 341"/>
                            <a:gd name="T12" fmla="+- 0 10847 10706"/>
                            <a:gd name="T13" fmla="*/ T12 w 311"/>
                            <a:gd name="T14" fmla="+- 0 1185 986"/>
                            <a:gd name="T15" fmla="*/ 1185 h 341"/>
                            <a:gd name="T16" fmla="+- 0 10866 10706"/>
                            <a:gd name="T17" fmla="*/ T16 w 311"/>
                            <a:gd name="T18" fmla="+- 0 1193 986"/>
                            <a:gd name="T19" fmla="*/ 1193 h 341"/>
                            <a:gd name="T20" fmla="+- 0 10883 10706"/>
                            <a:gd name="T21" fmla="*/ T20 w 311"/>
                            <a:gd name="T22" fmla="+- 0 1203 986"/>
                            <a:gd name="T23" fmla="*/ 1203 h 341"/>
                            <a:gd name="T24" fmla="+- 0 10897 10706"/>
                            <a:gd name="T25" fmla="*/ T24 w 311"/>
                            <a:gd name="T26" fmla="+- 0 1217 986"/>
                            <a:gd name="T27" fmla="*/ 1217 h 341"/>
                            <a:gd name="T28" fmla="+- 0 10901 10706"/>
                            <a:gd name="T29" fmla="*/ T28 w 311"/>
                            <a:gd name="T30" fmla="+- 0 1222 986"/>
                            <a:gd name="T31" fmla="*/ 1222 h 341"/>
                            <a:gd name="T32" fmla="+- 0 10904 10706"/>
                            <a:gd name="T33" fmla="*/ T32 w 311"/>
                            <a:gd name="T34" fmla="+- 0 1225 986"/>
                            <a:gd name="T35" fmla="*/ 1225 h 341"/>
                            <a:gd name="T36" fmla="+- 0 10938 10706"/>
                            <a:gd name="T37" fmla="*/ T36 w 311"/>
                            <a:gd name="T38" fmla="+- 0 1296 986"/>
                            <a:gd name="T39" fmla="*/ 1296 h 341"/>
                            <a:gd name="T40" fmla="+- 0 10940 10706"/>
                            <a:gd name="T41" fmla="*/ T40 w 311"/>
                            <a:gd name="T42" fmla="+- 0 1316 986"/>
                            <a:gd name="T43" fmla="*/ 1316 h 341"/>
                            <a:gd name="T44" fmla="+- 0 10942 10706"/>
                            <a:gd name="T45" fmla="*/ T44 w 311"/>
                            <a:gd name="T46" fmla="+- 0 1322 986"/>
                            <a:gd name="T47" fmla="*/ 1322 h 341"/>
                            <a:gd name="T48" fmla="+- 0 10945 10706"/>
                            <a:gd name="T49" fmla="*/ T48 w 311"/>
                            <a:gd name="T50" fmla="+- 0 1326 986"/>
                            <a:gd name="T51" fmla="*/ 1326 h 341"/>
                            <a:gd name="T52" fmla="+- 0 10952 10706"/>
                            <a:gd name="T53" fmla="*/ T52 w 311"/>
                            <a:gd name="T54" fmla="+- 0 1327 986"/>
                            <a:gd name="T55" fmla="*/ 1327 h 341"/>
                            <a:gd name="T56" fmla="+- 0 11008 10706"/>
                            <a:gd name="T57" fmla="*/ T56 w 311"/>
                            <a:gd name="T58" fmla="+- 0 1327 986"/>
                            <a:gd name="T59" fmla="*/ 1327 h 341"/>
                            <a:gd name="T60" fmla="+- 0 11014 10706"/>
                            <a:gd name="T61" fmla="*/ T60 w 311"/>
                            <a:gd name="T62" fmla="+- 0 1326 986"/>
                            <a:gd name="T63" fmla="*/ 1326 h 341"/>
                            <a:gd name="T64" fmla="+- 0 11017 10706"/>
                            <a:gd name="T65" fmla="*/ T64 w 311"/>
                            <a:gd name="T66" fmla="+- 0 1322 986"/>
                            <a:gd name="T67" fmla="*/ 1322 h 341"/>
                            <a:gd name="T68" fmla="+- 0 11016 10706"/>
                            <a:gd name="T69" fmla="*/ T68 w 311"/>
                            <a:gd name="T70" fmla="+- 0 1298 986"/>
                            <a:gd name="T71" fmla="*/ 1298 h 341"/>
                            <a:gd name="T72" fmla="+- 0 11001 10706"/>
                            <a:gd name="T73" fmla="*/ T72 w 311"/>
                            <a:gd name="T74" fmla="+- 0 1239 986"/>
                            <a:gd name="T75" fmla="*/ 1239 h 341"/>
                            <a:gd name="T76" fmla="+- 0 10972 10706"/>
                            <a:gd name="T77" fmla="*/ T76 w 311"/>
                            <a:gd name="T78" fmla="+- 0 1186 986"/>
                            <a:gd name="T79" fmla="*/ 1186 h 341"/>
                            <a:gd name="T80" fmla="+- 0 10967 10706"/>
                            <a:gd name="T81" fmla="*/ T80 w 311"/>
                            <a:gd name="T82" fmla="+- 0 1181 986"/>
                            <a:gd name="T83" fmla="*/ 1181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11" h="341">
                              <a:moveTo>
                                <a:pt x="261" y="195"/>
                              </a:moveTo>
                              <a:lnTo>
                                <a:pt x="76" y="195"/>
                              </a:lnTo>
                              <a:lnTo>
                                <a:pt x="120" y="195"/>
                              </a:lnTo>
                              <a:lnTo>
                                <a:pt x="141" y="199"/>
                              </a:lnTo>
                              <a:lnTo>
                                <a:pt x="160" y="207"/>
                              </a:lnTo>
                              <a:lnTo>
                                <a:pt x="177" y="217"/>
                              </a:lnTo>
                              <a:lnTo>
                                <a:pt x="191" y="231"/>
                              </a:lnTo>
                              <a:lnTo>
                                <a:pt x="195" y="236"/>
                              </a:lnTo>
                              <a:lnTo>
                                <a:pt x="198" y="239"/>
                              </a:lnTo>
                              <a:lnTo>
                                <a:pt x="232" y="310"/>
                              </a:lnTo>
                              <a:lnTo>
                                <a:pt x="234" y="330"/>
                              </a:lnTo>
                              <a:lnTo>
                                <a:pt x="236" y="336"/>
                              </a:lnTo>
                              <a:lnTo>
                                <a:pt x="239" y="340"/>
                              </a:lnTo>
                              <a:lnTo>
                                <a:pt x="246" y="341"/>
                              </a:lnTo>
                              <a:lnTo>
                                <a:pt x="302" y="341"/>
                              </a:lnTo>
                              <a:lnTo>
                                <a:pt x="308" y="340"/>
                              </a:lnTo>
                              <a:lnTo>
                                <a:pt x="311" y="336"/>
                              </a:lnTo>
                              <a:lnTo>
                                <a:pt x="310" y="312"/>
                              </a:lnTo>
                              <a:lnTo>
                                <a:pt x="295" y="253"/>
                              </a:lnTo>
                              <a:lnTo>
                                <a:pt x="266" y="200"/>
                              </a:lnTo>
                              <a:lnTo>
                                <a:pt x="261" y="195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37"/>
                      <wps:cNvSpPr>
                        <a:spLocks/>
                      </wps:cNvSpPr>
                      <wps:spPr bwMode="auto">
                        <a:xfrm>
                          <a:off x="10706" y="986"/>
                          <a:ext cx="311" cy="341"/>
                        </a:xfrm>
                        <a:custGeom>
                          <a:avLst/>
                          <a:gdLst>
                            <a:gd name="T0" fmla="+- 0 10998 10706"/>
                            <a:gd name="T1" fmla="*/ T0 w 311"/>
                            <a:gd name="T2" fmla="+- 0 986 986"/>
                            <a:gd name="T3" fmla="*/ 986 h 341"/>
                            <a:gd name="T4" fmla="+- 0 10937 10706"/>
                            <a:gd name="T5" fmla="*/ T4 w 311"/>
                            <a:gd name="T6" fmla="+- 0 986 986"/>
                            <a:gd name="T7" fmla="*/ 986 h 341"/>
                            <a:gd name="T8" fmla="+- 0 10931 10706"/>
                            <a:gd name="T9" fmla="*/ T8 w 311"/>
                            <a:gd name="T10" fmla="+- 0 988 986"/>
                            <a:gd name="T11" fmla="*/ 988 h 341"/>
                            <a:gd name="T12" fmla="+- 0 10927 10706"/>
                            <a:gd name="T13" fmla="*/ T12 w 311"/>
                            <a:gd name="T14" fmla="+- 0 991 986"/>
                            <a:gd name="T15" fmla="*/ 991 h 341"/>
                            <a:gd name="T16" fmla="+- 0 10926 10706"/>
                            <a:gd name="T17" fmla="*/ T16 w 311"/>
                            <a:gd name="T18" fmla="+- 0 1012 986"/>
                            <a:gd name="T19" fmla="*/ 1012 h 341"/>
                            <a:gd name="T20" fmla="+- 0 10920 10706"/>
                            <a:gd name="T21" fmla="*/ T20 w 311"/>
                            <a:gd name="T22" fmla="+- 0 1034 986"/>
                            <a:gd name="T23" fmla="*/ 1034 h 341"/>
                            <a:gd name="T24" fmla="+- 0 10880 10706"/>
                            <a:gd name="T25" fmla="*/ T24 w 311"/>
                            <a:gd name="T26" fmla="+- 0 1084 986"/>
                            <a:gd name="T27" fmla="*/ 1084 h 341"/>
                            <a:gd name="T28" fmla="+- 0 10817 10706"/>
                            <a:gd name="T29" fmla="*/ T28 w 311"/>
                            <a:gd name="T30" fmla="+- 0 1104 986"/>
                            <a:gd name="T31" fmla="*/ 1104 h 341"/>
                            <a:gd name="T32" fmla="+- 0 10967 10706"/>
                            <a:gd name="T33" fmla="*/ T32 w 311"/>
                            <a:gd name="T34" fmla="+- 0 1104 986"/>
                            <a:gd name="T35" fmla="*/ 1104 h 341"/>
                            <a:gd name="T36" fmla="+- 0 10998 10706"/>
                            <a:gd name="T37" fmla="*/ T36 w 311"/>
                            <a:gd name="T38" fmla="+- 0 1039 986"/>
                            <a:gd name="T39" fmla="*/ 1039 h 341"/>
                            <a:gd name="T40" fmla="+- 0 11004 10706"/>
                            <a:gd name="T41" fmla="*/ T40 w 311"/>
                            <a:gd name="T42" fmla="+- 0 997 986"/>
                            <a:gd name="T43" fmla="*/ 997 h 341"/>
                            <a:gd name="T44" fmla="+- 0 11003 10706"/>
                            <a:gd name="T45" fmla="*/ T44 w 311"/>
                            <a:gd name="T46" fmla="+- 0 991 986"/>
                            <a:gd name="T47" fmla="*/ 991 h 341"/>
                            <a:gd name="T48" fmla="+- 0 10998 10706"/>
                            <a:gd name="T49" fmla="*/ T48 w 311"/>
                            <a:gd name="T50" fmla="+- 0 986 986"/>
                            <a:gd name="T51" fmla="*/ 98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11" h="341">
                              <a:moveTo>
                                <a:pt x="292" y="0"/>
                              </a:moveTo>
                              <a:lnTo>
                                <a:pt x="231" y="0"/>
                              </a:lnTo>
                              <a:lnTo>
                                <a:pt x="225" y="2"/>
                              </a:lnTo>
                              <a:lnTo>
                                <a:pt x="221" y="5"/>
                              </a:lnTo>
                              <a:lnTo>
                                <a:pt x="220" y="26"/>
                              </a:lnTo>
                              <a:lnTo>
                                <a:pt x="214" y="48"/>
                              </a:lnTo>
                              <a:lnTo>
                                <a:pt x="174" y="98"/>
                              </a:lnTo>
                              <a:lnTo>
                                <a:pt x="111" y="118"/>
                              </a:lnTo>
                              <a:lnTo>
                                <a:pt x="261" y="118"/>
                              </a:lnTo>
                              <a:lnTo>
                                <a:pt x="292" y="53"/>
                              </a:lnTo>
                              <a:lnTo>
                                <a:pt x="298" y="11"/>
                              </a:lnTo>
                              <a:lnTo>
                                <a:pt x="297" y="5"/>
                              </a:lnTo>
                              <a:lnTo>
                                <a:pt x="292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652723" id="Group 36" o:spid="_x0000_s1026" style="position:absolute;margin-left:535.3pt;margin-top:49.3pt;width:15.55pt;height:17.05pt;z-index:-251658752;mso-position-horizontal-relative:page;mso-position-vertical-relative:page" coordorigin="10706,986" coordsize="31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">
              <v:shape id="Freeform 39" o:spid="_x0000_s1027" style="position:absolute;left:10706;top:986;width:311;height:341;visibility:visible;mso-wrap-style:square;v-text-anchor:top" coordsize="31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FoasQA&#10;AADbAAAADwAAAGRycy9kb3ducmV2LnhtbESPQWvCQBSE7wX/w/IEb3WjFivRjahQ8NbW5NLbI/vM&#10;hmTfhuw2Rn99t1DocZiZb5jdfrStGKj3tWMFi3kCgrh0uuZKQZG/PW9A+ICssXVMCu7kYZ9NnnaY&#10;anfjTxouoRIRwj5FBSaELpXSl4Ys+rnriKN3db3FEGVfSd3jLcJtK5dJspYWa44LBjs6GSqby7dV&#10;sP6wwzU/4MOE8/vX6YXK4thslJpNx8MWRKAx/If/2metYPUKv1/iD5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BaGrEAAAA2wAAAA8AAAAAAAAAAAAAAAAAmAIAAGRycy9k&#10;b3ducmV2LnhtbFBLBQYAAAAABAAEAPUAAACJAwAAAAA=&#10;" path="m71,l5,,,5,,336r4,5l71,341r5,-5l76,195r185,l253,184,239,169,226,154r16,-13l255,126r6,-8l111,118r-35,l76,5,71,e" fillcolor="#991d84" stroked="f">
                <v:path arrowok="t" o:connecttype="custom" o:connectlocs="71,986;5,986;0,991;0,1322;4,1327;71,1327;76,1322;76,1181;261,1181;253,1170;239,1155;226,1140;242,1127;255,1112;261,1104;111,1104;76,1104;76,991;71,986" o:connectangles="0,0,0,0,0,0,0,0,0,0,0,0,0,0,0,0,0,0,0"/>
              </v:shape>
              <v:shape id="Freeform 38" o:spid="_x0000_s1028" style="position:absolute;left:10706;top:986;width:311;height:341;visibility:visible;mso-wrap-style:square;v-text-anchor:top" coordsize="31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78GL0A&#10;AADbAAAADwAAAGRycy9kb3ducmV2LnhtbERPy6rCMBDdC/5DGMGdpj4Q6TWKCoI7n5u7G5qxKTaT&#10;0sRa/XqzEFweznuxam0pGqp94VjBaJiAIM6cLjhXcL3sBnMQPiBrLB2Tghd5WC27nQWm2j35RM05&#10;5CKGsE9RgQmhSqX0mSGLfugq4sjdXG0xRFjnUtf4jOG2lOMkmUmLBccGgxVtDWX388MqmB1tc7us&#10;8W3C/vC/nVJ23dznSvV77foPRKA2/MRf914rmMSx8Uv8AX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t78GL0AAADbAAAADwAAAAAAAAAAAAAAAACYAgAAZHJzL2Rvd25yZXYu&#10;eG1sUEsFBgAAAAAEAAQA9QAAAIIDAAAAAA==&#10;" path="m261,195r-185,l120,195r21,4l160,207r17,10l191,231r4,5l198,239r34,71l234,330r2,6l239,340r7,1l302,341r6,-1l311,336r-1,-24l295,253,266,200r-5,-5e" fillcolor="#991d84" stroked="f">
                <v:path arrowok="t" o:connecttype="custom" o:connectlocs="261,1181;76,1181;120,1181;141,1185;160,1193;177,1203;191,1217;195,1222;198,1225;232,1296;234,1316;236,1322;239,1326;246,1327;302,1327;308,1326;311,1322;310,1298;295,1239;266,1186;261,1181" o:connectangles="0,0,0,0,0,0,0,0,0,0,0,0,0,0,0,0,0,0,0,0,0"/>
              </v:shape>
              <v:shape id="Freeform 37" o:spid="_x0000_s1029" style="position:absolute;left:10706;top:986;width:311;height:341;visibility:visible;mso-wrap-style:square;v-text-anchor:top" coordsize="31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JZg8IA&#10;AADbAAAADwAAAGRycy9kb3ducmV2LnhtbESPQYvCMBSE78L+h/AW9qbp7opo1yiuIHhTqxdvj+bZ&#10;FJuX0sRa/fVGEDwOM/MNM513thItNb50rOB7kIAgzp0uuVBw2K/6YxA+IGusHJOCG3mYzz56U0y1&#10;u/KO2iwUIkLYp6jAhFCnUvrckEU/cDVx9E6usRiibAqpG7xGuK3kT5KMpMWS44LBmpaG8nN2sQpG&#10;W9ue9gu8m7DeHJdDyg//57FSX5/d4g9EoC68w6/2Wiv4ncDzS/w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klmDwgAAANsAAAAPAAAAAAAAAAAAAAAAAJgCAABkcnMvZG93&#10;bnJldi54bWxQSwUGAAAAAAQABAD1AAAAhwMAAAAA&#10;" path="m292,l231,r-6,2l221,5r-1,21l214,48,174,98r-63,20l261,118,292,53r6,-42l297,5,292,e" fillcolor="#991d84" stroked="f">
                <v:path arrowok="t" o:connecttype="custom" o:connectlocs="292,986;231,986;225,988;221,991;220,1012;214,1034;174,1084;111,1104;261,1104;292,1039;298,997;297,991;292,986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6739890</wp:posOffset>
              </wp:positionH>
              <wp:positionV relativeFrom="page">
                <wp:posOffset>883285</wp:posOffset>
              </wp:positionV>
              <wp:extent cx="105410" cy="74930"/>
              <wp:effectExtent l="0" t="6985" r="3175" b="381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5410" cy="74930"/>
                        <a:chOff x="10614" y="1391"/>
                        <a:chExt cx="166" cy="118"/>
                      </a:xfrm>
                    </wpg:grpSpPr>
                    <wpg:grpSp>
                      <wpg:cNvPr id="30" name="Group 34"/>
                      <wpg:cNvGrpSpPr>
                        <a:grpSpLocks/>
                      </wpg:cNvGrpSpPr>
                      <wpg:grpSpPr bwMode="auto">
                        <a:xfrm>
                          <a:off x="10766" y="1404"/>
                          <a:ext cx="2" cy="92"/>
                          <a:chOff x="10766" y="1404"/>
                          <a:chExt cx="2" cy="92"/>
                        </a:xfrm>
                      </wpg:grpSpPr>
                      <wps:wsp>
                        <wps:cNvPr id="31" name="Freeform 35"/>
                        <wps:cNvSpPr>
                          <a:spLocks/>
                        </wps:cNvSpPr>
                        <wps:spPr bwMode="auto">
                          <a:xfrm>
                            <a:off x="10766" y="1404"/>
                            <a:ext cx="2" cy="92"/>
                          </a:xfrm>
                          <a:custGeom>
                            <a:avLst/>
                            <a:gdLst>
                              <a:gd name="T0" fmla="+- 0 1404 1404"/>
                              <a:gd name="T1" fmla="*/ 1404 h 92"/>
                              <a:gd name="T2" fmla="+- 0 1496 1404"/>
                              <a:gd name="T3" fmla="*/ 1496 h 9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2">
                                <a:moveTo>
                                  <a:pt x="0" y="0"/>
                                </a:moveTo>
                                <a:lnTo>
                                  <a:pt x="0" y="92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991D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2" name="Group 30"/>
                      <wpg:cNvGrpSpPr>
                        <a:grpSpLocks/>
                      </wpg:cNvGrpSpPr>
                      <wpg:grpSpPr bwMode="auto">
                        <a:xfrm>
                          <a:off x="10624" y="1404"/>
                          <a:ext cx="83" cy="92"/>
                          <a:chOff x="10624" y="1404"/>
                          <a:chExt cx="83" cy="92"/>
                        </a:xfrm>
                      </wpg:grpSpPr>
                      <wps:wsp>
                        <wps:cNvPr id="33" name="Freeform 33"/>
                        <wps:cNvSpPr>
                          <a:spLocks/>
                        </wps:cNvSpPr>
                        <wps:spPr bwMode="auto">
                          <a:xfrm>
                            <a:off x="10624" y="1404"/>
                            <a:ext cx="83" cy="92"/>
                          </a:xfrm>
                          <a:custGeom>
                            <a:avLst/>
                            <a:gdLst>
                              <a:gd name="T0" fmla="+- 0 10664 10624"/>
                              <a:gd name="T1" fmla="*/ T0 w 83"/>
                              <a:gd name="T2" fmla="+- 0 1404 1404"/>
                              <a:gd name="T3" fmla="*/ 1404 h 92"/>
                              <a:gd name="T4" fmla="+- 0 10634 10624"/>
                              <a:gd name="T5" fmla="*/ T4 w 83"/>
                              <a:gd name="T6" fmla="+- 0 1404 1404"/>
                              <a:gd name="T7" fmla="*/ 1404 h 92"/>
                              <a:gd name="T8" fmla="+- 0 10627 10624"/>
                              <a:gd name="T9" fmla="*/ T8 w 83"/>
                              <a:gd name="T10" fmla="+- 0 1405 1404"/>
                              <a:gd name="T11" fmla="*/ 1405 h 92"/>
                              <a:gd name="T12" fmla="+- 0 10624 10624"/>
                              <a:gd name="T13" fmla="*/ T12 w 83"/>
                              <a:gd name="T14" fmla="+- 0 1405 1404"/>
                              <a:gd name="T15" fmla="*/ 1405 h 92"/>
                              <a:gd name="T16" fmla="+- 0 10624 10624"/>
                              <a:gd name="T17" fmla="*/ T16 w 83"/>
                              <a:gd name="T18" fmla="+- 0 1496 1404"/>
                              <a:gd name="T19" fmla="*/ 1496 h 92"/>
                              <a:gd name="T20" fmla="+- 0 10646 10624"/>
                              <a:gd name="T21" fmla="*/ T20 w 83"/>
                              <a:gd name="T22" fmla="+- 0 1496 1404"/>
                              <a:gd name="T23" fmla="*/ 1496 h 92"/>
                              <a:gd name="T24" fmla="+- 0 10646 10624"/>
                              <a:gd name="T25" fmla="*/ T24 w 83"/>
                              <a:gd name="T26" fmla="+- 0 1463 1404"/>
                              <a:gd name="T27" fmla="*/ 1463 h 92"/>
                              <a:gd name="T28" fmla="+- 0 10679 10624"/>
                              <a:gd name="T29" fmla="*/ T28 w 83"/>
                              <a:gd name="T30" fmla="+- 0 1463 1404"/>
                              <a:gd name="T31" fmla="*/ 1463 h 92"/>
                              <a:gd name="T32" fmla="+- 0 10678 10624"/>
                              <a:gd name="T33" fmla="*/ T32 w 83"/>
                              <a:gd name="T34" fmla="+- 0 1462 1404"/>
                              <a:gd name="T35" fmla="*/ 1462 h 92"/>
                              <a:gd name="T36" fmla="+- 0 10676 10624"/>
                              <a:gd name="T37" fmla="*/ T36 w 83"/>
                              <a:gd name="T38" fmla="+- 0 1459 1404"/>
                              <a:gd name="T39" fmla="*/ 1459 h 92"/>
                              <a:gd name="T40" fmla="+- 0 10687 10624"/>
                              <a:gd name="T41" fmla="*/ T40 w 83"/>
                              <a:gd name="T42" fmla="+- 0 1453 1404"/>
                              <a:gd name="T43" fmla="*/ 1453 h 92"/>
                              <a:gd name="T44" fmla="+- 0 10692 10624"/>
                              <a:gd name="T45" fmla="*/ T44 w 83"/>
                              <a:gd name="T46" fmla="+- 0 1445 1404"/>
                              <a:gd name="T47" fmla="*/ 1445 h 92"/>
                              <a:gd name="T48" fmla="+- 0 10692 10624"/>
                              <a:gd name="T49" fmla="*/ T48 w 83"/>
                              <a:gd name="T50" fmla="+- 0 1444 1404"/>
                              <a:gd name="T51" fmla="*/ 1444 h 92"/>
                              <a:gd name="T52" fmla="+- 0 10646 10624"/>
                              <a:gd name="T53" fmla="*/ T52 w 83"/>
                              <a:gd name="T54" fmla="+- 0 1444 1404"/>
                              <a:gd name="T55" fmla="*/ 1444 h 92"/>
                              <a:gd name="T56" fmla="+- 0 10648 10624"/>
                              <a:gd name="T57" fmla="*/ T56 w 83"/>
                              <a:gd name="T58" fmla="+- 0 1423 1404"/>
                              <a:gd name="T59" fmla="*/ 1423 h 92"/>
                              <a:gd name="T60" fmla="+- 0 10691 10624"/>
                              <a:gd name="T61" fmla="*/ T60 w 83"/>
                              <a:gd name="T62" fmla="+- 0 1423 1404"/>
                              <a:gd name="T63" fmla="*/ 1423 h 92"/>
                              <a:gd name="T64" fmla="+- 0 10687 10624"/>
                              <a:gd name="T65" fmla="*/ T64 w 83"/>
                              <a:gd name="T66" fmla="+- 0 1416 1404"/>
                              <a:gd name="T67" fmla="*/ 1416 h 92"/>
                              <a:gd name="T68" fmla="+- 0 10680 10624"/>
                              <a:gd name="T69" fmla="*/ T68 w 83"/>
                              <a:gd name="T70" fmla="+- 0 1411 1404"/>
                              <a:gd name="T71" fmla="*/ 1411 h 92"/>
                              <a:gd name="T72" fmla="+- 0 10673 10624"/>
                              <a:gd name="T73" fmla="*/ T72 w 83"/>
                              <a:gd name="T74" fmla="+- 0 1405 1404"/>
                              <a:gd name="T75" fmla="*/ 1405 h 92"/>
                              <a:gd name="T76" fmla="+- 0 10664 10624"/>
                              <a:gd name="T77" fmla="*/ T76 w 83"/>
                              <a:gd name="T78" fmla="+- 0 1404 1404"/>
                              <a:gd name="T79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40" y="0"/>
                                </a:moveTo>
                                <a:lnTo>
                                  <a:pt x="10" y="0"/>
                                </a:lnTo>
                                <a:lnTo>
                                  <a:pt x="3" y="1"/>
                                </a:lnTo>
                                <a:lnTo>
                                  <a:pt x="0" y="1"/>
                                </a:lnTo>
                                <a:lnTo>
                                  <a:pt x="0" y="92"/>
                                </a:lnTo>
                                <a:lnTo>
                                  <a:pt x="22" y="92"/>
                                </a:lnTo>
                                <a:lnTo>
                                  <a:pt x="22" y="59"/>
                                </a:lnTo>
                                <a:lnTo>
                                  <a:pt x="55" y="59"/>
                                </a:lnTo>
                                <a:lnTo>
                                  <a:pt x="54" y="58"/>
                                </a:lnTo>
                                <a:lnTo>
                                  <a:pt x="52" y="55"/>
                                </a:lnTo>
                                <a:lnTo>
                                  <a:pt x="63" y="49"/>
                                </a:lnTo>
                                <a:lnTo>
                                  <a:pt x="68" y="41"/>
                                </a:lnTo>
                                <a:lnTo>
                                  <a:pt x="68" y="40"/>
                                </a:lnTo>
                                <a:lnTo>
                                  <a:pt x="22" y="40"/>
                                </a:lnTo>
                                <a:lnTo>
                                  <a:pt x="24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2"/>
                                </a:lnTo>
                                <a:lnTo>
                                  <a:pt x="56" y="7"/>
                                </a:lnTo>
                                <a:lnTo>
                                  <a:pt x="49" y="1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2"/>
                        <wps:cNvSpPr>
                          <a:spLocks/>
                        </wps:cNvSpPr>
                        <wps:spPr bwMode="auto">
                          <a:xfrm>
                            <a:off x="10624" y="1404"/>
                            <a:ext cx="83" cy="92"/>
                          </a:xfrm>
                          <a:custGeom>
                            <a:avLst/>
                            <a:gdLst>
                              <a:gd name="T0" fmla="+- 0 10679 10624"/>
                              <a:gd name="T1" fmla="*/ T0 w 83"/>
                              <a:gd name="T2" fmla="+- 0 1463 1404"/>
                              <a:gd name="T3" fmla="*/ 1463 h 92"/>
                              <a:gd name="T4" fmla="+- 0 10654 10624"/>
                              <a:gd name="T5" fmla="*/ T4 w 83"/>
                              <a:gd name="T6" fmla="+- 0 1463 1404"/>
                              <a:gd name="T7" fmla="*/ 1463 h 92"/>
                              <a:gd name="T8" fmla="+- 0 10654 10624"/>
                              <a:gd name="T9" fmla="*/ T8 w 83"/>
                              <a:gd name="T10" fmla="+- 0 1464 1404"/>
                              <a:gd name="T11" fmla="*/ 1464 h 92"/>
                              <a:gd name="T12" fmla="+- 0 10658 10624"/>
                              <a:gd name="T13" fmla="*/ T12 w 83"/>
                              <a:gd name="T14" fmla="+- 0 1472 1404"/>
                              <a:gd name="T15" fmla="*/ 1472 h 92"/>
                              <a:gd name="T16" fmla="+- 0 10663 10624"/>
                              <a:gd name="T17" fmla="*/ T16 w 83"/>
                              <a:gd name="T18" fmla="+- 0 1480 1404"/>
                              <a:gd name="T19" fmla="*/ 1480 h 92"/>
                              <a:gd name="T20" fmla="+- 0 10672 10624"/>
                              <a:gd name="T21" fmla="*/ T20 w 83"/>
                              <a:gd name="T22" fmla="+- 0 1490 1404"/>
                              <a:gd name="T23" fmla="*/ 1490 h 92"/>
                              <a:gd name="T24" fmla="+- 0 10673 10624"/>
                              <a:gd name="T25" fmla="*/ T24 w 83"/>
                              <a:gd name="T26" fmla="+- 0 1493 1404"/>
                              <a:gd name="T27" fmla="*/ 1493 h 92"/>
                              <a:gd name="T28" fmla="+- 0 10676 10624"/>
                              <a:gd name="T29" fmla="*/ T28 w 83"/>
                              <a:gd name="T30" fmla="+- 0 1496 1404"/>
                              <a:gd name="T31" fmla="*/ 1496 h 92"/>
                              <a:gd name="T32" fmla="+- 0 10706 10624"/>
                              <a:gd name="T33" fmla="*/ T32 w 83"/>
                              <a:gd name="T34" fmla="+- 0 1496 1404"/>
                              <a:gd name="T35" fmla="*/ 1496 h 92"/>
                              <a:gd name="T36" fmla="+- 0 10703 10624"/>
                              <a:gd name="T37" fmla="*/ T36 w 83"/>
                              <a:gd name="T38" fmla="+- 0 1493 1404"/>
                              <a:gd name="T39" fmla="*/ 1493 h 92"/>
                              <a:gd name="T40" fmla="+- 0 10698 10624"/>
                              <a:gd name="T41" fmla="*/ T40 w 83"/>
                              <a:gd name="T42" fmla="+- 0 1487 1404"/>
                              <a:gd name="T43" fmla="*/ 1487 h 92"/>
                              <a:gd name="T44" fmla="+- 0 10690 10624"/>
                              <a:gd name="T45" fmla="*/ T44 w 83"/>
                              <a:gd name="T46" fmla="+- 0 1477 1404"/>
                              <a:gd name="T47" fmla="*/ 1477 h 92"/>
                              <a:gd name="T48" fmla="+- 0 10684 10624"/>
                              <a:gd name="T49" fmla="*/ T48 w 83"/>
                              <a:gd name="T50" fmla="+- 0 1469 1404"/>
                              <a:gd name="T51" fmla="*/ 1469 h 92"/>
                              <a:gd name="T52" fmla="+- 0 10680 10624"/>
                              <a:gd name="T53" fmla="*/ T52 w 83"/>
                              <a:gd name="T54" fmla="+- 0 1464 1404"/>
                              <a:gd name="T55" fmla="*/ 1464 h 92"/>
                              <a:gd name="T56" fmla="+- 0 10679 10624"/>
                              <a:gd name="T57" fmla="*/ T56 w 83"/>
                              <a:gd name="T58" fmla="+- 0 1463 1404"/>
                              <a:gd name="T59" fmla="*/ 1463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55" y="59"/>
                                </a:moveTo>
                                <a:lnTo>
                                  <a:pt x="30" y="59"/>
                                </a:lnTo>
                                <a:lnTo>
                                  <a:pt x="30" y="60"/>
                                </a:lnTo>
                                <a:lnTo>
                                  <a:pt x="34" y="68"/>
                                </a:lnTo>
                                <a:lnTo>
                                  <a:pt x="39" y="76"/>
                                </a:lnTo>
                                <a:lnTo>
                                  <a:pt x="48" y="86"/>
                                </a:lnTo>
                                <a:lnTo>
                                  <a:pt x="49" y="89"/>
                                </a:lnTo>
                                <a:lnTo>
                                  <a:pt x="52" y="92"/>
                                </a:lnTo>
                                <a:lnTo>
                                  <a:pt x="82" y="92"/>
                                </a:lnTo>
                                <a:lnTo>
                                  <a:pt x="79" y="89"/>
                                </a:lnTo>
                                <a:lnTo>
                                  <a:pt x="74" y="83"/>
                                </a:lnTo>
                                <a:lnTo>
                                  <a:pt x="66" y="73"/>
                                </a:lnTo>
                                <a:lnTo>
                                  <a:pt x="60" y="65"/>
                                </a:lnTo>
                                <a:lnTo>
                                  <a:pt x="56" y="60"/>
                                </a:lnTo>
                                <a:lnTo>
                                  <a:pt x="55" y="59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1"/>
                        <wps:cNvSpPr>
                          <a:spLocks/>
                        </wps:cNvSpPr>
                        <wps:spPr bwMode="auto">
                          <a:xfrm>
                            <a:off x="10624" y="1404"/>
                            <a:ext cx="83" cy="92"/>
                          </a:xfrm>
                          <a:custGeom>
                            <a:avLst/>
                            <a:gdLst>
                              <a:gd name="T0" fmla="+- 0 10691 10624"/>
                              <a:gd name="T1" fmla="*/ T0 w 83"/>
                              <a:gd name="T2" fmla="+- 0 1423 1404"/>
                              <a:gd name="T3" fmla="*/ 1423 h 92"/>
                              <a:gd name="T4" fmla="+- 0 10663 10624"/>
                              <a:gd name="T5" fmla="*/ T4 w 83"/>
                              <a:gd name="T6" fmla="+- 0 1423 1404"/>
                              <a:gd name="T7" fmla="*/ 1423 h 92"/>
                              <a:gd name="T8" fmla="+- 0 10668 10624"/>
                              <a:gd name="T9" fmla="*/ T8 w 83"/>
                              <a:gd name="T10" fmla="+- 0 1427 1404"/>
                              <a:gd name="T11" fmla="*/ 1427 h 92"/>
                              <a:gd name="T12" fmla="+- 0 10668 10624"/>
                              <a:gd name="T13" fmla="*/ T12 w 83"/>
                              <a:gd name="T14" fmla="+- 0 1441 1404"/>
                              <a:gd name="T15" fmla="*/ 1441 h 92"/>
                              <a:gd name="T16" fmla="+- 0 10663 10624"/>
                              <a:gd name="T17" fmla="*/ T16 w 83"/>
                              <a:gd name="T18" fmla="+- 0 1444 1404"/>
                              <a:gd name="T19" fmla="*/ 1444 h 92"/>
                              <a:gd name="T20" fmla="+- 0 10692 10624"/>
                              <a:gd name="T21" fmla="*/ T20 w 83"/>
                              <a:gd name="T22" fmla="+- 0 1444 1404"/>
                              <a:gd name="T23" fmla="*/ 1444 h 92"/>
                              <a:gd name="T24" fmla="+- 0 10692 10624"/>
                              <a:gd name="T25" fmla="*/ T24 w 83"/>
                              <a:gd name="T26" fmla="+- 0 1424 1404"/>
                              <a:gd name="T27" fmla="*/ 1424 h 92"/>
                              <a:gd name="T28" fmla="+- 0 10691 10624"/>
                              <a:gd name="T29" fmla="*/ T28 w 83"/>
                              <a:gd name="T30" fmla="+- 0 1423 1404"/>
                              <a:gd name="T31" fmla="*/ 1423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67" y="19"/>
                                </a:moveTo>
                                <a:lnTo>
                                  <a:pt x="39" y="19"/>
                                </a:lnTo>
                                <a:lnTo>
                                  <a:pt x="44" y="23"/>
                                </a:lnTo>
                                <a:lnTo>
                                  <a:pt x="44" y="37"/>
                                </a:lnTo>
                                <a:lnTo>
                                  <a:pt x="39" y="40"/>
                                </a:lnTo>
                                <a:lnTo>
                                  <a:pt x="68" y="40"/>
                                </a:lnTo>
                                <a:lnTo>
                                  <a:pt x="68" y="20"/>
                                </a:lnTo>
                                <a:lnTo>
                                  <a:pt x="67" y="19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A6AF33" id="Group 29" o:spid="_x0000_s1026" style="position:absolute;margin-left:530.7pt;margin-top:69.55pt;width:8.3pt;height:5.9pt;z-index:-251657728;mso-position-horizontal-relative:page;mso-position-vertical-relative:page" coordorigin="10614,1391" coordsize="166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">
              <v:group id="Group 34" o:spid="_x0000_s1027" style="position:absolute;left:10766;top:1404;width:2;height:92" coordorigin="10766,1404" coordsize="2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<v:shape id="Freeform 35" o:spid="_x0000_s1028" style="position:absolute;left:10766;top:1404;width:2;height:92;visibility:visible;mso-wrap-style:square;v-text-anchor:top" coordsize="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jX1MMA&#10;AADbAAAADwAAAGRycy9kb3ducmV2LnhtbESPT2sCMRDF70K/Q5hCb5rdFvyzNYoULOJJV8XrsJlu&#10;FjeTJUl1++0bQfD4ePN+b9582dtWXMmHxrGCfJSBIK6cbrhWcDysh1MQISJrbB2Tgj8KsFy8DOZY&#10;aHfjPV3LWIsE4VCgAhNjV0gZKkMWw8h1xMn7cd5iTNLXUnu8Jbht5XuWjaXFhlODwY6+DFWX8tem&#10;N9aXVeP25jyeTb59iNt8V29OSr299qtPEJH6+Dx+pDdawUcO9y0JAH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jX1MMAAADbAAAADwAAAAAAAAAAAAAAAACYAgAAZHJzL2Rv&#10;d25yZXYueG1sUEsFBgAAAAAEAAQA9QAAAIgDAAAAAA==&#10;" path="m,l,92e" filled="f" strokecolor="#991d84" strokeweight="1.3pt">
                  <v:path arrowok="t" o:connecttype="custom" o:connectlocs="0,1404;0,1496" o:connectangles="0,0"/>
                </v:shape>
              </v:group>
              <v:group id="Group 30" o:spid="_x0000_s1029" style="position:absolute;left:10624;top:1404;width:83;height:92" coordorigin="10624,1404" coordsize="8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<v:shape id="Freeform 33" o:spid="_x0000_s1030" style="position:absolute;left:10624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EXRsQA&#10;AADbAAAADwAAAGRycy9kb3ducmV2LnhtbESPQWsCMRSE7wX/Q3hCbzWrC1K2ZpciKBZ6aFXs9bF5&#10;btYmL+sm6vbfN4WCx2FmvmEW1eCsuFIfWs8KppMMBHHtdcuNgv1u9fQMIkRkjdYzKfihAFU5elhg&#10;of2NP+m6jY1IEA4FKjAxdoWUoTbkMEx8R5y8o+8dxiT7RuoebwnurJxl2Vw6bDktGOxoaaj+3l6c&#10;AtxkO/uRH+az9dq82VP9dX5f5ko9jofXFxCRhngP/7c3WkGew9+X9ANk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hF0bEAAAA2wAAAA8AAAAAAAAAAAAAAAAAmAIAAGRycy9k&#10;b3ducmV2LnhtbFBLBQYAAAAABAAEAPUAAACJAwAAAAA=&#10;" path="m40,l10,,3,1,,1,,92r22,l22,59r33,l54,58,52,55,63,49r5,-8l68,40r-46,l24,19r43,l63,12,56,7,49,1,40,e" fillcolor="#991d84" stroked="f">
                  <v:path arrowok="t" o:connecttype="custom" o:connectlocs="40,1404;10,1404;3,1405;0,1405;0,1496;22,1496;22,1463;55,1463;54,1462;52,1459;63,1453;68,1445;68,1444;22,1444;24,1423;67,1423;63,1416;56,1411;49,1405;40,1404" o:connectangles="0,0,0,0,0,0,0,0,0,0,0,0,0,0,0,0,0,0,0,0"/>
                </v:shape>
                <v:shape id="Freeform 32" o:spid="_x0000_s1031" style="position:absolute;left:10624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iPMsQA&#10;AADbAAAADwAAAGRycy9kb3ducmV2LnhtbESPT2sCMRTE70K/Q3hCb5rVLSKrUYpQUejBP6VeH5vX&#10;zbbJy3YTdfvtG0HwOMzMb5j5snNWXKgNtWcFo2EGgrj0uuZKwcfxbTAFESKyRuuZFPxRgOXiqTfH&#10;Qvsr7+lyiJVIEA4FKjAxNoWUoTTkMAx9Q5y8L986jEm2ldQtXhPcWTnOsol0WHNaMNjQylD5czg7&#10;BbjJjnaXf07G67XZ2u/y9Pu+ypV67nevMxCRuvgI39sbrSB/gduX9AP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IjzLEAAAA2wAAAA8AAAAAAAAAAAAAAAAAmAIAAGRycy9k&#10;b3ducmV2LnhtbFBLBQYAAAAABAAEAPUAAACJAwAAAAA=&#10;" path="m55,59r-25,l30,60r4,8l39,76r9,10l49,89r3,3l82,92,79,89,74,83,66,73,60,65,56,60,55,59e" fillcolor="#991d84" stroked="f">
                  <v:path arrowok="t" o:connecttype="custom" o:connectlocs="55,1463;30,1463;30,1464;34,1472;39,1480;48,1490;49,1493;52,1496;82,1496;79,1493;74,1487;66,1477;60,1469;56,1464;55,1463" o:connectangles="0,0,0,0,0,0,0,0,0,0,0,0,0,0,0"/>
                </v:shape>
                <v:shape id="Freeform 31" o:spid="_x0000_s1032" style="position:absolute;left:10624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QqqcQA&#10;AADbAAAADwAAAGRycy9kb3ducmV2LnhtbESPT2sCMRTE70K/Q3hCb5rVpSKrUYpQUejBP6VeH5vX&#10;zbbJy3YTdfvtG0HwOMzMb5j5snNWXKgNtWcFo2EGgrj0uuZKwcfxbTAFESKyRuuZFPxRgOXiqTfH&#10;Qvsr7+lyiJVIEA4FKjAxNoWUoTTkMAx9Q5y8L986jEm2ldQtXhPcWTnOsol0WHNaMNjQylD5czg7&#10;BbjJjnaXf07G67XZ2u/y9Pu+ypV67nevMxCRuvgI39sbrSB/gduX9AP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EKqnEAAAA2wAAAA8AAAAAAAAAAAAAAAAAmAIAAGRycy9k&#10;b3ducmV2LnhtbFBLBQYAAAAABAAEAPUAAACJAwAAAAA=&#10;" path="m67,19r-28,l44,23r,14l39,40r29,l68,20,67,19e" fillcolor="#991d84" stroked="f">
                  <v:path arrowok="t" o:connecttype="custom" o:connectlocs="67,1423;39,1423;44,1427;44,1441;39,1444;68,1444;68,1424;67,1423" o:connectangles="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6285230</wp:posOffset>
              </wp:positionH>
              <wp:positionV relativeFrom="page">
                <wp:posOffset>891540</wp:posOffset>
              </wp:positionV>
              <wp:extent cx="1270" cy="58420"/>
              <wp:effectExtent l="8255" t="15240" r="9525" b="12065"/>
              <wp:wrapNone/>
              <wp:docPr id="27" name="Group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70" cy="58420"/>
                        <a:chOff x="9898" y="1404"/>
                        <a:chExt cx="2" cy="92"/>
                      </a:xfrm>
                    </wpg:grpSpPr>
                    <wps:wsp>
                      <wps:cNvPr id="28" name="Freeform 28"/>
                      <wps:cNvSpPr>
                        <a:spLocks/>
                      </wps:cNvSpPr>
                      <wps:spPr bwMode="auto">
                        <a:xfrm>
                          <a:off x="9898" y="1404"/>
                          <a:ext cx="2" cy="92"/>
                        </a:xfrm>
                        <a:custGeom>
                          <a:avLst/>
                          <a:gdLst>
                            <a:gd name="T0" fmla="+- 0 1404 1404"/>
                            <a:gd name="T1" fmla="*/ 1404 h 92"/>
                            <a:gd name="T2" fmla="+- 0 1496 1404"/>
                            <a:gd name="T3" fmla="*/ 1496 h 92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92">
                              <a:moveTo>
                                <a:pt x="0" y="0"/>
                              </a:moveTo>
                              <a:lnTo>
                                <a:pt x="0" y="92"/>
                              </a:lnTo>
                            </a:path>
                          </a:pathLst>
                        </a:custGeom>
                        <a:noFill/>
                        <a:ln w="15748">
                          <a:solidFill>
                            <a:srgbClr val="991D8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FBDC41" id="Group 27" o:spid="_x0000_s1026" style="position:absolute;margin-left:494.9pt;margin-top:70.2pt;width:.1pt;height:4.6pt;z-index:-251656704;mso-position-horizontal-relative:page;mso-position-vertical-relative:page" coordorigin="9898,1404" coordsize="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">
              <v:shape id="Freeform 28" o:spid="_x0000_s1027" style="position:absolute;left:9898;top:1404;width:2;height:92;visibility:visible;mso-wrap-style:square;v-text-anchor:top" coordsize="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+Nm8EA&#10;AADbAAAADwAAAGRycy9kb3ducmV2LnhtbERPTWvCQBC9F/oflil4q5uqLRJdpWhNe9UK4m3Ijklo&#10;djbsbjT++86h0OPjfS/Xg2vVlUJsPBt4GWegiEtvG64MHL93z3NQMSFbbD2TgTtFWK8eH5aYW3/j&#10;PV0PqVISwjFHA3VKXa51LGtyGMe+Ixbu4oPDJDBU2ga8Sbhr9STL3rTDhqWhxo42NZU/h95JSdmf&#10;Xz+Kdj/dFp9FDP1mOzvdjRk9De8LUImG9C/+c39ZAxMZK1/kB+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vjZvBAAAA2wAAAA8AAAAAAAAAAAAAAAAAmAIAAGRycy9kb3du&#10;cmV2LnhtbFBLBQYAAAAABAAEAPUAAACGAwAAAAA=&#10;" path="m,l,92e" filled="f" strokecolor="#991d84" strokeweight="1.24pt">
                <v:path arrowok="t" o:connecttype="custom" o:connectlocs="0,1404;0,1496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posOffset>6324600</wp:posOffset>
              </wp:positionH>
              <wp:positionV relativeFrom="page">
                <wp:posOffset>884555</wp:posOffset>
              </wp:positionV>
              <wp:extent cx="377190" cy="73025"/>
              <wp:effectExtent l="0" t="0" r="13335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77190" cy="73025"/>
                        <a:chOff x="9960" y="1393"/>
                        <a:chExt cx="594" cy="115"/>
                      </a:xfrm>
                    </wpg:grpSpPr>
                    <wpg:grpSp>
                      <wpg:cNvPr id="10" name="Group 24"/>
                      <wpg:cNvGrpSpPr>
                        <a:grpSpLocks/>
                      </wpg:cNvGrpSpPr>
                      <wpg:grpSpPr bwMode="auto">
                        <a:xfrm>
                          <a:off x="10492" y="1404"/>
                          <a:ext cx="52" cy="92"/>
                          <a:chOff x="10492" y="1404"/>
                          <a:chExt cx="52" cy="92"/>
                        </a:xfrm>
                      </wpg:grpSpPr>
                      <wps:wsp>
                        <wps:cNvPr id="11" name="Freeform 26"/>
                        <wps:cNvSpPr>
                          <a:spLocks/>
                        </wps:cNvSpPr>
                        <wps:spPr bwMode="auto">
                          <a:xfrm>
                            <a:off x="10492" y="1404"/>
                            <a:ext cx="52" cy="92"/>
                          </a:xfrm>
                          <a:custGeom>
                            <a:avLst/>
                            <a:gdLst>
                              <a:gd name="T0" fmla="+- 0 10543 10492"/>
                              <a:gd name="T1" fmla="*/ T0 w 52"/>
                              <a:gd name="T2" fmla="+- 0 1426 1404"/>
                              <a:gd name="T3" fmla="*/ 1426 h 92"/>
                              <a:gd name="T4" fmla="+- 0 10520 10492"/>
                              <a:gd name="T5" fmla="*/ T4 w 52"/>
                              <a:gd name="T6" fmla="+- 0 1426 1404"/>
                              <a:gd name="T7" fmla="*/ 1426 h 92"/>
                              <a:gd name="T8" fmla="+- 0 10520 10492"/>
                              <a:gd name="T9" fmla="*/ T8 w 52"/>
                              <a:gd name="T10" fmla="+- 0 1496 1404"/>
                              <a:gd name="T11" fmla="*/ 1496 h 92"/>
                              <a:gd name="T12" fmla="+- 0 10543 10492"/>
                              <a:gd name="T13" fmla="*/ T12 w 52"/>
                              <a:gd name="T14" fmla="+- 0 1496 1404"/>
                              <a:gd name="T15" fmla="*/ 1496 h 92"/>
                              <a:gd name="T16" fmla="+- 0 10543 10492"/>
                              <a:gd name="T17" fmla="*/ T16 w 52"/>
                              <a:gd name="T18" fmla="+- 0 1426 1404"/>
                              <a:gd name="T19" fmla="*/ 1426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2" h="92">
                                <a:moveTo>
                                  <a:pt x="51" y="22"/>
                                </a:moveTo>
                                <a:lnTo>
                                  <a:pt x="28" y="22"/>
                                </a:lnTo>
                                <a:lnTo>
                                  <a:pt x="28" y="92"/>
                                </a:lnTo>
                                <a:lnTo>
                                  <a:pt x="51" y="92"/>
                                </a:lnTo>
                                <a:lnTo>
                                  <a:pt x="51" y="22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5"/>
                        <wps:cNvSpPr>
                          <a:spLocks/>
                        </wps:cNvSpPr>
                        <wps:spPr bwMode="auto">
                          <a:xfrm>
                            <a:off x="10492" y="1404"/>
                            <a:ext cx="52" cy="92"/>
                          </a:xfrm>
                          <a:custGeom>
                            <a:avLst/>
                            <a:gdLst>
                              <a:gd name="T0" fmla="+- 0 10572 10492"/>
                              <a:gd name="T1" fmla="*/ T0 w 52"/>
                              <a:gd name="T2" fmla="+- 0 1404 1404"/>
                              <a:gd name="T3" fmla="*/ 1404 h 92"/>
                              <a:gd name="T4" fmla="+- 0 10492 10492"/>
                              <a:gd name="T5" fmla="*/ T4 w 52"/>
                              <a:gd name="T6" fmla="+- 0 1404 1404"/>
                              <a:gd name="T7" fmla="*/ 1404 h 92"/>
                              <a:gd name="T8" fmla="+- 0 10492 10492"/>
                              <a:gd name="T9" fmla="*/ T8 w 52"/>
                              <a:gd name="T10" fmla="+- 0 1426 1404"/>
                              <a:gd name="T11" fmla="*/ 1426 h 92"/>
                              <a:gd name="T12" fmla="+- 0 10572 10492"/>
                              <a:gd name="T13" fmla="*/ T12 w 52"/>
                              <a:gd name="T14" fmla="+- 0 1426 1404"/>
                              <a:gd name="T15" fmla="*/ 1426 h 92"/>
                              <a:gd name="T16" fmla="+- 0 10572 10492"/>
                              <a:gd name="T17" fmla="*/ T16 w 52"/>
                              <a:gd name="T18" fmla="+- 0 1404 1404"/>
                              <a:gd name="T19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2" h="92">
                                <a:moveTo>
                                  <a:pt x="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"/>
                                </a:lnTo>
                                <a:lnTo>
                                  <a:pt x="80" y="22"/>
                                </a:ln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3" name="Group 20"/>
                      <wpg:cNvGrpSpPr>
                        <a:grpSpLocks/>
                      </wpg:cNvGrpSpPr>
                      <wpg:grpSpPr bwMode="auto">
                        <a:xfrm>
                          <a:off x="10380" y="1403"/>
                          <a:ext cx="64" cy="95"/>
                          <a:chOff x="10380" y="1403"/>
                          <a:chExt cx="64" cy="95"/>
                        </a:xfrm>
                      </wpg:grpSpPr>
                      <wps:wsp>
                        <wps:cNvPr id="14" name="Freeform 23"/>
                        <wps:cNvSpPr>
                          <a:spLocks/>
                        </wps:cNvSpPr>
                        <wps:spPr bwMode="auto">
                          <a:xfrm>
                            <a:off x="10380" y="1403"/>
                            <a:ext cx="64" cy="95"/>
                          </a:xfrm>
                          <a:custGeom>
                            <a:avLst/>
                            <a:gdLst>
                              <a:gd name="T0" fmla="+- 0 10380 10380"/>
                              <a:gd name="T1" fmla="*/ T0 w 64"/>
                              <a:gd name="T2" fmla="+- 0 1468 1403"/>
                              <a:gd name="T3" fmla="*/ 1468 h 95"/>
                              <a:gd name="T4" fmla="+- 0 10380 10380"/>
                              <a:gd name="T5" fmla="*/ T4 w 64"/>
                              <a:gd name="T6" fmla="+- 0 1492 1403"/>
                              <a:gd name="T7" fmla="*/ 1492 h 95"/>
                              <a:gd name="T8" fmla="+- 0 10390 10380"/>
                              <a:gd name="T9" fmla="*/ T8 w 64"/>
                              <a:gd name="T10" fmla="+- 0 1496 1403"/>
                              <a:gd name="T11" fmla="*/ 1496 h 95"/>
                              <a:gd name="T12" fmla="+- 0 10398 10380"/>
                              <a:gd name="T13" fmla="*/ T12 w 64"/>
                              <a:gd name="T14" fmla="+- 0 1498 1403"/>
                              <a:gd name="T15" fmla="*/ 1498 h 95"/>
                              <a:gd name="T16" fmla="+- 0 10415 10380"/>
                              <a:gd name="T17" fmla="*/ T16 w 64"/>
                              <a:gd name="T18" fmla="+- 0 1497 1403"/>
                              <a:gd name="T19" fmla="*/ 1497 h 95"/>
                              <a:gd name="T20" fmla="+- 0 10436 10380"/>
                              <a:gd name="T21" fmla="*/ T20 w 64"/>
                              <a:gd name="T22" fmla="+- 0 1489 1403"/>
                              <a:gd name="T23" fmla="*/ 1489 h 95"/>
                              <a:gd name="T24" fmla="+- 0 10441 10380"/>
                              <a:gd name="T25" fmla="*/ T24 w 64"/>
                              <a:gd name="T26" fmla="+- 0 1477 1403"/>
                              <a:gd name="T27" fmla="*/ 1477 h 95"/>
                              <a:gd name="T28" fmla="+- 0 10398 10380"/>
                              <a:gd name="T29" fmla="*/ T28 w 64"/>
                              <a:gd name="T30" fmla="+- 0 1477 1403"/>
                              <a:gd name="T31" fmla="*/ 1477 h 95"/>
                              <a:gd name="T32" fmla="+- 0 10392 10380"/>
                              <a:gd name="T33" fmla="*/ T32 w 64"/>
                              <a:gd name="T34" fmla="+- 0 1476 1403"/>
                              <a:gd name="T35" fmla="*/ 1476 h 95"/>
                              <a:gd name="T36" fmla="+- 0 10382 10380"/>
                              <a:gd name="T37" fmla="*/ T36 w 64"/>
                              <a:gd name="T38" fmla="+- 0 1469 1403"/>
                              <a:gd name="T39" fmla="*/ 1469 h 95"/>
                              <a:gd name="T40" fmla="+- 0 10380 10380"/>
                              <a:gd name="T41" fmla="*/ T40 w 64"/>
                              <a:gd name="T42" fmla="+- 0 1468 1403"/>
                              <a:gd name="T43" fmla="*/ 1468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0" y="65"/>
                                </a:moveTo>
                                <a:lnTo>
                                  <a:pt x="0" y="89"/>
                                </a:lnTo>
                                <a:lnTo>
                                  <a:pt x="10" y="93"/>
                                </a:lnTo>
                                <a:lnTo>
                                  <a:pt x="18" y="95"/>
                                </a:lnTo>
                                <a:lnTo>
                                  <a:pt x="35" y="94"/>
                                </a:lnTo>
                                <a:lnTo>
                                  <a:pt x="56" y="86"/>
                                </a:lnTo>
                                <a:lnTo>
                                  <a:pt x="61" y="74"/>
                                </a:lnTo>
                                <a:lnTo>
                                  <a:pt x="18" y="74"/>
                                </a:lnTo>
                                <a:lnTo>
                                  <a:pt x="12" y="73"/>
                                </a:lnTo>
                                <a:lnTo>
                                  <a:pt x="2" y="66"/>
                                </a:lnTo>
                                <a:lnTo>
                                  <a:pt x="0" y="65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22"/>
                        <wps:cNvSpPr>
                          <a:spLocks/>
                        </wps:cNvSpPr>
                        <wps:spPr bwMode="auto">
                          <a:xfrm>
                            <a:off x="10380" y="1403"/>
                            <a:ext cx="64" cy="95"/>
                          </a:xfrm>
                          <a:custGeom>
                            <a:avLst/>
                            <a:gdLst>
                              <a:gd name="T0" fmla="+- 0 10424 10380"/>
                              <a:gd name="T1" fmla="*/ T0 w 64"/>
                              <a:gd name="T2" fmla="+- 0 1403 1403"/>
                              <a:gd name="T3" fmla="*/ 1403 h 95"/>
                              <a:gd name="T4" fmla="+- 0 10409 10380"/>
                              <a:gd name="T5" fmla="*/ T4 w 64"/>
                              <a:gd name="T6" fmla="+- 0 1403 1403"/>
                              <a:gd name="T7" fmla="*/ 1403 h 95"/>
                              <a:gd name="T8" fmla="+- 0 10388 10380"/>
                              <a:gd name="T9" fmla="*/ T8 w 64"/>
                              <a:gd name="T10" fmla="+- 0 1412 1403"/>
                              <a:gd name="T11" fmla="*/ 1412 h 95"/>
                              <a:gd name="T12" fmla="+- 0 10380 10380"/>
                              <a:gd name="T13" fmla="*/ T12 w 64"/>
                              <a:gd name="T14" fmla="+- 0 1430 1403"/>
                              <a:gd name="T15" fmla="*/ 1430 h 95"/>
                              <a:gd name="T16" fmla="+- 0 10380 10380"/>
                              <a:gd name="T17" fmla="*/ T16 w 64"/>
                              <a:gd name="T18" fmla="+- 0 1436 1403"/>
                              <a:gd name="T19" fmla="*/ 1436 h 95"/>
                              <a:gd name="T20" fmla="+- 0 10405 10380"/>
                              <a:gd name="T21" fmla="*/ T20 w 64"/>
                              <a:gd name="T22" fmla="+- 0 1459 1403"/>
                              <a:gd name="T23" fmla="*/ 1459 h 95"/>
                              <a:gd name="T24" fmla="+- 0 10417 10380"/>
                              <a:gd name="T25" fmla="*/ T24 w 64"/>
                              <a:gd name="T26" fmla="+- 0 1465 1403"/>
                              <a:gd name="T27" fmla="*/ 1465 h 95"/>
                              <a:gd name="T28" fmla="+- 0 10418 10380"/>
                              <a:gd name="T29" fmla="*/ T28 w 64"/>
                              <a:gd name="T30" fmla="+- 0 1468 1403"/>
                              <a:gd name="T31" fmla="*/ 1468 h 95"/>
                              <a:gd name="T32" fmla="+- 0 10418 10380"/>
                              <a:gd name="T33" fmla="*/ T32 w 64"/>
                              <a:gd name="T34" fmla="+- 0 1475 1403"/>
                              <a:gd name="T35" fmla="*/ 1475 h 95"/>
                              <a:gd name="T36" fmla="+- 0 10415 10380"/>
                              <a:gd name="T37" fmla="*/ T36 w 64"/>
                              <a:gd name="T38" fmla="+- 0 1477 1403"/>
                              <a:gd name="T39" fmla="*/ 1477 h 95"/>
                              <a:gd name="T40" fmla="+- 0 10441 10380"/>
                              <a:gd name="T41" fmla="*/ T40 w 64"/>
                              <a:gd name="T42" fmla="+- 0 1477 1403"/>
                              <a:gd name="T43" fmla="*/ 1477 h 95"/>
                              <a:gd name="T44" fmla="+- 0 10444 10380"/>
                              <a:gd name="T45" fmla="*/ T44 w 64"/>
                              <a:gd name="T46" fmla="+- 0 1470 1403"/>
                              <a:gd name="T47" fmla="*/ 1470 h 95"/>
                              <a:gd name="T48" fmla="+- 0 10444 10380"/>
                              <a:gd name="T49" fmla="*/ T48 w 64"/>
                              <a:gd name="T50" fmla="+- 0 1463 1403"/>
                              <a:gd name="T51" fmla="*/ 1463 h 95"/>
                              <a:gd name="T52" fmla="+- 0 10406 10380"/>
                              <a:gd name="T53" fmla="*/ T52 w 64"/>
                              <a:gd name="T54" fmla="+- 0 1434 1403"/>
                              <a:gd name="T55" fmla="*/ 1434 h 95"/>
                              <a:gd name="T56" fmla="+- 0 10404 10380"/>
                              <a:gd name="T57" fmla="*/ T56 w 64"/>
                              <a:gd name="T58" fmla="+- 0 1432 1403"/>
                              <a:gd name="T59" fmla="*/ 1432 h 95"/>
                              <a:gd name="T60" fmla="+- 0 10404 10380"/>
                              <a:gd name="T61" fmla="*/ T60 w 64"/>
                              <a:gd name="T62" fmla="+- 0 1426 1403"/>
                              <a:gd name="T63" fmla="*/ 1426 h 95"/>
                              <a:gd name="T64" fmla="+- 0 10408 10380"/>
                              <a:gd name="T65" fmla="*/ T64 w 64"/>
                              <a:gd name="T66" fmla="+- 0 1423 1403"/>
                              <a:gd name="T67" fmla="*/ 1423 h 95"/>
                              <a:gd name="T68" fmla="+- 0 10441 10380"/>
                              <a:gd name="T69" fmla="*/ T68 w 64"/>
                              <a:gd name="T70" fmla="+- 0 1423 1403"/>
                              <a:gd name="T71" fmla="*/ 1423 h 95"/>
                              <a:gd name="T72" fmla="+- 0 10441 10380"/>
                              <a:gd name="T73" fmla="*/ T72 w 64"/>
                              <a:gd name="T74" fmla="+- 0 1409 1403"/>
                              <a:gd name="T75" fmla="*/ 1409 h 95"/>
                              <a:gd name="T76" fmla="+- 0 10440 10380"/>
                              <a:gd name="T77" fmla="*/ T76 w 64"/>
                              <a:gd name="T78" fmla="+- 0 1409 1403"/>
                              <a:gd name="T79" fmla="*/ 1409 h 95"/>
                              <a:gd name="T80" fmla="+- 0 10433 10380"/>
                              <a:gd name="T81" fmla="*/ T80 w 64"/>
                              <a:gd name="T82" fmla="+- 0 1405 1403"/>
                              <a:gd name="T83" fmla="*/ 1405 h 95"/>
                              <a:gd name="T84" fmla="+- 0 10424 10380"/>
                              <a:gd name="T85" fmla="*/ T84 w 64"/>
                              <a:gd name="T86" fmla="+- 0 1403 1403"/>
                              <a:gd name="T87" fmla="*/ 140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44" y="0"/>
                                </a:moveTo>
                                <a:lnTo>
                                  <a:pt x="29" y="0"/>
                                </a:lnTo>
                                <a:lnTo>
                                  <a:pt x="8" y="9"/>
                                </a:lnTo>
                                <a:lnTo>
                                  <a:pt x="0" y="27"/>
                                </a:lnTo>
                                <a:lnTo>
                                  <a:pt x="0" y="33"/>
                                </a:lnTo>
                                <a:lnTo>
                                  <a:pt x="25" y="56"/>
                                </a:lnTo>
                                <a:lnTo>
                                  <a:pt x="37" y="62"/>
                                </a:lnTo>
                                <a:lnTo>
                                  <a:pt x="38" y="65"/>
                                </a:lnTo>
                                <a:lnTo>
                                  <a:pt x="38" y="72"/>
                                </a:lnTo>
                                <a:lnTo>
                                  <a:pt x="35" y="74"/>
                                </a:lnTo>
                                <a:lnTo>
                                  <a:pt x="61" y="74"/>
                                </a:lnTo>
                                <a:lnTo>
                                  <a:pt x="64" y="67"/>
                                </a:lnTo>
                                <a:lnTo>
                                  <a:pt x="64" y="60"/>
                                </a:lnTo>
                                <a:lnTo>
                                  <a:pt x="26" y="31"/>
                                </a:lnTo>
                                <a:lnTo>
                                  <a:pt x="24" y="29"/>
                                </a:lnTo>
                                <a:lnTo>
                                  <a:pt x="24" y="23"/>
                                </a:lnTo>
                                <a:lnTo>
                                  <a:pt x="28" y="20"/>
                                </a:lnTo>
                                <a:lnTo>
                                  <a:pt x="61" y="20"/>
                                </a:lnTo>
                                <a:lnTo>
                                  <a:pt x="61" y="6"/>
                                </a:lnTo>
                                <a:lnTo>
                                  <a:pt x="60" y="6"/>
                                </a:lnTo>
                                <a:lnTo>
                                  <a:pt x="53" y="2"/>
                                </a:lnTo>
                                <a:lnTo>
                                  <a:pt x="44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21"/>
                        <wps:cNvSpPr>
                          <a:spLocks/>
                        </wps:cNvSpPr>
                        <wps:spPr bwMode="auto">
                          <a:xfrm>
                            <a:off x="10380" y="1403"/>
                            <a:ext cx="64" cy="95"/>
                          </a:xfrm>
                          <a:custGeom>
                            <a:avLst/>
                            <a:gdLst>
                              <a:gd name="T0" fmla="+- 0 10441 10380"/>
                              <a:gd name="T1" fmla="*/ T0 w 64"/>
                              <a:gd name="T2" fmla="+- 0 1423 1403"/>
                              <a:gd name="T3" fmla="*/ 1423 h 95"/>
                              <a:gd name="T4" fmla="+- 0 10424 10380"/>
                              <a:gd name="T5" fmla="*/ T4 w 64"/>
                              <a:gd name="T6" fmla="+- 0 1423 1403"/>
                              <a:gd name="T7" fmla="*/ 1423 h 95"/>
                              <a:gd name="T8" fmla="+- 0 10432 10380"/>
                              <a:gd name="T9" fmla="*/ T8 w 64"/>
                              <a:gd name="T10" fmla="+- 0 1424 1403"/>
                              <a:gd name="T11" fmla="*/ 1424 h 95"/>
                              <a:gd name="T12" fmla="+- 0 10439 10380"/>
                              <a:gd name="T13" fmla="*/ T12 w 64"/>
                              <a:gd name="T14" fmla="+- 0 1430 1403"/>
                              <a:gd name="T15" fmla="*/ 1430 h 95"/>
                              <a:gd name="T16" fmla="+- 0 10441 10380"/>
                              <a:gd name="T17" fmla="*/ T16 w 64"/>
                              <a:gd name="T18" fmla="+- 0 1432 1403"/>
                              <a:gd name="T19" fmla="*/ 1432 h 95"/>
                              <a:gd name="T20" fmla="+- 0 10441 10380"/>
                              <a:gd name="T21" fmla="*/ T20 w 64"/>
                              <a:gd name="T22" fmla="+- 0 1423 1403"/>
                              <a:gd name="T23" fmla="*/ 142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61" y="20"/>
                                </a:moveTo>
                                <a:lnTo>
                                  <a:pt x="44" y="20"/>
                                </a:lnTo>
                                <a:lnTo>
                                  <a:pt x="52" y="21"/>
                                </a:lnTo>
                                <a:lnTo>
                                  <a:pt x="59" y="27"/>
                                </a:lnTo>
                                <a:lnTo>
                                  <a:pt x="61" y="29"/>
                                </a:lnTo>
                                <a:lnTo>
                                  <a:pt x="61" y="2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7" name="Group 17"/>
                      <wpg:cNvGrpSpPr>
                        <a:grpSpLocks/>
                      </wpg:cNvGrpSpPr>
                      <wpg:grpSpPr bwMode="auto">
                        <a:xfrm>
                          <a:off x="10244" y="1404"/>
                          <a:ext cx="79" cy="94"/>
                          <a:chOff x="10244" y="1404"/>
                          <a:chExt cx="79" cy="94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10244" y="1404"/>
                            <a:ext cx="79" cy="94"/>
                          </a:xfrm>
                          <a:custGeom>
                            <a:avLst/>
                            <a:gdLst>
                              <a:gd name="T0" fmla="+- 0 10268 10244"/>
                              <a:gd name="T1" fmla="*/ T0 w 79"/>
                              <a:gd name="T2" fmla="+- 0 1404 1404"/>
                              <a:gd name="T3" fmla="*/ 1404 h 94"/>
                              <a:gd name="T4" fmla="+- 0 10244 10244"/>
                              <a:gd name="T5" fmla="*/ T4 w 79"/>
                              <a:gd name="T6" fmla="+- 0 1405 1404"/>
                              <a:gd name="T7" fmla="*/ 1405 h 94"/>
                              <a:gd name="T8" fmla="+- 0 10244 10244"/>
                              <a:gd name="T9" fmla="*/ T8 w 79"/>
                              <a:gd name="T10" fmla="+- 0 1471 1404"/>
                              <a:gd name="T11" fmla="*/ 1471 h 94"/>
                              <a:gd name="T12" fmla="+- 0 10247 10244"/>
                              <a:gd name="T13" fmla="*/ T12 w 79"/>
                              <a:gd name="T14" fmla="+- 0 1480 1404"/>
                              <a:gd name="T15" fmla="*/ 1480 h 94"/>
                              <a:gd name="T16" fmla="+- 0 10253 10244"/>
                              <a:gd name="T17" fmla="*/ T16 w 79"/>
                              <a:gd name="T18" fmla="+- 0 1486 1404"/>
                              <a:gd name="T19" fmla="*/ 1486 h 94"/>
                              <a:gd name="T20" fmla="+- 0 10260 10244"/>
                              <a:gd name="T21" fmla="*/ T20 w 79"/>
                              <a:gd name="T22" fmla="+- 0 1494 1404"/>
                              <a:gd name="T23" fmla="*/ 1494 h 94"/>
                              <a:gd name="T24" fmla="+- 0 10270 10244"/>
                              <a:gd name="T25" fmla="*/ T24 w 79"/>
                              <a:gd name="T26" fmla="+- 0 1498 1404"/>
                              <a:gd name="T27" fmla="*/ 1498 h 94"/>
                              <a:gd name="T28" fmla="+- 0 10298 10244"/>
                              <a:gd name="T29" fmla="*/ T28 w 79"/>
                              <a:gd name="T30" fmla="+- 0 1498 1404"/>
                              <a:gd name="T31" fmla="*/ 1498 h 94"/>
                              <a:gd name="T32" fmla="+- 0 10308 10244"/>
                              <a:gd name="T33" fmla="*/ T32 w 79"/>
                              <a:gd name="T34" fmla="+- 0 1494 1404"/>
                              <a:gd name="T35" fmla="*/ 1494 h 94"/>
                              <a:gd name="T36" fmla="+- 0 10315 10244"/>
                              <a:gd name="T37" fmla="*/ T36 w 79"/>
                              <a:gd name="T38" fmla="+- 0 1486 1404"/>
                              <a:gd name="T39" fmla="*/ 1486 h 94"/>
                              <a:gd name="T40" fmla="+- 0 10321 10244"/>
                              <a:gd name="T41" fmla="*/ T40 w 79"/>
                              <a:gd name="T42" fmla="+- 0 1480 1404"/>
                              <a:gd name="T43" fmla="*/ 1480 h 94"/>
                              <a:gd name="T44" fmla="+- 0 10322 10244"/>
                              <a:gd name="T45" fmla="*/ T44 w 79"/>
                              <a:gd name="T46" fmla="+- 0 1477 1404"/>
                              <a:gd name="T47" fmla="*/ 1477 h 94"/>
                              <a:gd name="T48" fmla="+- 0 10279 10244"/>
                              <a:gd name="T49" fmla="*/ T48 w 79"/>
                              <a:gd name="T50" fmla="+- 0 1477 1404"/>
                              <a:gd name="T51" fmla="*/ 1477 h 94"/>
                              <a:gd name="T52" fmla="+- 0 10274 10244"/>
                              <a:gd name="T53" fmla="*/ T52 w 79"/>
                              <a:gd name="T54" fmla="+- 0 1475 1404"/>
                              <a:gd name="T55" fmla="*/ 1475 h 94"/>
                              <a:gd name="T56" fmla="+- 0 10272 10244"/>
                              <a:gd name="T57" fmla="*/ T56 w 79"/>
                              <a:gd name="T58" fmla="+- 0 1472 1404"/>
                              <a:gd name="T59" fmla="*/ 1472 h 94"/>
                              <a:gd name="T60" fmla="+- 0 10270 10244"/>
                              <a:gd name="T61" fmla="*/ T60 w 79"/>
                              <a:gd name="T62" fmla="+- 0 1469 1404"/>
                              <a:gd name="T63" fmla="*/ 1469 h 94"/>
                              <a:gd name="T64" fmla="+- 0 10268 10244"/>
                              <a:gd name="T65" fmla="*/ T64 w 79"/>
                              <a:gd name="T66" fmla="+- 0 1465 1404"/>
                              <a:gd name="T67" fmla="*/ 1465 h 94"/>
                              <a:gd name="T68" fmla="+- 0 10268 10244"/>
                              <a:gd name="T69" fmla="*/ T68 w 79"/>
                              <a:gd name="T70" fmla="+- 0 1404 1404"/>
                              <a:gd name="T71" fmla="*/ 140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79" h="94">
                                <a:moveTo>
                                  <a:pt x="24" y="0"/>
                                </a:moveTo>
                                <a:lnTo>
                                  <a:pt x="0" y="1"/>
                                </a:lnTo>
                                <a:lnTo>
                                  <a:pt x="0" y="67"/>
                                </a:lnTo>
                                <a:lnTo>
                                  <a:pt x="3" y="76"/>
                                </a:lnTo>
                                <a:lnTo>
                                  <a:pt x="9" y="82"/>
                                </a:lnTo>
                                <a:lnTo>
                                  <a:pt x="16" y="90"/>
                                </a:lnTo>
                                <a:lnTo>
                                  <a:pt x="26" y="94"/>
                                </a:lnTo>
                                <a:lnTo>
                                  <a:pt x="54" y="94"/>
                                </a:lnTo>
                                <a:lnTo>
                                  <a:pt x="64" y="90"/>
                                </a:lnTo>
                                <a:lnTo>
                                  <a:pt x="71" y="82"/>
                                </a:lnTo>
                                <a:lnTo>
                                  <a:pt x="77" y="76"/>
                                </a:lnTo>
                                <a:lnTo>
                                  <a:pt x="78" y="73"/>
                                </a:lnTo>
                                <a:lnTo>
                                  <a:pt x="35" y="73"/>
                                </a:lnTo>
                                <a:lnTo>
                                  <a:pt x="30" y="71"/>
                                </a:lnTo>
                                <a:lnTo>
                                  <a:pt x="28" y="68"/>
                                </a:lnTo>
                                <a:lnTo>
                                  <a:pt x="26" y="65"/>
                                </a:lnTo>
                                <a:lnTo>
                                  <a:pt x="24" y="61"/>
                                </a:ln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8"/>
                        <wps:cNvSpPr>
                          <a:spLocks/>
                        </wps:cNvSpPr>
                        <wps:spPr bwMode="auto">
                          <a:xfrm>
                            <a:off x="10244" y="1404"/>
                            <a:ext cx="79" cy="94"/>
                          </a:xfrm>
                          <a:custGeom>
                            <a:avLst/>
                            <a:gdLst>
                              <a:gd name="T0" fmla="+- 0 10324 10244"/>
                              <a:gd name="T1" fmla="*/ T0 w 79"/>
                              <a:gd name="T2" fmla="+- 0 1404 1404"/>
                              <a:gd name="T3" fmla="*/ 1404 h 94"/>
                              <a:gd name="T4" fmla="+- 0 10300 10244"/>
                              <a:gd name="T5" fmla="*/ T4 w 79"/>
                              <a:gd name="T6" fmla="+- 0 1405 1404"/>
                              <a:gd name="T7" fmla="*/ 1405 h 94"/>
                              <a:gd name="T8" fmla="+- 0 10300 10244"/>
                              <a:gd name="T9" fmla="*/ T8 w 79"/>
                              <a:gd name="T10" fmla="+- 0 1465 1404"/>
                              <a:gd name="T11" fmla="*/ 1465 h 94"/>
                              <a:gd name="T12" fmla="+- 0 10298 10244"/>
                              <a:gd name="T13" fmla="*/ T12 w 79"/>
                              <a:gd name="T14" fmla="+- 0 1469 1404"/>
                              <a:gd name="T15" fmla="*/ 1469 h 94"/>
                              <a:gd name="T16" fmla="+- 0 10297 10244"/>
                              <a:gd name="T17" fmla="*/ T16 w 79"/>
                              <a:gd name="T18" fmla="+- 0 1471 1404"/>
                              <a:gd name="T19" fmla="*/ 1471 h 94"/>
                              <a:gd name="T20" fmla="+- 0 10295 10244"/>
                              <a:gd name="T21" fmla="*/ T20 w 79"/>
                              <a:gd name="T22" fmla="+- 0 1475 1404"/>
                              <a:gd name="T23" fmla="*/ 1475 h 94"/>
                              <a:gd name="T24" fmla="+- 0 10290 10244"/>
                              <a:gd name="T25" fmla="*/ T24 w 79"/>
                              <a:gd name="T26" fmla="+- 0 1477 1404"/>
                              <a:gd name="T27" fmla="*/ 1477 h 94"/>
                              <a:gd name="T28" fmla="+- 0 10322 10244"/>
                              <a:gd name="T29" fmla="*/ T28 w 79"/>
                              <a:gd name="T30" fmla="+- 0 1477 1404"/>
                              <a:gd name="T31" fmla="*/ 1477 h 94"/>
                              <a:gd name="T32" fmla="+- 0 10324 10244"/>
                              <a:gd name="T33" fmla="*/ T32 w 79"/>
                              <a:gd name="T34" fmla="+- 0 1471 1404"/>
                              <a:gd name="T35" fmla="*/ 1471 h 94"/>
                              <a:gd name="T36" fmla="+- 0 10324 10244"/>
                              <a:gd name="T37" fmla="*/ T36 w 79"/>
                              <a:gd name="T38" fmla="+- 0 1404 1404"/>
                              <a:gd name="T39" fmla="*/ 140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9" h="94">
                                <a:moveTo>
                                  <a:pt x="80" y="0"/>
                                </a:moveTo>
                                <a:lnTo>
                                  <a:pt x="56" y="1"/>
                                </a:lnTo>
                                <a:lnTo>
                                  <a:pt x="56" y="61"/>
                                </a:lnTo>
                                <a:lnTo>
                                  <a:pt x="54" y="65"/>
                                </a:lnTo>
                                <a:lnTo>
                                  <a:pt x="53" y="67"/>
                                </a:lnTo>
                                <a:lnTo>
                                  <a:pt x="51" y="71"/>
                                </a:lnTo>
                                <a:lnTo>
                                  <a:pt x="46" y="73"/>
                                </a:lnTo>
                                <a:lnTo>
                                  <a:pt x="78" y="73"/>
                                </a:lnTo>
                                <a:lnTo>
                                  <a:pt x="80" y="67"/>
                                </a:ln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0" name="Group 13"/>
                      <wpg:cNvGrpSpPr>
                        <a:grpSpLocks/>
                      </wpg:cNvGrpSpPr>
                      <wpg:grpSpPr bwMode="auto">
                        <a:xfrm>
                          <a:off x="9970" y="1404"/>
                          <a:ext cx="83" cy="92"/>
                          <a:chOff x="9970" y="1404"/>
                          <a:chExt cx="83" cy="92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9970" y="1404"/>
                            <a:ext cx="83" cy="92"/>
                          </a:xfrm>
                          <a:custGeom>
                            <a:avLst/>
                            <a:gdLst>
                              <a:gd name="T0" fmla="+- 0 9992 9970"/>
                              <a:gd name="T1" fmla="*/ T0 w 83"/>
                              <a:gd name="T2" fmla="+- 0 1404 1404"/>
                              <a:gd name="T3" fmla="*/ 1404 h 92"/>
                              <a:gd name="T4" fmla="+- 0 9970 9970"/>
                              <a:gd name="T5" fmla="*/ T4 w 83"/>
                              <a:gd name="T6" fmla="+- 0 1404 1404"/>
                              <a:gd name="T7" fmla="*/ 1404 h 92"/>
                              <a:gd name="T8" fmla="+- 0 9970 9970"/>
                              <a:gd name="T9" fmla="*/ T8 w 83"/>
                              <a:gd name="T10" fmla="+- 0 1496 1404"/>
                              <a:gd name="T11" fmla="*/ 1496 h 92"/>
                              <a:gd name="T12" fmla="+- 0 9991 9970"/>
                              <a:gd name="T13" fmla="*/ T12 w 83"/>
                              <a:gd name="T14" fmla="+- 0 1496 1404"/>
                              <a:gd name="T15" fmla="*/ 1496 h 92"/>
                              <a:gd name="T16" fmla="+- 0 9991 9970"/>
                              <a:gd name="T17" fmla="*/ T16 w 83"/>
                              <a:gd name="T18" fmla="+- 0 1438 1404"/>
                              <a:gd name="T19" fmla="*/ 1438 h 92"/>
                              <a:gd name="T20" fmla="+- 0 10015 9970"/>
                              <a:gd name="T21" fmla="*/ T20 w 83"/>
                              <a:gd name="T22" fmla="+- 0 1438 1404"/>
                              <a:gd name="T23" fmla="*/ 1438 h 92"/>
                              <a:gd name="T24" fmla="+- 0 9997 9970"/>
                              <a:gd name="T25" fmla="*/ T24 w 83"/>
                              <a:gd name="T26" fmla="+- 0 1410 1404"/>
                              <a:gd name="T27" fmla="*/ 1410 h 92"/>
                              <a:gd name="T28" fmla="+- 0 9996 9970"/>
                              <a:gd name="T29" fmla="*/ T28 w 83"/>
                              <a:gd name="T30" fmla="+- 0 1406 1404"/>
                              <a:gd name="T31" fmla="*/ 1406 h 92"/>
                              <a:gd name="T32" fmla="+- 0 9992 9970"/>
                              <a:gd name="T33" fmla="*/ T32 w 83"/>
                              <a:gd name="T34" fmla="+- 0 1404 1404"/>
                              <a:gd name="T35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"/>
                                </a:lnTo>
                                <a:lnTo>
                                  <a:pt x="21" y="92"/>
                                </a:lnTo>
                                <a:lnTo>
                                  <a:pt x="21" y="34"/>
                                </a:lnTo>
                                <a:lnTo>
                                  <a:pt x="45" y="34"/>
                                </a:lnTo>
                                <a:lnTo>
                                  <a:pt x="27" y="6"/>
                                </a:lnTo>
                                <a:lnTo>
                                  <a:pt x="26" y="2"/>
                                </a:lnTo>
                                <a:lnTo>
                                  <a:pt x="22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5"/>
                        <wps:cNvSpPr>
                          <a:spLocks/>
                        </wps:cNvSpPr>
                        <wps:spPr bwMode="auto">
                          <a:xfrm>
                            <a:off x="9970" y="1404"/>
                            <a:ext cx="83" cy="92"/>
                          </a:xfrm>
                          <a:custGeom>
                            <a:avLst/>
                            <a:gdLst>
                              <a:gd name="T0" fmla="+- 0 10015 9970"/>
                              <a:gd name="T1" fmla="*/ T0 w 83"/>
                              <a:gd name="T2" fmla="+- 0 1438 1404"/>
                              <a:gd name="T3" fmla="*/ 1438 h 92"/>
                              <a:gd name="T4" fmla="+- 0 9991 9970"/>
                              <a:gd name="T5" fmla="*/ T4 w 83"/>
                              <a:gd name="T6" fmla="+- 0 1438 1404"/>
                              <a:gd name="T7" fmla="*/ 1438 h 92"/>
                              <a:gd name="T8" fmla="+- 0 9992 9970"/>
                              <a:gd name="T9" fmla="*/ T8 w 83"/>
                              <a:gd name="T10" fmla="+- 0 1442 1404"/>
                              <a:gd name="T11" fmla="*/ 1442 h 92"/>
                              <a:gd name="T12" fmla="+- 0 9995 9970"/>
                              <a:gd name="T13" fmla="*/ T12 w 83"/>
                              <a:gd name="T14" fmla="+- 0 1445 1404"/>
                              <a:gd name="T15" fmla="*/ 1445 h 92"/>
                              <a:gd name="T16" fmla="+- 0 9997 9970"/>
                              <a:gd name="T17" fmla="*/ T16 w 83"/>
                              <a:gd name="T18" fmla="+- 0 1449 1404"/>
                              <a:gd name="T19" fmla="*/ 1449 h 92"/>
                              <a:gd name="T20" fmla="+- 0 10025 9970"/>
                              <a:gd name="T21" fmla="*/ T20 w 83"/>
                              <a:gd name="T22" fmla="+- 0 1490 1404"/>
                              <a:gd name="T23" fmla="*/ 1490 h 92"/>
                              <a:gd name="T24" fmla="+- 0 10027 9970"/>
                              <a:gd name="T25" fmla="*/ T24 w 83"/>
                              <a:gd name="T26" fmla="+- 0 1494 1404"/>
                              <a:gd name="T27" fmla="*/ 1494 h 92"/>
                              <a:gd name="T28" fmla="+- 0 10030 9970"/>
                              <a:gd name="T29" fmla="*/ T28 w 83"/>
                              <a:gd name="T30" fmla="+- 0 1496 1404"/>
                              <a:gd name="T31" fmla="*/ 1496 h 92"/>
                              <a:gd name="T32" fmla="+- 0 10034 9970"/>
                              <a:gd name="T33" fmla="*/ T32 w 83"/>
                              <a:gd name="T34" fmla="+- 0 1496 1404"/>
                              <a:gd name="T35" fmla="*/ 1496 h 92"/>
                              <a:gd name="T36" fmla="+- 0 10052 9970"/>
                              <a:gd name="T37" fmla="*/ T36 w 83"/>
                              <a:gd name="T38" fmla="+- 0 1496 1404"/>
                              <a:gd name="T39" fmla="*/ 1496 h 92"/>
                              <a:gd name="T40" fmla="+- 0 10052 9970"/>
                              <a:gd name="T41" fmla="*/ T40 w 83"/>
                              <a:gd name="T42" fmla="+- 0 1463 1404"/>
                              <a:gd name="T43" fmla="*/ 1463 h 92"/>
                              <a:gd name="T44" fmla="+- 0 10032 9970"/>
                              <a:gd name="T45" fmla="*/ T44 w 83"/>
                              <a:gd name="T46" fmla="+- 0 1463 1404"/>
                              <a:gd name="T47" fmla="*/ 1463 h 92"/>
                              <a:gd name="T48" fmla="+- 0 10030 9970"/>
                              <a:gd name="T49" fmla="*/ T48 w 83"/>
                              <a:gd name="T50" fmla="+- 0 1458 1404"/>
                              <a:gd name="T51" fmla="*/ 1458 h 92"/>
                              <a:gd name="T52" fmla="+- 0 10027 9970"/>
                              <a:gd name="T53" fmla="*/ T52 w 83"/>
                              <a:gd name="T54" fmla="+- 0 1456 1404"/>
                              <a:gd name="T55" fmla="*/ 1456 h 92"/>
                              <a:gd name="T56" fmla="+- 0 10025 9970"/>
                              <a:gd name="T57" fmla="*/ T56 w 83"/>
                              <a:gd name="T58" fmla="+- 0 1452 1404"/>
                              <a:gd name="T59" fmla="*/ 1452 h 92"/>
                              <a:gd name="T60" fmla="+- 0 10015 9970"/>
                              <a:gd name="T61" fmla="*/ T60 w 83"/>
                              <a:gd name="T62" fmla="+- 0 1438 1404"/>
                              <a:gd name="T63" fmla="*/ 1438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45" y="34"/>
                                </a:moveTo>
                                <a:lnTo>
                                  <a:pt x="21" y="34"/>
                                </a:lnTo>
                                <a:lnTo>
                                  <a:pt x="22" y="38"/>
                                </a:lnTo>
                                <a:lnTo>
                                  <a:pt x="25" y="41"/>
                                </a:lnTo>
                                <a:lnTo>
                                  <a:pt x="27" y="45"/>
                                </a:lnTo>
                                <a:lnTo>
                                  <a:pt x="55" y="86"/>
                                </a:lnTo>
                                <a:lnTo>
                                  <a:pt x="57" y="90"/>
                                </a:lnTo>
                                <a:lnTo>
                                  <a:pt x="60" y="92"/>
                                </a:lnTo>
                                <a:lnTo>
                                  <a:pt x="64" y="92"/>
                                </a:lnTo>
                                <a:lnTo>
                                  <a:pt x="82" y="92"/>
                                </a:lnTo>
                                <a:lnTo>
                                  <a:pt x="82" y="59"/>
                                </a:lnTo>
                                <a:lnTo>
                                  <a:pt x="62" y="59"/>
                                </a:lnTo>
                                <a:lnTo>
                                  <a:pt x="60" y="54"/>
                                </a:lnTo>
                                <a:lnTo>
                                  <a:pt x="57" y="52"/>
                                </a:lnTo>
                                <a:lnTo>
                                  <a:pt x="55" y="48"/>
                                </a:lnTo>
                                <a:lnTo>
                                  <a:pt x="45" y="34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4"/>
                        <wps:cNvSpPr>
                          <a:spLocks/>
                        </wps:cNvSpPr>
                        <wps:spPr bwMode="auto">
                          <a:xfrm>
                            <a:off x="9970" y="1404"/>
                            <a:ext cx="83" cy="92"/>
                          </a:xfrm>
                          <a:custGeom>
                            <a:avLst/>
                            <a:gdLst>
                              <a:gd name="T0" fmla="+- 0 10052 9970"/>
                              <a:gd name="T1" fmla="*/ T0 w 83"/>
                              <a:gd name="T2" fmla="+- 0 1404 1404"/>
                              <a:gd name="T3" fmla="*/ 1404 h 92"/>
                              <a:gd name="T4" fmla="+- 0 10031 9970"/>
                              <a:gd name="T5" fmla="*/ T4 w 83"/>
                              <a:gd name="T6" fmla="+- 0 1404 1404"/>
                              <a:gd name="T7" fmla="*/ 1404 h 92"/>
                              <a:gd name="T8" fmla="+- 0 10031 9970"/>
                              <a:gd name="T9" fmla="*/ T8 w 83"/>
                              <a:gd name="T10" fmla="+- 0 1458 1404"/>
                              <a:gd name="T11" fmla="*/ 1458 h 92"/>
                              <a:gd name="T12" fmla="+- 0 10032 9970"/>
                              <a:gd name="T13" fmla="*/ T12 w 83"/>
                              <a:gd name="T14" fmla="+- 0 1463 1404"/>
                              <a:gd name="T15" fmla="*/ 1463 h 92"/>
                              <a:gd name="T16" fmla="+- 0 10052 9970"/>
                              <a:gd name="T17" fmla="*/ T16 w 83"/>
                              <a:gd name="T18" fmla="+- 0 1463 1404"/>
                              <a:gd name="T19" fmla="*/ 1463 h 92"/>
                              <a:gd name="T20" fmla="+- 0 10052 9970"/>
                              <a:gd name="T21" fmla="*/ T20 w 83"/>
                              <a:gd name="T22" fmla="+- 0 1404 1404"/>
                              <a:gd name="T23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82" y="0"/>
                                </a:moveTo>
                                <a:lnTo>
                                  <a:pt x="61" y="0"/>
                                </a:lnTo>
                                <a:lnTo>
                                  <a:pt x="61" y="54"/>
                                </a:lnTo>
                                <a:lnTo>
                                  <a:pt x="62" y="59"/>
                                </a:lnTo>
                                <a:lnTo>
                                  <a:pt x="82" y="59"/>
                                </a:lnTo>
                                <a:lnTo>
                                  <a:pt x="82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10"/>
                      <wpg:cNvGrpSpPr>
                        <a:grpSpLocks/>
                      </wpg:cNvGrpSpPr>
                      <wpg:grpSpPr bwMode="auto">
                        <a:xfrm>
                          <a:off x="10112" y="1404"/>
                          <a:ext cx="83" cy="92"/>
                          <a:chOff x="10112" y="1404"/>
                          <a:chExt cx="83" cy="92"/>
                        </a:xfrm>
                      </wpg:grpSpPr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10112" y="1404"/>
                            <a:ext cx="83" cy="92"/>
                          </a:xfrm>
                          <a:custGeom>
                            <a:avLst/>
                            <a:gdLst>
                              <a:gd name="T0" fmla="+- 0 10139 10112"/>
                              <a:gd name="T1" fmla="*/ T0 w 83"/>
                              <a:gd name="T2" fmla="+- 0 1404 1404"/>
                              <a:gd name="T3" fmla="*/ 1404 h 92"/>
                              <a:gd name="T4" fmla="+- 0 10124 10112"/>
                              <a:gd name="T5" fmla="*/ T4 w 83"/>
                              <a:gd name="T6" fmla="+- 0 1404 1404"/>
                              <a:gd name="T7" fmla="*/ 1404 h 92"/>
                              <a:gd name="T8" fmla="+- 0 10117 10112"/>
                              <a:gd name="T9" fmla="*/ T8 w 83"/>
                              <a:gd name="T10" fmla="+- 0 1405 1404"/>
                              <a:gd name="T11" fmla="*/ 1405 h 92"/>
                              <a:gd name="T12" fmla="+- 0 10112 10112"/>
                              <a:gd name="T13" fmla="*/ T12 w 83"/>
                              <a:gd name="T14" fmla="+- 0 1405 1404"/>
                              <a:gd name="T15" fmla="*/ 1405 h 92"/>
                              <a:gd name="T16" fmla="+- 0 10112 10112"/>
                              <a:gd name="T17" fmla="*/ T16 w 83"/>
                              <a:gd name="T18" fmla="+- 0 1495 1404"/>
                              <a:gd name="T19" fmla="*/ 1495 h 92"/>
                              <a:gd name="T20" fmla="+- 0 10114 10112"/>
                              <a:gd name="T21" fmla="*/ T20 w 83"/>
                              <a:gd name="T22" fmla="+- 0 1495 1404"/>
                              <a:gd name="T23" fmla="*/ 1495 h 92"/>
                              <a:gd name="T24" fmla="+- 0 10121 10112"/>
                              <a:gd name="T25" fmla="*/ T24 w 83"/>
                              <a:gd name="T26" fmla="+- 0 1496 1404"/>
                              <a:gd name="T27" fmla="*/ 1496 h 92"/>
                              <a:gd name="T28" fmla="+- 0 10189 10112"/>
                              <a:gd name="T29" fmla="*/ T28 w 83"/>
                              <a:gd name="T30" fmla="+- 0 1478 1404"/>
                              <a:gd name="T31" fmla="*/ 1478 h 92"/>
                              <a:gd name="T32" fmla="+- 0 10190 10112"/>
                              <a:gd name="T33" fmla="*/ T32 w 83"/>
                              <a:gd name="T34" fmla="+- 0 1476 1404"/>
                              <a:gd name="T35" fmla="*/ 1476 h 92"/>
                              <a:gd name="T36" fmla="+- 0 10141 10112"/>
                              <a:gd name="T37" fmla="*/ T36 w 83"/>
                              <a:gd name="T38" fmla="+- 0 1476 1404"/>
                              <a:gd name="T39" fmla="*/ 1476 h 92"/>
                              <a:gd name="T40" fmla="+- 0 10139 10112"/>
                              <a:gd name="T41" fmla="*/ T40 w 83"/>
                              <a:gd name="T42" fmla="+- 0 1475 1404"/>
                              <a:gd name="T43" fmla="*/ 1475 h 92"/>
                              <a:gd name="T44" fmla="+- 0 10136 10112"/>
                              <a:gd name="T45" fmla="*/ T44 w 83"/>
                              <a:gd name="T46" fmla="+- 0 1475 1404"/>
                              <a:gd name="T47" fmla="*/ 1475 h 92"/>
                              <a:gd name="T48" fmla="+- 0 10136 10112"/>
                              <a:gd name="T49" fmla="*/ T48 w 83"/>
                              <a:gd name="T50" fmla="+- 0 1424 1404"/>
                              <a:gd name="T51" fmla="*/ 1424 h 92"/>
                              <a:gd name="T52" fmla="+- 0 10191 10112"/>
                              <a:gd name="T53" fmla="*/ T52 w 83"/>
                              <a:gd name="T54" fmla="+- 0 1424 1404"/>
                              <a:gd name="T55" fmla="*/ 1424 h 92"/>
                              <a:gd name="T56" fmla="+- 0 10190 10112"/>
                              <a:gd name="T57" fmla="*/ T56 w 83"/>
                              <a:gd name="T58" fmla="+- 0 1422 1404"/>
                              <a:gd name="T59" fmla="*/ 1422 h 92"/>
                              <a:gd name="T60" fmla="+- 0 10178 10112"/>
                              <a:gd name="T61" fmla="*/ T60 w 83"/>
                              <a:gd name="T62" fmla="+- 0 1414 1404"/>
                              <a:gd name="T63" fmla="*/ 1414 h 92"/>
                              <a:gd name="T64" fmla="+- 0 10161 10112"/>
                              <a:gd name="T65" fmla="*/ T64 w 83"/>
                              <a:gd name="T66" fmla="+- 0 1406 1404"/>
                              <a:gd name="T67" fmla="*/ 1406 h 92"/>
                              <a:gd name="T68" fmla="+- 0 10139 10112"/>
                              <a:gd name="T69" fmla="*/ T68 w 83"/>
                              <a:gd name="T70" fmla="+- 0 1404 1404"/>
                              <a:gd name="T71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27" y="0"/>
                                </a:moveTo>
                                <a:lnTo>
                                  <a:pt x="12" y="0"/>
                                </a:lnTo>
                                <a:lnTo>
                                  <a:pt x="5" y="1"/>
                                </a:lnTo>
                                <a:lnTo>
                                  <a:pt x="0" y="1"/>
                                </a:lnTo>
                                <a:lnTo>
                                  <a:pt x="0" y="91"/>
                                </a:lnTo>
                                <a:lnTo>
                                  <a:pt x="2" y="91"/>
                                </a:lnTo>
                                <a:lnTo>
                                  <a:pt x="9" y="92"/>
                                </a:lnTo>
                                <a:lnTo>
                                  <a:pt x="77" y="74"/>
                                </a:lnTo>
                                <a:lnTo>
                                  <a:pt x="78" y="72"/>
                                </a:lnTo>
                                <a:lnTo>
                                  <a:pt x="29" y="72"/>
                                </a:lnTo>
                                <a:lnTo>
                                  <a:pt x="27" y="71"/>
                                </a:lnTo>
                                <a:lnTo>
                                  <a:pt x="24" y="71"/>
                                </a:lnTo>
                                <a:lnTo>
                                  <a:pt x="24" y="20"/>
                                </a:lnTo>
                                <a:lnTo>
                                  <a:pt x="79" y="20"/>
                                </a:lnTo>
                                <a:lnTo>
                                  <a:pt x="78" y="18"/>
                                </a:lnTo>
                                <a:lnTo>
                                  <a:pt x="66" y="10"/>
                                </a:lnTo>
                                <a:lnTo>
                                  <a:pt x="49" y="2"/>
                                </a:lnTo>
                                <a:lnTo>
                                  <a:pt x="27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1"/>
                        <wps:cNvSpPr>
                          <a:spLocks/>
                        </wps:cNvSpPr>
                        <wps:spPr bwMode="auto">
                          <a:xfrm>
                            <a:off x="10112" y="1404"/>
                            <a:ext cx="83" cy="92"/>
                          </a:xfrm>
                          <a:custGeom>
                            <a:avLst/>
                            <a:gdLst>
                              <a:gd name="T0" fmla="+- 0 10191 10112"/>
                              <a:gd name="T1" fmla="*/ T0 w 83"/>
                              <a:gd name="T2" fmla="+- 0 1424 1404"/>
                              <a:gd name="T3" fmla="*/ 1424 h 92"/>
                              <a:gd name="T4" fmla="+- 0 10153 10112"/>
                              <a:gd name="T5" fmla="*/ T4 w 83"/>
                              <a:gd name="T6" fmla="+- 0 1424 1404"/>
                              <a:gd name="T7" fmla="*/ 1424 h 92"/>
                              <a:gd name="T8" fmla="+- 0 10160 10112"/>
                              <a:gd name="T9" fmla="*/ T8 w 83"/>
                              <a:gd name="T10" fmla="+- 0 1427 1404"/>
                              <a:gd name="T11" fmla="*/ 1427 h 92"/>
                              <a:gd name="T12" fmla="+- 0 10164 10112"/>
                              <a:gd name="T13" fmla="*/ T12 w 83"/>
                              <a:gd name="T14" fmla="+- 0 1432 1404"/>
                              <a:gd name="T15" fmla="*/ 1432 h 92"/>
                              <a:gd name="T16" fmla="+- 0 10168 10112"/>
                              <a:gd name="T17" fmla="*/ T16 w 83"/>
                              <a:gd name="T18" fmla="+- 0 1435 1404"/>
                              <a:gd name="T19" fmla="*/ 1435 h 92"/>
                              <a:gd name="T20" fmla="+- 0 10170 10112"/>
                              <a:gd name="T21" fmla="*/ T20 w 83"/>
                              <a:gd name="T22" fmla="+- 0 1442 1404"/>
                              <a:gd name="T23" fmla="*/ 1442 h 92"/>
                              <a:gd name="T24" fmla="+- 0 10170 10112"/>
                              <a:gd name="T25" fmla="*/ T24 w 83"/>
                              <a:gd name="T26" fmla="+- 0 1466 1404"/>
                              <a:gd name="T27" fmla="*/ 1466 h 92"/>
                              <a:gd name="T28" fmla="+- 0 10160 10112"/>
                              <a:gd name="T29" fmla="*/ T28 w 83"/>
                              <a:gd name="T30" fmla="+- 0 1476 1404"/>
                              <a:gd name="T31" fmla="*/ 1476 h 92"/>
                              <a:gd name="T32" fmla="+- 0 10190 10112"/>
                              <a:gd name="T33" fmla="*/ T32 w 83"/>
                              <a:gd name="T34" fmla="+- 0 1476 1404"/>
                              <a:gd name="T35" fmla="*/ 1476 h 92"/>
                              <a:gd name="T36" fmla="+- 0 10195 10112"/>
                              <a:gd name="T37" fmla="*/ T36 w 83"/>
                              <a:gd name="T38" fmla="+- 0 1465 1404"/>
                              <a:gd name="T39" fmla="*/ 1465 h 92"/>
                              <a:gd name="T40" fmla="+- 0 10195 10112"/>
                              <a:gd name="T41" fmla="*/ T40 w 83"/>
                              <a:gd name="T42" fmla="+- 0 1434 1404"/>
                              <a:gd name="T43" fmla="*/ 1434 h 92"/>
                              <a:gd name="T44" fmla="+- 0 10191 10112"/>
                              <a:gd name="T45" fmla="*/ T44 w 83"/>
                              <a:gd name="T46" fmla="+- 0 1424 1404"/>
                              <a:gd name="T47" fmla="*/ 142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79" y="20"/>
                                </a:moveTo>
                                <a:lnTo>
                                  <a:pt x="41" y="20"/>
                                </a:lnTo>
                                <a:lnTo>
                                  <a:pt x="48" y="23"/>
                                </a:lnTo>
                                <a:lnTo>
                                  <a:pt x="52" y="28"/>
                                </a:lnTo>
                                <a:lnTo>
                                  <a:pt x="56" y="31"/>
                                </a:lnTo>
                                <a:lnTo>
                                  <a:pt x="58" y="38"/>
                                </a:lnTo>
                                <a:lnTo>
                                  <a:pt x="58" y="62"/>
                                </a:lnTo>
                                <a:lnTo>
                                  <a:pt x="48" y="72"/>
                                </a:lnTo>
                                <a:lnTo>
                                  <a:pt x="78" y="72"/>
                                </a:lnTo>
                                <a:lnTo>
                                  <a:pt x="83" y="61"/>
                                </a:lnTo>
                                <a:lnTo>
                                  <a:pt x="83" y="30"/>
                                </a:lnTo>
                                <a:lnTo>
                                  <a:pt x="79" y="2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C668BA" id="Group 9" o:spid="_x0000_s1026" style="position:absolute;margin-left:498pt;margin-top:69.65pt;width:29.7pt;height:5.75pt;z-index:-251655680;mso-position-horizontal-relative:page;mso-position-vertical-relative:page" coordorigin="9960,1393" coordsize="594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">
              <v:group id="Group 24" o:spid="_x0000_s1027" style="position:absolute;left:10492;top:1404;width:52;height:92" coordorigin="10492,1404" coordsize="52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 id="Freeform 26" o:spid="_x0000_s1028" style="position:absolute;left:10492;top:1404;width:52;height:92;visibility:visible;mso-wrap-style:square;v-text-anchor:top" coordsize="5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ACsAA&#10;AADbAAAADwAAAGRycy9kb3ducmV2LnhtbERPTYvCMBC9L/gfwgje1rSii1ajiCDsTdYV1NvYjG2x&#10;mYQma+u/3wiCt3m8z1msOlOLOzW+sqwgHSYgiHOrKy4UHH63n1MQPiBrrC2Tggd5WC17HwvMtG35&#10;h+77UIgYwj5DBWUILpPS5yUZ9EPriCN3tY3BEGFTSN1gG8NNLUdJ8iUNVhwbSnS0KSm/7f+MgnY9&#10;cunM746UTM5uc5mOD8frSalBv1vPQQTqwlv8cn/rOD+F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/aACsAAAADbAAAADwAAAAAAAAAAAAAAAACYAgAAZHJzL2Rvd25y&#10;ZXYueG1sUEsFBgAAAAAEAAQA9QAAAIUDAAAAAA==&#10;" path="m51,22r-23,l28,92r23,l51,22e" fillcolor="#991d84" stroked="f">
                  <v:path arrowok="t" o:connecttype="custom" o:connectlocs="51,1426;28,1426;28,1496;51,1496;51,1426" o:connectangles="0,0,0,0,0"/>
                </v:shape>
                <v:shape id="Freeform 25" o:spid="_x0000_s1029" style="position:absolute;left:10492;top:1404;width:52;height:92;visibility:visible;mso-wrap-style:square;v-text-anchor:top" coordsize="5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QefcIA&#10;AADbAAAADwAAAGRycy9kb3ducmV2LnhtbERPyWrDMBC9B/oPYgq9JbJNG1I3cgiGQm4lCyS9Ta2J&#10;bWqNhKXY7t9HhUJv83jrrDeT6cRAvW8tK0gXCQjiyuqWawWn4/t8BcIHZI2dZVLwQx42xcNsjbm2&#10;I+9pOIRaxBD2OSpoQnC5lL5qyKBfWEccuavtDYYI+1rqHscYbjqZJclSGmw5NjToqGyo+j7cjIJx&#10;m7n01X+cKXn5dOXX6vl0vl6Uenqctm8gAk3hX/zn3uk4P4PfX+IBs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B59wgAAANsAAAAPAAAAAAAAAAAAAAAAAJgCAABkcnMvZG93&#10;bnJldi54bWxQSwUGAAAAAAQABAD1AAAAhwMAAAAA&#10;" path="m80,l,,,22r80,l80,e" fillcolor="#991d84" stroked="f">
                  <v:path arrowok="t" o:connecttype="custom" o:connectlocs="80,1404;0,1404;0,1426;80,1426;80,1404" o:connectangles="0,0,0,0,0"/>
                </v:shape>
              </v:group>
              <v:group id="Group 20" o:spid="_x0000_s1030" style="position:absolute;left:10380;top:1403;width:64;height:95" coordorigin="10380,1403" coordsize="64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<v:shape id="Freeform 23" o:spid="_x0000_s1031" style="position:absolute;left:10380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yOVb8A&#10;AADbAAAADwAAAGRycy9kb3ducmV2LnhtbERPTYvCMBC9L+x/CLOwtzVVl0WqUUQQxJvVi7exGZva&#10;ZlKSaLv/3ggLe5vH+5zFarCteJAPtWMF41EGgrh0uuZKwem4/ZqBCBFZY+uYFPxSgNXy/W2BuXY9&#10;H+hRxEqkEA45KjAxdrmUoTRkMYxcR5y4q/MWY4K+ktpjn8JtKydZ9iMt1pwaDHa0MVQ2xd0q8LrY&#10;m0Nz09T006xs6vX5fqmU+vwY1nMQkYb4L/5z73Sa/w2vX9I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rI5VvwAAANsAAAAPAAAAAAAAAAAAAAAAAJgCAABkcnMvZG93bnJl&#10;di54bWxQSwUGAAAAAAQABAD1AAAAhAMAAAAA&#10;" path="m,65l,89r10,4l18,95,35,94,56,86,61,74r-43,l12,73,2,66,,65e" fillcolor="#991d84" stroked="f">
                  <v:path arrowok="t" o:connecttype="custom" o:connectlocs="0,1468;0,1492;10,1496;18,1498;35,1497;56,1489;61,1477;18,1477;12,1476;2,1469;0,1468" o:connectangles="0,0,0,0,0,0,0,0,0,0,0"/>
                </v:shape>
                <v:shape id="Freeform 22" o:spid="_x0000_s1032" style="position:absolute;left:10380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Arzr8A&#10;AADbAAAADwAAAGRycy9kb3ducmV2LnhtbERPTYvCMBC9L+x/CLOwtzVV2UWqUUQQxJvVi7exGZva&#10;ZlKSaLv/3ggLe5vH+5zFarCteJAPtWMF41EGgrh0uuZKwem4/ZqBCBFZY+uYFPxSgNXy/W2BuXY9&#10;H+hRxEqkEA45KjAxdrmUoTRkMYxcR5y4q/MWY4K+ktpjn8JtKydZ9iMt1pwaDHa0MVQ2xd0q8LrY&#10;m0Nz09T006xs6vX5fqmU+vwY1nMQkYb4L/5z73Sa/w2vX9I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4CvOvwAAANsAAAAPAAAAAAAAAAAAAAAAAJgCAABkcnMvZG93bnJl&#10;di54bWxQSwUGAAAAAAQABAD1AAAAhAMAAAAA&#10;" path="m44,l29,,8,9,,27r,6l25,56r12,6l38,65r,7l35,74r26,l64,67r,-7l26,31,24,29r,-6l28,20r33,l61,6r-1,l53,2,44,e" fillcolor="#991d84" stroked="f">
                  <v:path arrowok="t" o:connecttype="custom" o:connectlocs="44,1403;29,1403;8,1412;0,1430;0,1436;25,1459;37,1465;38,1468;38,1475;35,1477;61,1477;64,1470;64,1463;26,1434;24,1432;24,1426;28,1423;61,1423;61,1409;60,1409;53,1405;44,1403" o:connectangles="0,0,0,0,0,0,0,0,0,0,0,0,0,0,0,0,0,0,0,0,0,0"/>
                </v:shape>
                <v:shape id="Freeform 21" o:spid="_x0000_s1033" style="position:absolute;left:10380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K1ub4A&#10;AADbAAAADwAAAGRycy9kb3ducmV2LnhtbERPTYvCMBC9C/sfwizsTdN1QaQaRYQF2ZvVi7exGZva&#10;ZlKSaLv/3giCt3m8z1muB9uKO/lQO1bwPclAEJdO11wpOB5+x3MQISJrbB2Tgn8KsF59jJaYa9fz&#10;nu5FrEQK4ZCjAhNjl0sZSkMWw8R1xIm7OG8xJugrqT32Kdy2cpplM2mx5tRgsKOtobIpblaB18Wf&#10;2TdXTU3/k5VNvTndzpVSX5/DZgEi0hDf4pd7p9P8GTx/SQfI1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Yytbm+AAAA2wAAAA8AAAAAAAAAAAAAAAAAmAIAAGRycy9kb3ducmV2&#10;LnhtbFBLBQYAAAAABAAEAPUAAACDAwAAAAA=&#10;" path="m61,20r-17,l52,21r7,6l61,29r,-9e" fillcolor="#991d84" stroked="f">
                  <v:path arrowok="t" o:connecttype="custom" o:connectlocs="61,1423;44,1423;52,1424;59,1430;61,1432;61,1423" o:connectangles="0,0,0,0,0,0"/>
                </v:shape>
              </v:group>
              <v:group id="Group 17" o:spid="_x0000_s1034" style="position:absolute;left:10244;top:1404;width:79;height:94" coordorigin="10244,1404" coordsize="79,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<v:shape id="Freeform 19" o:spid="_x0000_s1035" style="position:absolute;left:10244;top:1404;width:79;height:94;visibility:visible;mso-wrap-style:square;v-text-anchor:top" coordsize="7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27usUA&#10;AADbAAAADwAAAGRycy9kb3ducmV2LnhtbESPQWvCQBCF7wX/wzJCL1I3Vlra6CqlIJUeBKO9D9lp&#10;NpqdDdnVpP/eORS8zfDevPfNcj34Rl2pi3VgA7NpBoq4DLbmysDxsHl6AxUTssUmMBn4owjr1ehh&#10;ibkNPe/pWqRKSQjHHA24lNpc61g68hinoSUW7Td0HpOsXaVth72E+0Y/Z9mr9lizNDhs6dNReS4u&#10;3kCxe/k6VZPLj5vb+eS7P2zOx/eZMY/j4WMBKtGQ7ub/660VfIGVX2QA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jbu6xQAAANsAAAAPAAAAAAAAAAAAAAAAAJgCAABkcnMv&#10;ZG93bnJldi54bWxQSwUGAAAAAAQABAD1AAAAigMAAAAA&#10;" path="m24,l,1,,67r3,9l9,82r7,8l26,94r28,l64,90r7,-8l77,76r1,-3l35,73,30,71,28,68,26,65,24,61,24,e" fillcolor="#991d84" stroked="f">
                  <v:path arrowok="t" o:connecttype="custom" o:connectlocs="24,1404;0,1405;0,1471;3,1480;9,1486;16,1494;26,1498;54,1498;64,1494;71,1486;77,1480;78,1477;35,1477;30,1475;28,1472;26,1469;24,1465;24,1404" o:connectangles="0,0,0,0,0,0,0,0,0,0,0,0,0,0,0,0,0,0"/>
                </v:shape>
                <v:shape id="Freeform 18" o:spid="_x0000_s1036" style="position:absolute;left:10244;top:1404;width:79;height:94;visibility:visible;mso-wrap-style:square;v-text-anchor:top" coordsize="7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eIcIA&#10;AADbAAAADwAAAGRycy9kb3ducmV2LnhtbERPTYvCMBC9L+x/CCPsRdZURdFqlEWQXTwIVvc+NGNT&#10;bSalibb7740g7G0e73OW685W4k6NLx0rGA4SEMS50yUXCk7H7ecMhA/IGivHpOCPPKxX729LTLVr&#10;+UD3LBQihrBPUYEJoU6l9Lkhi37gauLInV1jMUTYFFI32MZwW8lRkkylxZJjg8GaNobya3azCrL9&#10;5PtS9G+/ZqzH/V173F5P86FSH73uawEiUBf+xS/3j47z5/D8JR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wR4hwgAAANsAAAAPAAAAAAAAAAAAAAAAAJgCAABkcnMvZG93&#10;bnJldi54bWxQSwUGAAAAAAQABAD1AAAAhwMAAAAA&#10;" path="m80,l56,1r,60l54,65r-1,2l51,71r-5,2l78,73r2,-6l80,e" fillcolor="#991d84" stroked="f">
                  <v:path arrowok="t" o:connecttype="custom" o:connectlocs="80,1404;56,1405;56,1465;54,1469;53,1471;51,1475;46,1477;78,1477;80,1471;80,1404" o:connectangles="0,0,0,0,0,0,0,0,0,0"/>
                </v:shape>
              </v:group>
              <v:group id="Group 13" o:spid="_x0000_s1037" style="position:absolute;left:9970;top:1404;width:83;height:92" coordorigin="9970,1404" coordsize="8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<v:shape id="Freeform 16" o:spid="_x0000_s1038" style="position:absolute;left:9970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a6d8MA&#10;AADbAAAADwAAAGRycy9kb3ducmV2LnhtbESPQWsCMRSE74L/IbyCN826gpTVKEVQFDxYlfb62Dw3&#10;2yYv202q6783hYLHYWa+YebLzllxpTbUnhWMRxkI4tLrmisF59N6+AoiRGSN1jMpuFOA5aLfm2Oh&#10;/Y3f6XqMlUgQDgUqMDE2hZShNOQwjHxDnLyLbx3GJNtK6hZvCe6szLNsKh3WnBYMNrQyVH4ff50C&#10;3GYne5h8TPPNxuzsV/n5s19NlBq8dG8zEJG6+Az/t7daQT6Gvy/p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a6d8MAAADbAAAADwAAAAAAAAAAAAAAAACYAgAAZHJzL2Rv&#10;d25yZXYueG1sUEsFBgAAAAAEAAQA9QAAAIgDAAAAAA==&#10;" path="m22,l,,,92r21,l21,34r24,l27,6,26,2,22,e" fillcolor="#991d84" stroked="f">
                  <v:path arrowok="t" o:connecttype="custom" o:connectlocs="22,1404;0,1404;0,1496;21,1496;21,1438;45,1438;27,1410;26,1406;22,1404" o:connectangles="0,0,0,0,0,0,0,0,0"/>
                </v:shape>
                <v:shape id="Freeform 15" o:spid="_x0000_s1039" style="position:absolute;left:9970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QkAMQA&#10;AADbAAAADwAAAGRycy9kb3ducmV2LnhtbESPT2sCMRTE70K/Q3hCb5p1BSmrUUSoWOih/kGvj81z&#10;s5q8bDepbr99IxQ8DjPzG2a26JwVN2pD7VnBaJiBIC69rrlScNi/D95AhIis0XomBb8UYDF/6c2w&#10;0P7OW7rtYiUShEOBCkyMTSFlKA05DEPfECfv7FuHMcm2krrFe4I7K/Msm0iHNacFgw2tDJXX3Y9T&#10;gJtsb7/Gx0m+XpsPeylP35+rsVKv/W45BRGpi8/wf3ujFeQ5PL6k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0JADEAAAA2wAAAA8AAAAAAAAAAAAAAAAAmAIAAGRycy9k&#10;b3ducmV2LnhtbFBLBQYAAAAABAAEAPUAAACJAwAAAAA=&#10;" path="m45,34r-24,l22,38r3,3l27,45,55,86r2,4l60,92r4,l82,92r,-33l62,59,60,54,57,52,55,48,45,34e" fillcolor="#991d84" stroked="f">
                  <v:path arrowok="t" o:connecttype="custom" o:connectlocs="45,1438;21,1438;22,1442;25,1445;27,1449;55,1490;57,1494;60,1496;64,1496;82,1496;82,1463;62,1463;60,1458;57,1456;55,1452;45,1438" o:connectangles="0,0,0,0,0,0,0,0,0,0,0,0,0,0,0,0"/>
                </v:shape>
                <v:shape id="Freeform 14" o:spid="_x0000_s1040" style="position:absolute;left:9970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iBm8QA&#10;AADbAAAADwAAAGRycy9kb3ducmV2LnhtbESPQWsCMRSE74L/ITyhN826CyJboxRBsdCDVbHXx+Z1&#10;s23yst2kuv33piB4HGbmG2ax6p0VF+pC41nBdJKBIK68brhWcDpuxnMQISJrtJ5JwR8FWC2HgwWW&#10;2l/5nS6HWIsE4VCiAhNjW0oZKkMOw8S3xMn79J3DmGRXS93hNcGdlXmWzaTDhtOCwZbWhqrvw69T&#10;gLvsaPfFeZZvt+bVflUfP2/rQqmnUf/yDCJSHx/he3unFeQF/H9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4gZvEAAAA2wAAAA8AAAAAAAAAAAAAAAAAmAIAAGRycy9k&#10;b3ducmV2LnhtbFBLBQYAAAAABAAEAPUAAACJAwAAAAA=&#10;" path="m82,l61,r,54l62,59r20,l82,e" fillcolor="#991d84" stroked="f">
                  <v:path arrowok="t" o:connecttype="custom" o:connectlocs="82,1404;61,1404;61,1458;62,1463;82,1463;82,1404" o:connectangles="0,0,0,0,0,0"/>
                </v:shape>
              </v:group>
              <v:group id="Group 10" o:spid="_x0000_s1041" style="position:absolute;left:10112;top:1404;width:83;height:92" coordorigin="10112,1404" coordsize="8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shape id="Freeform 12" o:spid="_x0000_s1042" style="position:absolute;left:10112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28dMQA&#10;AADbAAAADwAAAGRycy9kb3ducmV2LnhtbESPQWsCMRSE74X+h/AEbzXrilJWoxShYsGDdUu9Pjav&#10;m22Tl3WT6vrvjVDocZiZb5jFqndWnKkLjWcF41EGgrjyuuFawUf5+vQMIkRkjdYzKbhSgNXy8WGB&#10;hfYXfqfzIdYiQTgUqMDE2BZShsqQwzDyLXHyvnznMCbZ1VJ3eElwZ2WeZTPpsOG0YLCltaHq5/Dr&#10;FOA2K+1+8jnLNxvzZr+r42m3nig1HPQvcxCR+vgf/mtvtYJ8Cvcv6Q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vHTEAAAA2wAAAA8AAAAAAAAAAAAAAAAAmAIAAGRycy9k&#10;b3ducmV2LnhtbFBLBQYAAAAABAAEAPUAAACJAwAAAAA=&#10;" path="m27,l12,,5,1,,1,,91r2,l9,92,77,74r1,-2l29,72,27,71r-3,l24,20r55,l78,18,66,10,49,2,27,e" fillcolor="#991d84" stroked="f">
                  <v:path arrowok="t" o:connecttype="custom" o:connectlocs="27,1404;12,1404;5,1405;0,1405;0,1495;2,1495;9,1496;77,1478;78,1476;29,1476;27,1475;24,1475;24,1424;79,1424;78,1422;66,1414;49,1406;27,1404" o:connectangles="0,0,0,0,0,0,0,0,0,0,0,0,0,0,0,0,0,0"/>
                </v:shape>
                <v:shape id="Freeform 11" o:spid="_x0000_s1043" style="position:absolute;left:10112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iA8QA&#10;AADbAAAADwAAAGRycy9kb3ducmV2LnhtbESPT2sCMRTE7wW/Q3gFbzXbFRbZGqUIioIH/5T2+ti8&#10;brZNXrabVNdvbwTB4zAzv2Gm895ZcaIuNJ4VvI4yEMSV1w3XCj6Oy5cJiBCRNVrPpOBCAeazwdMU&#10;S+3PvKfTIdYiQTiUqMDE2JZShsqQwzDyLXHyvn3nMCbZ1VJ3eE5wZ2WeZYV02HBaMNjSwlD1e/h3&#10;CnCdHe1u/Fnkq5XZ2J/q62+7GCs1fO7f30BE6uMjfG+vtYK8gNuX9AP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PIgPEAAAA2wAAAA8AAAAAAAAAAAAAAAAAmAIAAGRycy9k&#10;b3ducmV2LnhtbFBLBQYAAAAABAAEAPUAAACJAwAAAAA=&#10;" path="m79,20r-38,l48,23r4,5l56,31r2,7l58,62,48,72r30,l83,61r,-31l79,20e" fillcolor="#991d84" stroked="f">
                  <v:path arrowok="t" o:connecttype="custom" o:connectlocs="79,1424;41,1424;48,1427;52,1432;56,1435;58,1442;58,1466;48,1476;78,1476;83,1465;83,1434;79,1424" o:connectangles="0,0,0,0,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page">
                <wp:posOffset>6877050</wp:posOffset>
              </wp:positionH>
              <wp:positionV relativeFrom="page">
                <wp:posOffset>884555</wp:posOffset>
              </wp:positionV>
              <wp:extent cx="124460" cy="7302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460" cy="73025"/>
                        <a:chOff x="10830" y="1393"/>
                        <a:chExt cx="196" cy="115"/>
                      </a:xfrm>
                    </wpg:grpSpPr>
                    <wpg:grpSp>
                      <wpg:cNvPr id="3" name="Group 5"/>
                      <wpg:cNvGrpSpPr>
                        <a:grpSpLocks/>
                      </wpg:cNvGrpSpPr>
                      <wpg:grpSpPr bwMode="auto">
                        <a:xfrm>
                          <a:off x="10952" y="1403"/>
                          <a:ext cx="64" cy="95"/>
                          <a:chOff x="10952" y="1403"/>
                          <a:chExt cx="64" cy="95"/>
                        </a:xfrm>
                      </wpg:grpSpPr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10952" y="1403"/>
                            <a:ext cx="64" cy="95"/>
                          </a:xfrm>
                          <a:custGeom>
                            <a:avLst/>
                            <a:gdLst>
                              <a:gd name="T0" fmla="+- 0 10952 10952"/>
                              <a:gd name="T1" fmla="*/ T0 w 64"/>
                              <a:gd name="T2" fmla="+- 0 1468 1403"/>
                              <a:gd name="T3" fmla="*/ 1468 h 95"/>
                              <a:gd name="T4" fmla="+- 0 10952 10952"/>
                              <a:gd name="T5" fmla="*/ T4 w 64"/>
                              <a:gd name="T6" fmla="+- 0 1492 1403"/>
                              <a:gd name="T7" fmla="*/ 1492 h 95"/>
                              <a:gd name="T8" fmla="+- 0 10954 10952"/>
                              <a:gd name="T9" fmla="*/ T8 w 64"/>
                              <a:gd name="T10" fmla="+- 0 1492 1403"/>
                              <a:gd name="T11" fmla="*/ 1492 h 95"/>
                              <a:gd name="T12" fmla="+- 0 10962 10952"/>
                              <a:gd name="T13" fmla="*/ T12 w 64"/>
                              <a:gd name="T14" fmla="+- 0 1496 1403"/>
                              <a:gd name="T15" fmla="*/ 1496 h 95"/>
                              <a:gd name="T16" fmla="+- 0 10970 10952"/>
                              <a:gd name="T17" fmla="*/ T16 w 64"/>
                              <a:gd name="T18" fmla="+- 0 1498 1403"/>
                              <a:gd name="T19" fmla="*/ 1498 h 95"/>
                              <a:gd name="T20" fmla="+- 0 10987 10952"/>
                              <a:gd name="T21" fmla="*/ T20 w 64"/>
                              <a:gd name="T22" fmla="+- 0 1497 1403"/>
                              <a:gd name="T23" fmla="*/ 1497 h 95"/>
                              <a:gd name="T24" fmla="+- 0 11008 10952"/>
                              <a:gd name="T25" fmla="*/ T24 w 64"/>
                              <a:gd name="T26" fmla="+- 0 1489 1403"/>
                              <a:gd name="T27" fmla="*/ 1489 h 95"/>
                              <a:gd name="T28" fmla="+- 0 11013 10952"/>
                              <a:gd name="T29" fmla="*/ T28 w 64"/>
                              <a:gd name="T30" fmla="+- 0 1477 1403"/>
                              <a:gd name="T31" fmla="*/ 1477 h 95"/>
                              <a:gd name="T32" fmla="+- 0 10970 10952"/>
                              <a:gd name="T33" fmla="*/ T32 w 64"/>
                              <a:gd name="T34" fmla="+- 0 1477 1403"/>
                              <a:gd name="T35" fmla="*/ 1477 h 95"/>
                              <a:gd name="T36" fmla="+- 0 10964 10952"/>
                              <a:gd name="T37" fmla="*/ T36 w 64"/>
                              <a:gd name="T38" fmla="+- 0 1476 1403"/>
                              <a:gd name="T39" fmla="*/ 1476 h 95"/>
                              <a:gd name="T40" fmla="+- 0 10955 10952"/>
                              <a:gd name="T41" fmla="*/ T40 w 64"/>
                              <a:gd name="T42" fmla="+- 0 1469 1403"/>
                              <a:gd name="T43" fmla="*/ 1469 h 95"/>
                              <a:gd name="T44" fmla="+- 0 10952 10952"/>
                              <a:gd name="T45" fmla="*/ T44 w 64"/>
                              <a:gd name="T46" fmla="+- 0 1468 1403"/>
                              <a:gd name="T47" fmla="*/ 1468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0" y="65"/>
                                </a:moveTo>
                                <a:lnTo>
                                  <a:pt x="0" y="89"/>
                                </a:lnTo>
                                <a:lnTo>
                                  <a:pt x="2" y="89"/>
                                </a:lnTo>
                                <a:lnTo>
                                  <a:pt x="10" y="93"/>
                                </a:lnTo>
                                <a:lnTo>
                                  <a:pt x="18" y="95"/>
                                </a:lnTo>
                                <a:lnTo>
                                  <a:pt x="35" y="94"/>
                                </a:lnTo>
                                <a:lnTo>
                                  <a:pt x="56" y="86"/>
                                </a:lnTo>
                                <a:lnTo>
                                  <a:pt x="61" y="74"/>
                                </a:lnTo>
                                <a:lnTo>
                                  <a:pt x="18" y="74"/>
                                </a:lnTo>
                                <a:lnTo>
                                  <a:pt x="12" y="73"/>
                                </a:lnTo>
                                <a:lnTo>
                                  <a:pt x="3" y="66"/>
                                </a:lnTo>
                                <a:lnTo>
                                  <a:pt x="0" y="65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"/>
                        <wps:cNvSpPr>
                          <a:spLocks/>
                        </wps:cNvSpPr>
                        <wps:spPr bwMode="auto">
                          <a:xfrm>
                            <a:off x="10952" y="1403"/>
                            <a:ext cx="64" cy="95"/>
                          </a:xfrm>
                          <a:custGeom>
                            <a:avLst/>
                            <a:gdLst>
                              <a:gd name="T0" fmla="+- 0 10997 10952"/>
                              <a:gd name="T1" fmla="*/ T0 w 64"/>
                              <a:gd name="T2" fmla="+- 0 1403 1403"/>
                              <a:gd name="T3" fmla="*/ 1403 h 95"/>
                              <a:gd name="T4" fmla="+- 0 10982 10952"/>
                              <a:gd name="T5" fmla="*/ T4 w 64"/>
                              <a:gd name="T6" fmla="+- 0 1403 1403"/>
                              <a:gd name="T7" fmla="*/ 1403 h 95"/>
                              <a:gd name="T8" fmla="+- 0 10961 10952"/>
                              <a:gd name="T9" fmla="*/ T8 w 64"/>
                              <a:gd name="T10" fmla="+- 0 1412 1403"/>
                              <a:gd name="T11" fmla="*/ 1412 h 95"/>
                              <a:gd name="T12" fmla="+- 0 10954 10952"/>
                              <a:gd name="T13" fmla="*/ T12 w 64"/>
                              <a:gd name="T14" fmla="+- 0 1430 1403"/>
                              <a:gd name="T15" fmla="*/ 1430 h 95"/>
                              <a:gd name="T16" fmla="+- 0 10954 10952"/>
                              <a:gd name="T17" fmla="*/ T16 w 64"/>
                              <a:gd name="T18" fmla="+- 0 1436 1403"/>
                              <a:gd name="T19" fmla="*/ 1436 h 95"/>
                              <a:gd name="T20" fmla="+- 0 10955 10952"/>
                              <a:gd name="T21" fmla="*/ T20 w 64"/>
                              <a:gd name="T22" fmla="+- 0 1442 1403"/>
                              <a:gd name="T23" fmla="*/ 1442 h 95"/>
                              <a:gd name="T24" fmla="+- 0 10967 10952"/>
                              <a:gd name="T25" fmla="*/ T24 w 64"/>
                              <a:gd name="T26" fmla="+- 0 1454 1403"/>
                              <a:gd name="T27" fmla="*/ 1454 h 95"/>
                              <a:gd name="T28" fmla="+- 0 10978 10952"/>
                              <a:gd name="T29" fmla="*/ T28 w 64"/>
                              <a:gd name="T30" fmla="+- 0 1459 1403"/>
                              <a:gd name="T31" fmla="*/ 1459 h 95"/>
                              <a:gd name="T32" fmla="+- 0 10991 10952"/>
                              <a:gd name="T33" fmla="*/ T32 w 64"/>
                              <a:gd name="T34" fmla="+- 0 1465 1403"/>
                              <a:gd name="T35" fmla="*/ 1465 h 95"/>
                              <a:gd name="T36" fmla="+- 0 10992 10952"/>
                              <a:gd name="T37" fmla="*/ T36 w 64"/>
                              <a:gd name="T38" fmla="+- 0 1468 1403"/>
                              <a:gd name="T39" fmla="*/ 1468 h 95"/>
                              <a:gd name="T40" fmla="+- 0 10992 10952"/>
                              <a:gd name="T41" fmla="*/ T40 w 64"/>
                              <a:gd name="T42" fmla="+- 0 1475 1403"/>
                              <a:gd name="T43" fmla="*/ 1475 h 95"/>
                              <a:gd name="T44" fmla="+- 0 10988 10952"/>
                              <a:gd name="T45" fmla="*/ T44 w 64"/>
                              <a:gd name="T46" fmla="+- 0 1477 1403"/>
                              <a:gd name="T47" fmla="*/ 1477 h 95"/>
                              <a:gd name="T48" fmla="+- 0 11013 10952"/>
                              <a:gd name="T49" fmla="*/ T48 w 64"/>
                              <a:gd name="T50" fmla="+- 0 1477 1403"/>
                              <a:gd name="T51" fmla="*/ 1477 h 95"/>
                              <a:gd name="T52" fmla="+- 0 11016 10952"/>
                              <a:gd name="T53" fmla="*/ T52 w 64"/>
                              <a:gd name="T54" fmla="+- 0 1470 1403"/>
                              <a:gd name="T55" fmla="*/ 1470 h 95"/>
                              <a:gd name="T56" fmla="+- 0 11016 10952"/>
                              <a:gd name="T57" fmla="*/ T56 w 64"/>
                              <a:gd name="T58" fmla="+- 0 1463 1403"/>
                              <a:gd name="T59" fmla="*/ 1463 h 95"/>
                              <a:gd name="T60" fmla="+- 0 11014 10952"/>
                              <a:gd name="T61" fmla="*/ T60 w 64"/>
                              <a:gd name="T62" fmla="+- 0 1456 1403"/>
                              <a:gd name="T63" fmla="*/ 1456 h 95"/>
                              <a:gd name="T64" fmla="+- 0 11005 10952"/>
                              <a:gd name="T65" fmla="*/ T64 w 64"/>
                              <a:gd name="T66" fmla="+- 0 1447 1403"/>
                              <a:gd name="T67" fmla="*/ 1447 h 95"/>
                              <a:gd name="T68" fmla="+- 0 11000 10952"/>
                              <a:gd name="T69" fmla="*/ T68 w 64"/>
                              <a:gd name="T70" fmla="+- 0 1445 1403"/>
                              <a:gd name="T71" fmla="*/ 1445 h 95"/>
                              <a:gd name="T72" fmla="+- 0 10992 10952"/>
                              <a:gd name="T73" fmla="*/ T72 w 64"/>
                              <a:gd name="T74" fmla="+- 0 1440 1403"/>
                              <a:gd name="T75" fmla="*/ 1440 h 95"/>
                              <a:gd name="T76" fmla="+- 0 10984 10952"/>
                              <a:gd name="T77" fmla="*/ T76 w 64"/>
                              <a:gd name="T78" fmla="+- 0 1436 1403"/>
                              <a:gd name="T79" fmla="*/ 1436 h 95"/>
                              <a:gd name="T80" fmla="+- 0 10979 10952"/>
                              <a:gd name="T81" fmla="*/ T80 w 64"/>
                              <a:gd name="T82" fmla="+- 0 1434 1403"/>
                              <a:gd name="T83" fmla="*/ 1434 h 95"/>
                              <a:gd name="T84" fmla="+- 0 10978 10952"/>
                              <a:gd name="T85" fmla="*/ T84 w 64"/>
                              <a:gd name="T86" fmla="+- 0 1432 1403"/>
                              <a:gd name="T87" fmla="*/ 1432 h 95"/>
                              <a:gd name="T88" fmla="+- 0 10978 10952"/>
                              <a:gd name="T89" fmla="*/ T88 w 64"/>
                              <a:gd name="T90" fmla="+- 0 1426 1403"/>
                              <a:gd name="T91" fmla="*/ 1426 h 95"/>
                              <a:gd name="T92" fmla="+- 0 10981 10952"/>
                              <a:gd name="T93" fmla="*/ T92 w 64"/>
                              <a:gd name="T94" fmla="+- 0 1423 1403"/>
                              <a:gd name="T95" fmla="*/ 1423 h 95"/>
                              <a:gd name="T96" fmla="+- 0 11014 10952"/>
                              <a:gd name="T97" fmla="*/ T96 w 64"/>
                              <a:gd name="T98" fmla="+- 0 1423 1403"/>
                              <a:gd name="T99" fmla="*/ 1423 h 95"/>
                              <a:gd name="T100" fmla="+- 0 11014 10952"/>
                              <a:gd name="T101" fmla="*/ T100 w 64"/>
                              <a:gd name="T102" fmla="+- 0 1409 1403"/>
                              <a:gd name="T103" fmla="*/ 1409 h 95"/>
                              <a:gd name="T104" fmla="+- 0 11005 10952"/>
                              <a:gd name="T105" fmla="*/ T104 w 64"/>
                              <a:gd name="T106" fmla="+- 0 1405 1403"/>
                              <a:gd name="T107" fmla="*/ 1405 h 95"/>
                              <a:gd name="T108" fmla="+- 0 10997 10952"/>
                              <a:gd name="T109" fmla="*/ T108 w 64"/>
                              <a:gd name="T110" fmla="+- 0 1403 1403"/>
                              <a:gd name="T111" fmla="*/ 140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45" y="0"/>
                                </a:moveTo>
                                <a:lnTo>
                                  <a:pt x="30" y="0"/>
                                </a:lnTo>
                                <a:lnTo>
                                  <a:pt x="9" y="9"/>
                                </a:lnTo>
                                <a:lnTo>
                                  <a:pt x="2" y="27"/>
                                </a:lnTo>
                                <a:lnTo>
                                  <a:pt x="2" y="33"/>
                                </a:lnTo>
                                <a:lnTo>
                                  <a:pt x="3" y="39"/>
                                </a:lnTo>
                                <a:lnTo>
                                  <a:pt x="15" y="51"/>
                                </a:lnTo>
                                <a:lnTo>
                                  <a:pt x="26" y="56"/>
                                </a:lnTo>
                                <a:lnTo>
                                  <a:pt x="39" y="62"/>
                                </a:lnTo>
                                <a:lnTo>
                                  <a:pt x="40" y="65"/>
                                </a:lnTo>
                                <a:lnTo>
                                  <a:pt x="40" y="72"/>
                                </a:lnTo>
                                <a:lnTo>
                                  <a:pt x="36" y="74"/>
                                </a:lnTo>
                                <a:lnTo>
                                  <a:pt x="61" y="74"/>
                                </a:lnTo>
                                <a:lnTo>
                                  <a:pt x="64" y="67"/>
                                </a:lnTo>
                                <a:lnTo>
                                  <a:pt x="64" y="60"/>
                                </a:lnTo>
                                <a:lnTo>
                                  <a:pt x="62" y="53"/>
                                </a:lnTo>
                                <a:lnTo>
                                  <a:pt x="53" y="44"/>
                                </a:lnTo>
                                <a:lnTo>
                                  <a:pt x="48" y="42"/>
                                </a:lnTo>
                                <a:lnTo>
                                  <a:pt x="40" y="37"/>
                                </a:lnTo>
                                <a:lnTo>
                                  <a:pt x="32" y="33"/>
                                </a:lnTo>
                                <a:lnTo>
                                  <a:pt x="27" y="31"/>
                                </a:lnTo>
                                <a:lnTo>
                                  <a:pt x="26" y="29"/>
                                </a:lnTo>
                                <a:lnTo>
                                  <a:pt x="26" y="23"/>
                                </a:lnTo>
                                <a:lnTo>
                                  <a:pt x="29" y="20"/>
                                </a:lnTo>
                                <a:lnTo>
                                  <a:pt x="62" y="20"/>
                                </a:lnTo>
                                <a:lnTo>
                                  <a:pt x="62" y="6"/>
                                </a:lnTo>
                                <a:lnTo>
                                  <a:pt x="53" y="2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10952" y="1403"/>
                            <a:ext cx="64" cy="95"/>
                          </a:xfrm>
                          <a:custGeom>
                            <a:avLst/>
                            <a:gdLst>
                              <a:gd name="T0" fmla="+- 0 11014 10952"/>
                              <a:gd name="T1" fmla="*/ T0 w 64"/>
                              <a:gd name="T2" fmla="+- 0 1423 1403"/>
                              <a:gd name="T3" fmla="*/ 1423 h 95"/>
                              <a:gd name="T4" fmla="+- 0 10998 10952"/>
                              <a:gd name="T5" fmla="*/ T4 w 64"/>
                              <a:gd name="T6" fmla="+- 0 1423 1403"/>
                              <a:gd name="T7" fmla="*/ 1423 h 95"/>
                              <a:gd name="T8" fmla="+- 0 11004 10952"/>
                              <a:gd name="T9" fmla="*/ T8 w 64"/>
                              <a:gd name="T10" fmla="+- 0 1424 1403"/>
                              <a:gd name="T11" fmla="*/ 1424 h 95"/>
                              <a:gd name="T12" fmla="+- 0 11011 10952"/>
                              <a:gd name="T13" fmla="*/ T12 w 64"/>
                              <a:gd name="T14" fmla="+- 0 1430 1403"/>
                              <a:gd name="T15" fmla="*/ 1430 h 95"/>
                              <a:gd name="T16" fmla="+- 0 11014 10952"/>
                              <a:gd name="T17" fmla="*/ T16 w 64"/>
                              <a:gd name="T18" fmla="+- 0 1432 1403"/>
                              <a:gd name="T19" fmla="*/ 1432 h 95"/>
                              <a:gd name="T20" fmla="+- 0 11014 10952"/>
                              <a:gd name="T21" fmla="*/ T20 w 64"/>
                              <a:gd name="T22" fmla="+- 0 1423 1403"/>
                              <a:gd name="T23" fmla="*/ 142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62" y="20"/>
                                </a:moveTo>
                                <a:lnTo>
                                  <a:pt x="46" y="20"/>
                                </a:lnTo>
                                <a:lnTo>
                                  <a:pt x="52" y="21"/>
                                </a:lnTo>
                                <a:lnTo>
                                  <a:pt x="59" y="27"/>
                                </a:lnTo>
                                <a:lnTo>
                                  <a:pt x="62" y="29"/>
                                </a:lnTo>
                                <a:lnTo>
                                  <a:pt x="62" y="2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" name="Group 3"/>
                      <wpg:cNvGrpSpPr>
                        <a:grpSpLocks/>
                      </wpg:cNvGrpSpPr>
                      <wpg:grpSpPr bwMode="auto">
                        <a:xfrm>
                          <a:off x="10840" y="1405"/>
                          <a:ext cx="60" cy="91"/>
                          <a:chOff x="10840" y="1405"/>
                          <a:chExt cx="60" cy="91"/>
                        </a:xfrm>
                      </wpg:grpSpPr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10840" y="1405"/>
                            <a:ext cx="60" cy="91"/>
                          </a:xfrm>
                          <a:custGeom>
                            <a:avLst/>
                            <a:gdLst>
                              <a:gd name="T0" fmla="+- 0 10900 10840"/>
                              <a:gd name="T1" fmla="*/ T0 w 60"/>
                              <a:gd name="T2" fmla="+- 0 1405 1405"/>
                              <a:gd name="T3" fmla="*/ 1405 h 91"/>
                              <a:gd name="T4" fmla="+- 0 10840 10840"/>
                              <a:gd name="T5" fmla="*/ T4 w 60"/>
                              <a:gd name="T6" fmla="+- 0 1405 1405"/>
                              <a:gd name="T7" fmla="*/ 1405 h 91"/>
                              <a:gd name="T8" fmla="+- 0 10840 10840"/>
                              <a:gd name="T9" fmla="*/ T8 w 60"/>
                              <a:gd name="T10" fmla="+- 0 1496 1405"/>
                              <a:gd name="T11" fmla="*/ 1496 h 91"/>
                              <a:gd name="T12" fmla="+- 0 10900 10840"/>
                              <a:gd name="T13" fmla="*/ T12 w 60"/>
                              <a:gd name="T14" fmla="+- 0 1496 1405"/>
                              <a:gd name="T15" fmla="*/ 1496 h 91"/>
                              <a:gd name="T16" fmla="+- 0 10900 10840"/>
                              <a:gd name="T17" fmla="*/ T16 w 60"/>
                              <a:gd name="T18" fmla="+- 0 1476 1405"/>
                              <a:gd name="T19" fmla="*/ 1476 h 91"/>
                              <a:gd name="T20" fmla="+- 0 10862 10840"/>
                              <a:gd name="T21" fmla="*/ T20 w 60"/>
                              <a:gd name="T22" fmla="+- 0 1476 1405"/>
                              <a:gd name="T23" fmla="*/ 1476 h 91"/>
                              <a:gd name="T24" fmla="+- 0 10862 10840"/>
                              <a:gd name="T25" fmla="*/ T24 w 60"/>
                              <a:gd name="T26" fmla="+- 0 1459 1405"/>
                              <a:gd name="T27" fmla="*/ 1459 h 91"/>
                              <a:gd name="T28" fmla="+- 0 10898 10840"/>
                              <a:gd name="T29" fmla="*/ T28 w 60"/>
                              <a:gd name="T30" fmla="+- 0 1459 1405"/>
                              <a:gd name="T31" fmla="*/ 1459 h 91"/>
                              <a:gd name="T32" fmla="+- 0 10898 10840"/>
                              <a:gd name="T33" fmla="*/ T32 w 60"/>
                              <a:gd name="T34" fmla="+- 0 1439 1405"/>
                              <a:gd name="T35" fmla="*/ 1439 h 91"/>
                              <a:gd name="T36" fmla="+- 0 10862 10840"/>
                              <a:gd name="T37" fmla="*/ T36 w 60"/>
                              <a:gd name="T38" fmla="+- 0 1439 1405"/>
                              <a:gd name="T39" fmla="*/ 1439 h 91"/>
                              <a:gd name="T40" fmla="+- 0 10862 10840"/>
                              <a:gd name="T41" fmla="*/ T40 w 60"/>
                              <a:gd name="T42" fmla="+- 0 1426 1405"/>
                              <a:gd name="T43" fmla="*/ 1426 h 91"/>
                              <a:gd name="T44" fmla="+- 0 10900 10840"/>
                              <a:gd name="T45" fmla="*/ T44 w 60"/>
                              <a:gd name="T46" fmla="+- 0 1426 1405"/>
                              <a:gd name="T47" fmla="*/ 1426 h 91"/>
                              <a:gd name="T48" fmla="+- 0 10900 10840"/>
                              <a:gd name="T49" fmla="*/ T48 w 60"/>
                              <a:gd name="T50" fmla="+- 0 1405 1405"/>
                              <a:gd name="T51" fmla="*/ 1405 h 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0" h="91">
                                <a:moveTo>
                                  <a:pt x="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"/>
                                </a:lnTo>
                                <a:lnTo>
                                  <a:pt x="60" y="91"/>
                                </a:lnTo>
                                <a:lnTo>
                                  <a:pt x="60" y="71"/>
                                </a:lnTo>
                                <a:lnTo>
                                  <a:pt x="22" y="71"/>
                                </a:lnTo>
                                <a:lnTo>
                                  <a:pt x="22" y="54"/>
                                </a:lnTo>
                                <a:lnTo>
                                  <a:pt x="58" y="54"/>
                                </a:lnTo>
                                <a:lnTo>
                                  <a:pt x="58" y="34"/>
                                </a:lnTo>
                                <a:lnTo>
                                  <a:pt x="22" y="34"/>
                                </a:lnTo>
                                <a:lnTo>
                                  <a:pt x="22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F6ED7E" id="Group 2" o:spid="_x0000_s1026" style="position:absolute;margin-left:541.5pt;margin-top:69.65pt;width:9.8pt;height:5.75pt;z-index:-251654656;mso-position-horizontal-relative:page;mso-position-vertical-relative:page" coordorigin="10830,1393" coordsize="196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">
              <v:group id="Group 5" o:spid="_x0000_s1027" style="position:absolute;left:10952;top:1403;width:64;height:95" coordorigin="10952,1403" coordsize="64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8" o:spid="_x0000_s1028" style="position:absolute;left:10952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CckMEA&#10;AADaAAAADwAAAGRycy9kb3ducmV2LnhtbESPQWvCQBSE70L/w/IKvZmNrUiJriKFQunN6MXba/aZ&#10;jcm+DburSf+9Kwgeh5n5hlltRtuJK/nQOFYwy3IQxJXTDdcKDvvv6SeIEJE1do5JwT8F2KxfJiss&#10;tBt4R9cy1iJBOBSowMTYF1KGypDFkLmeOHkn5y3GJH0ttcchwW0n3/N8IS02nBYM9vRlqGrLi1Xg&#10;dflrdu1ZUzt85FXbbI+Xv1qpt9dxuwQRaYzP8KP9oxXM4X4l3QC5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wnJDBAAAA2gAAAA8AAAAAAAAAAAAAAAAAmAIAAGRycy9kb3du&#10;cmV2LnhtbFBLBQYAAAAABAAEAPUAAACGAwAAAAA=&#10;" path="m,65l,89r2,l10,93r8,2l35,94,56,86,61,74r-43,l12,73,3,66,,65e" fillcolor="#991d84" stroked="f">
                  <v:path arrowok="t" o:connecttype="custom" o:connectlocs="0,1468;0,1492;2,1492;10,1496;18,1498;35,1497;56,1489;61,1477;18,1477;12,1476;3,1469;0,1468" o:connectangles="0,0,0,0,0,0,0,0,0,0,0,0"/>
                </v:shape>
                <v:shape id="Freeform 7" o:spid="_x0000_s1029" style="position:absolute;left:10952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w5C8EA&#10;AADaAAAADwAAAGRycy9kb3ducmV2LnhtbESPQWvCQBSE70L/w/IKvZmNLUqJriKFQunN6MXba/aZ&#10;jcm+DburSf+9Kwgeh5n5hlltRtuJK/nQOFYwy3IQxJXTDdcKDvvv6SeIEJE1do5JwT8F2KxfJiss&#10;tBt4R9cy1iJBOBSowMTYF1KGypDFkLmeOHkn5y3GJH0ttcchwW0n3/N8IS02nBYM9vRlqGrLi1Xg&#10;dflrdu1ZUzt85FXbbI+Xv1qpt9dxuwQRaYzP8KP9oxXM4X4l3QC5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8OQvBAAAA2gAAAA8AAAAAAAAAAAAAAAAAmAIAAGRycy9kb3du&#10;cmV2LnhtbFBLBQYAAAAABAAEAPUAAACGAwAAAAA=&#10;" path="m45,l30,,9,9,2,27r,6l3,39,15,51r11,5l39,62r1,3l40,72r-4,2l61,74r3,-7l64,60,62,53,53,44,48,42,40,37,32,33,27,31,26,29r,-6l29,20r33,l62,6,53,2,45,e" fillcolor="#991d84" stroked="f">
                  <v:path arrowok="t" o:connecttype="custom" o:connectlocs="45,1403;30,1403;9,1412;2,1430;2,1436;3,1442;15,1454;26,1459;39,1465;40,1468;40,1475;36,1477;61,1477;64,1470;64,1463;62,1456;53,1447;48,1445;40,1440;32,1436;27,1434;26,1432;26,1426;29,1423;62,1423;62,1409;53,1405;45,1403" o:connectangles="0,0,0,0,0,0,0,0,0,0,0,0,0,0,0,0,0,0,0,0,0,0,0,0,0,0,0,0"/>
                </v:shape>
                <v:shape id="Freeform 6" o:spid="_x0000_s1030" style="position:absolute;left:10952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6nfMAA&#10;AADaAAAADwAAAGRycy9kb3ducmV2LnhtbESPQYvCMBSE78L+h/AW9qbpuiBSjSLCguzN6sXbs3k2&#10;tc1LSaLt/nsjCB6HmfmGWa4H24o7+VA7VvA9yUAQl07XXCk4Hn7HcxAhImtsHZOCfwqwXn2Mlphr&#10;1/Oe7kWsRIJwyFGBibHLpQylIYth4jri5F2ctxiT9JXUHvsEt62cZtlMWqw5LRjsaGuobIqbVeB1&#10;8Wf2zVVT0/9kZVNvTrdzpdTX57BZgIg0xHf41d5pBTN4Xkk3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C6nfMAAAADaAAAADwAAAAAAAAAAAAAAAACYAgAAZHJzL2Rvd25y&#10;ZXYueG1sUEsFBgAAAAAEAAQA9QAAAIUDAAAAAA==&#10;" path="m62,20r-16,l52,21r7,6l62,29r,-9e" fillcolor="#991d84" stroked="f">
                  <v:path arrowok="t" o:connecttype="custom" o:connectlocs="62,1423;46,1423;52,1424;59,1430;62,1432;62,1423" o:connectangles="0,0,0,0,0,0"/>
                </v:shape>
              </v:group>
              <v:group id="Group 3" o:spid="_x0000_s1031" style="position:absolute;left:10840;top:1405;width:60;height:91" coordorigin="10840,1405" coordsize="60,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<v:shape id="Freeform 4" o:spid="_x0000_s1032" style="position:absolute;left:10840;top:1405;width:60;height:91;visibility:visible;mso-wrap-style:square;v-text-anchor:top" coordsize="60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Al5r8A&#10;AADaAAAADwAAAGRycy9kb3ducmV2LnhtbERPz2vCMBS+D/wfwhO8zdQdZO2MIoIwFClVQXd7NG9N&#10;WfNSmmjrf78cBI8f3+/FarCNuFPna8cKZtMEBHHpdM2VgvNp+/4JwgdkjY1jUvAgD6vl6G2BmXY9&#10;F3Q/hkrEEPYZKjAhtJmUvjRk0U9dSxy5X9dZDBF2ldQd9jHcNvIjSebSYs2xwWBLG0Pl3/FmFeTJ&#10;wVh7uaUF75truvuRF6Jcqcl4WH+BCDSEl/jp/tYK4tZ4Jd4Aufw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4CXmvwAAANoAAAAPAAAAAAAAAAAAAAAAAJgCAABkcnMvZG93bnJl&#10;di54bWxQSwUGAAAAAAQABAD1AAAAhAMAAAAA&#10;" path="m60,l,,,91r60,l60,71r-38,l22,54r36,l58,34r-36,l22,21r38,l60,e" fillcolor="#991d84" stroked="f">
                  <v:path arrowok="t" o:connecttype="custom" o:connectlocs="60,1405;0,1405;0,1496;60,1496;60,1476;22,1476;22,1459;58,1459;58,1439;22,1439;22,1426;60,1426;60,1405" o:connectangles="0,0,0,0,0,0,0,0,0,0,0,0,0"/>
                </v:shape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8BE"/>
    <w:rsid w:val="00122052"/>
    <w:rsid w:val="001B2FC2"/>
    <w:rsid w:val="00277827"/>
    <w:rsid w:val="0028707D"/>
    <w:rsid w:val="00694A56"/>
    <w:rsid w:val="00EC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F6F07D3-B871-445C-BED6-5DC8B9DA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102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2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2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lke.linneweber@evonik.com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evonik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uergen.krauter@evonik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ZMAuto</vt:lpwstr>
  </property>
  <property fmtid="{D5CDD505-2E9C-101B-9397-08002B2CF9AE}" pid="3" name="SizeBefore">
    <vt:lpwstr>116703</vt:lpwstr>
  </property>
  <property fmtid="{D5CDD505-2E9C-101B-9397-08002B2CF9AE}" pid="4" name="OptimizationTime">
    <vt:lpwstr>20160620_1536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1E7B0421</Template>
  <TotalTime>0</TotalTime>
  <Pages>4</Pages>
  <Words>1126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- 4_Sustainability in aquaculture_2016-06-21</vt:lpstr>
    </vt:vector>
  </TitlesOfParts>
  <Company>Evonik Industries AG</Company>
  <LinksUpToDate>false</LinksUpToDate>
  <CharactersWithSpaces>8209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- 4_Sustainability in aquaculture_2016-06-21</dc:title>
  <dc:creator>K500753</dc:creator>
  <cp:lastModifiedBy>Berger, Kamila Ewa (external)</cp:lastModifiedBy>
  <cp:revision>3</cp:revision>
  <cp:lastPrinted>2016-06-20T13:34:00Z</cp:lastPrinted>
  <dcterms:created xsi:type="dcterms:W3CDTF">2016-06-20T11:58:00Z</dcterms:created>
  <dcterms:modified xsi:type="dcterms:W3CDTF">2016-06-20T13:36:00Z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2016-06-16T00:00:00Z</vt:filetime>
  </property>
  <property fmtid="{D5CDD505-2E9C-101B-9397-08002B2CF9AE}" pid="3" name="LastSaved">
    <vt:filetime>2016-06-20T00:00:00Z</vt:filetime>
  </property>
</Properties>
</file>