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EBD8E5" w14:textId="007C27DD" w:rsidR="00CC5D98" w:rsidRPr="004056F6" w:rsidRDefault="008B399E">
      <w:pPr>
        <w:spacing w:line="300" w:lineRule="exact"/>
        <w:ind w:left="0"/>
        <w:rPr>
          <w:sz w:val="24"/>
        </w:rPr>
        <w:sectPr w:rsidR="00CC5D98" w:rsidRPr="004056F6">
          <w:headerReference w:type="default" r:id="rId8"/>
          <w:footerReference w:type="default" r:id="rId9"/>
          <w:headerReference w:type="first" r:id="rId10"/>
          <w:footerReference w:type="first" r:id="rId11"/>
          <w:type w:val="continuous"/>
          <w:pgSz w:w="11906" w:h="16838" w:code="9"/>
          <w:pgMar w:top="3005" w:right="3402" w:bottom="1134" w:left="1361" w:header="709" w:footer="771" w:gutter="0"/>
          <w:cols w:space="708"/>
          <w:titlePg/>
          <w:docGrid w:linePitch="360"/>
        </w:sectPr>
      </w:pPr>
      <w:r>
        <w:rPr>
          <w:sz w:val="24"/>
        </w:rPr>
        <w:softHyphen/>
      </w:r>
      <w:r>
        <w:rPr>
          <w:sz w:val="24"/>
        </w:rPr>
        <w:softHyphen/>
      </w:r>
      <w:r>
        <w:rPr>
          <w:sz w:val="24"/>
        </w:rPr>
        <w:softHyphen/>
      </w:r>
      <w:r>
        <w:rPr>
          <w:sz w:val="24"/>
        </w:rPr>
        <w:softHyphen/>
      </w:r>
    </w:p>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271"/>
      </w:tblGrid>
      <w:tr w:rsidR="00CC5D98" w:rsidRPr="004056F6" w14:paraId="07AFF626" w14:textId="77777777">
        <w:trPr>
          <w:trHeight w:hRule="exact" w:val="174"/>
        </w:trPr>
        <w:tc>
          <w:tcPr>
            <w:tcW w:w="2271" w:type="dxa"/>
            <w:shd w:val="clear" w:color="auto" w:fill="auto"/>
          </w:tcPr>
          <w:p w14:paraId="6EECA62D" w14:textId="41070F92" w:rsidR="00CC5D98" w:rsidRPr="004056F6" w:rsidRDefault="004D459B" w:rsidP="004D459B">
            <w:pPr>
              <w:pStyle w:val="E-Datum"/>
              <w:framePr w:wrap="auto" w:vAnchor="margin" w:hAnchor="text" w:xAlign="left" w:yAlign="inline"/>
              <w:suppressOverlap w:val="0"/>
            </w:pPr>
            <w:r>
              <w:t>07</w:t>
            </w:r>
            <w:r w:rsidR="00365713" w:rsidRPr="004056F6">
              <w:t xml:space="preserve">. </w:t>
            </w:r>
            <w:r>
              <w:t>Jun</w:t>
            </w:r>
            <w:r w:rsidR="00870C4A">
              <w:t>i</w:t>
            </w:r>
            <w:r w:rsidR="00365713" w:rsidRPr="004056F6">
              <w:t xml:space="preserve"> </w:t>
            </w:r>
            <w:r w:rsidR="00DB067D" w:rsidRPr="004056F6">
              <w:t>201</w:t>
            </w:r>
            <w:r w:rsidR="00EA6517">
              <w:t>6</w:t>
            </w:r>
          </w:p>
        </w:tc>
      </w:tr>
      <w:tr w:rsidR="00CC5D98" w:rsidRPr="004056F6" w14:paraId="2A47D346" w14:textId="77777777">
        <w:trPr>
          <w:trHeight w:hRule="exact" w:val="304"/>
        </w:trPr>
        <w:tc>
          <w:tcPr>
            <w:tcW w:w="2271" w:type="dxa"/>
            <w:shd w:val="clear" w:color="auto" w:fill="auto"/>
          </w:tcPr>
          <w:p w14:paraId="0482D591" w14:textId="77777777" w:rsidR="00CC5D98" w:rsidRPr="004056F6" w:rsidRDefault="00CC5D98">
            <w:pPr>
              <w:spacing w:line="180" w:lineRule="exact"/>
              <w:ind w:left="0"/>
            </w:pPr>
          </w:p>
        </w:tc>
      </w:tr>
      <w:tr w:rsidR="00CC5D98" w:rsidRPr="00F345B3" w14:paraId="49DE3B8D" w14:textId="77777777">
        <w:trPr>
          <w:trHeight w:hRule="exact" w:val="1410"/>
        </w:trPr>
        <w:tc>
          <w:tcPr>
            <w:tcW w:w="2271" w:type="dxa"/>
            <w:shd w:val="clear" w:color="auto" w:fill="auto"/>
          </w:tcPr>
          <w:p w14:paraId="2080F5BB" w14:textId="69709C6A" w:rsidR="005B5892" w:rsidRDefault="00194EBB" w:rsidP="005B5892">
            <w:pPr>
              <w:pStyle w:val="M7"/>
              <w:framePr w:wrap="auto" w:vAnchor="margin" w:hAnchor="text" w:xAlign="left" w:yAlign="inline"/>
              <w:suppressOverlap w:val="0"/>
            </w:pPr>
            <w:r w:rsidRPr="00194EBB">
              <w:t>Ansprechpartner</w:t>
            </w:r>
            <w:r w:rsidR="005B5892">
              <w:br/>
            </w:r>
            <w:r w:rsidR="001A4AF0">
              <w:t>Silke Wodarczak</w:t>
            </w:r>
          </w:p>
          <w:p w14:paraId="0E5FBD7C" w14:textId="1543EABF" w:rsidR="005B5892" w:rsidRDefault="00F345B3" w:rsidP="005B5892">
            <w:pPr>
              <w:pStyle w:val="M8"/>
              <w:framePr w:wrap="auto" w:vAnchor="margin" w:hAnchor="text" w:xAlign="left" w:yAlign="inline"/>
              <w:suppressOverlap w:val="0"/>
            </w:pPr>
            <w:r>
              <w:t>Standortkommunikation</w:t>
            </w:r>
            <w:r w:rsidR="005B5892">
              <w:t xml:space="preserve"> </w:t>
            </w:r>
          </w:p>
          <w:p w14:paraId="09F4FA85" w14:textId="30EF3DFC" w:rsidR="005B5892" w:rsidRDefault="005B5892" w:rsidP="005B5892">
            <w:pPr>
              <w:pStyle w:val="M9"/>
              <w:framePr w:wrap="auto" w:vAnchor="margin" w:hAnchor="text" w:xAlign="left" w:yAlign="inline"/>
              <w:suppressOverlap w:val="0"/>
            </w:pPr>
            <w:r>
              <w:t>Telefon +49</w:t>
            </w:r>
            <w:r>
              <w:tab/>
            </w:r>
            <w:r w:rsidR="00F345B3">
              <w:t xml:space="preserve"> 6181 59-</w:t>
            </w:r>
            <w:r w:rsidR="00EA6517">
              <w:t>6</w:t>
            </w:r>
            <w:r w:rsidR="001A4AF0">
              <w:t>094</w:t>
            </w:r>
          </w:p>
          <w:p w14:paraId="163B63D6" w14:textId="5B0201D9" w:rsidR="005B5892" w:rsidRDefault="005B5892" w:rsidP="005B5892">
            <w:pPr>
              <w:pStyle w:val="M10"/>
              <w:framePr w:wrap="auto" w:vAnchor="margin" w:hAnchor="text" w:xAlign="left" w:yAlign="inline"/>
              <w:suppressOverlap w:val="0"/>
            </w:pPr>
            <w:r>
              <w:t>Telefax +49</w:t>
            </w:r>
            <w:r>
              <w:tab/>
            </w:r>
            <w:r w:rsidR="000B0ABE">
              <w:t xml:space="preserve"> 6181 59-</w:t>
            </w:r>
            <w:r w:rsidR="007C592E">
              <w:t>7</w:t>
            </w:r>
            <w:r w:rsidR="001A4AF0">
              <w:t>6094</w:t>
            </w:r>
          </w:p>
          <w:p w14:paraId="7F71BFF6" w14:textId="267E3BEC" w:rsidR="00CC5D98" w:rsidRPr="005B5892" w:rsidRDefault="001A4AF0" w:rsidP="001A4AF0">
            <w:pPr>
              <w:pStyle w:val="M10"/>
              <w:framePr w:wrap="auto" w:vAnchor="margin" w:hAnchor="text" w:xAlign="left" w:yAlign="inline"/>
              <w:suppressOverlap w:val="0"/>
            </w:pPr>
            <w:r>
              <w:t>silke.wodarczak</w:t>
            </w:r>
            <w:r w:rsidR="005B5892">
              <w:t>@evonik.com</w:t>
            </w:r>
            <w:r w:rsidR="005B5892">
              <w:rPr>
                <w:lang w:val="sv-SE"/>
              </w:rPr>
              <w:t xml:space="preserve"> </w:t>
            </w:r>
          </w:p>
        </w:tc>
      </w:tr>
      <w:tr w:rsidR="00CC5D98" w:rsidRPr="00F345B3" w14:paraId="1D539105" w14:textId="77777777">
        <w:trPr>
          <w:trHeight w:val="2609"/>
        </w:trPr>
        <w:tc>
          <w:tcPr>
            <w:tcW w:w="2271" w:type="dxa"/>
            <w:shd w:val="clear" w:color="auto" w:fill="auto"/>
          </w:tcPr>
          <w:p w14:paraId="6D9F5B60" w14:textId="77777777" w:rsidR="00CC5D98" w:rsidRPr="005B5892" w:rsidRDefault="00CC5D98">
            <w:pPr>
              <w:pStyle w:val="M12"/>
              <w:framePr w:wrap="auto" w:vAnchor="margin" w:hAnchor="text" w:xAlign="left" w:yAlign="inline"/>
              <w:suppressOverlap w:val="0"/>
              <w:rPr>
                <w:lang w:val="nb-NO"/>
              </w:rPr>
            </w:pPr>
          </w:p>
          <w:p w14:paraId="158152D6" w14:textId="77777777" w:rsidR="00CC5D98" w:rsidRPr="005B5892" w:rsidRDefault="00B14022" w:rsidP="004E2C28">
            <w:pPr>
              <w:pStyle w:val="M1"/>
              <w:framePr w:wrap="auto" w:vAnchor="margin" w:hAnchor="text" w:xAlign="left" w:yAlign="inline"/>
              <w:suppressOverlap w:val="0"/>
              <w:rPr>
                <w:lang w:val="nb-NO"/>
              </w:rPr>
            </w:pPr>
            <w:r w:rsidRPr="005B5892">
              <w:rPr>
                <w:lang w:val="nb-NO"/>
              </w:rPr>
              <w:br/>
            </w:r>
            <w:r w:rsidRPr="005B5892">
              <w:rPr>
                <w:lang w:val="nb-NO"/>
              </w:rPr>
              <w:br/>
            </w:r>
          </w:p>
        </w:tc>
      </w:tr>
      <w:tr w:rsidR="00CC5D98" w:rsidRPr="004056F6" w14:paraId="37BFD47C" w14:textId="77777777">
        <w:trPr>
          <w:trHeight w:hRule="exact" w:val="7880"/>
        </w:trPr>
        <w:tc>
          <w:tcPr>
            <w:tcW w:w="2271" w:type="dxa"/>
            <w:shd w:val="clear" w:color="auto" w:fill="auto"/>
            <w:vAlign w:val="bottom"/>
          </w:tcPr>
          <w:p w14:paraId="29EF25EA" w14:textId="77777777" w:rsidR="00B14022" w:rsidRPr="005B5892" w:rsidRDefault="00B14022">
            <w:pPr>
              <w:pStyle w:val="V1"/>
              <w:framePr w:wrap="auto" w:vAnchor="margin" w:hAnchor="text" w:xAlign="left" w:yAlign="inline"/>
              <w:suppressOverlap w:val="0"/>
              <w:rPr>
                <w:lang w:val="nb-NO"/>
              </w:rPr>
            </w:pPr>
          </w:p>
          <w:p w14:paraId="568E4538" w14:textId="77777777" w:rsidR="00B14022" w:rsidRPr="005B5892" w:rsidRDefault="00B14022">
            <w:pPr>
              <w:pStyle w:val="V1"/>
              <w:framePr w:wrap="auto" w:vAnchor="margin" w:hAnchor="text" w:xAlign="left" w:yAlign="inline"/>
              <w:suppressOverlap w:val="0"/>
              <w:rPr>
                <w:lang w:val="nb-NO"/>
              </w:rPr>
            </w:pPr>
          </w:p>
          <w:p w14:paraId="2B024C90" w14:textId="77777777" w:rsidR="00B14022" w:rsidRPr="005B5892" w:rsidRDefault="00B14022">
            <w:pPr>
              <w:pStyle w:val="V1"/>
              <w:framePr w:wrap="auto" w:vAnchor="margin" w:hAnchor="text" w:xAlign="left" w:yAlign="inline"/>
              <w:suppressOverlap w:val="0"/>
              <w:rPr>
                <w:lang w:val="nb-NO"/>
              </w:rPr>
            </w:pPr>
          </w:p>
          <w:p w14:paraId="123FF447" w14:textId="77777777" w:rsidR="00B14022" w:rsidRPr="005B5892" w:rsidRDefault="00B14022">
            <w:pPr>
              <w:pStyle w:val="V1"/>
              <w:framePr w:wrap="auto" w:vAnchor="margin" w:hAnchor="text" w:xAlign="left" w:yAlign="inline"/>
              <w:suppressOverlap w:val="0"/>
              <w:rPr>
                <w:lang w:val="nb-NO"/>
              </w:rPr>
            </w:pPr>
          </w:p>
          <w:p w14:paraId="3A8AF19B" w14:textId="77777777" w:rsidR="00B14022" w:rsidRPr="005B5892" w:rsidRDefault="00B14022">
            <w:pPr>
              <w:pStyle w:val="V1"/>
              <w:framePr w:wrap="auto" w:vAnchor="margin" w:hAnchor="text" w:xAlign="left" w:yAlign="inline"/>
              <w:suppressOverlap w:val="0"/>
              <w:rPr>
                <w:lang w:val="nb-NO"/>
              </w:rPr>
            </w:pPr>
          </w:p>
          <w:p w14:paraId="7F63886B" w14:textId="77777777" w:rsidR="00B14022" w:rsidRPr="005B5892" w:rsidRDefault="00B14022">
            <w:pPr>
              <w:pStyle w:val="V1"/>
              <w:framePr w:wrap="auto" w:vAnchor="margin" w:hAnchor="text" w:xAlign="left" w:yAlign="inline"/>
              <w:suppressOverlap w:val="0"/>
              <w:rPr>
                <w:lang w:val="nb-NO"/>
              </w:rPr>
            </w:pPr>
          </w:p>
          <w:p w14:paraId="28756B28" w14:textId="77777777" w:rsidR="00B14022" w:rsidRPr="005B5892" w:rsidRDefault="00B14022">
            <w:pPr>
              <w:pStyle w:val="V1"/>
              <w:framePr w:wrap="auto" w:vAnchor="margin" w:hAnchor="text" w:xAlign="left" w:yAlign="inline"/>
              <w:suppressOverlap w:val="0"/>
              <w:rPr>
                <w:lang w:val="nb-NO"/>
              </w:rPr>
            </w:pPr>
          </w:p>
          <w:p w14:paraId="3B9CA1CB" w14:textId="77777777" w:rsidR="00B14022" w:rsidRPr="005B5892" w:rsidRDefault="00B14022">
            <w:pPr>
              <w:pStyle w:val="V1"/>
              <w:framePr w:wrap="auto" w:vAnchor="margin" w:hAnchor="text" w:xAlign="left" w:yAlign="inline"/>
              <w:suppressOverlap w:val="0"/>
              <w:rPr>
                <w:lang w:val="nb-NO"/>
              </w:rPr>
            </w:pPr>
          </w:p>
          <w:p w14:paraId="02F7AE6F" w14:textId="77777777" w:rsidR="00B14022" w:rsidRPr="005B5892" w:rsidRDefault="00B14022">
            <w:pPr>
              <w:pStyle w:val="V1"/>
              <w:framePr w:wrap="auto" w:vAnchor="margin" w:hAnchor="text" w:xAlign="left" w:yAlign="inline"/>
              <w:suppressOverlap w:val="0"/>
              <w:rPr>
                <w:lang w:val="nb-NO"/>
              </w:rPr>
            </w:pPr>
          </w:p>
          <w:p w14:paraId="72EB88F3" w14:textId="77777777" w:rsidR="00B14022" w:rsidRPr="005B5892" w:rsidRDefault="00B14022">
            <w:pPr>
              <w:pStyle w:val="V1"/>
              <w:framePr w:wrap="auto" w:vAnchor="margin" w:hAnchor="text" w:xAlign="left" w:yAlign="inline"/>
              <w:suppressOverlap w:val="0"/>
              <w:rPr>
                <w:lang w:val="nb-NO"/>
              </w:rPr>
            </w:pPr>
          </w:p>
          <w:p w14:paraId="50F1CE0F" w14:textId="77777777" w:rsidR="00B14022" w:rsidRPr="005B5892" w:rsidRDefault="00B14022">
            <w:pPr>
              <w:pStyle w:val="V1"/>
              <w:framePr w:wrap="auto" w:vAnchor="margin" w:hAnchor="text" w:xAlign="left" w:yAlign="inline"/>
              <w:suppressOverlap w:val="0"/>
              <w:rPr>
                <w:lang w:val="nb-NO"/>
              </w:rPr>
            </w:pPr>
          </w:p>
          <w:p w14:paraId="677B0910" w14:textId="77777777" w:rsidR="00B14022" w:rsidRPr="005B5892" w:rsidRDefault="00B14022">
            <w:pPr>
              <w:pStyle w:val="V1"/>
              <w:framePr w:wrap="auto" w:vAnchor="margin" w:hAnchor="text" w:xAlign="left" w:yAlign="inline"/>
              <w:suppressOverlap w:val="0"/>
              <w:rPr>
                <w:lang w:val="nb-NO"/>
              </w:rPr>
            </w:pPr>
          </w:p>
          <w:p w14:paraId="76178F10" w14:textId="77777777" w:rsidR="00AE304B" w:rsidRDefault="00AE304B" w:rsidP="00AE304B">
            <w:pPr>
              <w:tabs>
                <w:tab w:val="left" w:pos="518"/>
              </w:tabs>
              <w:spacing w:line="180" w:lineRule="exact"/>
              <w:rPr>
                <w:position w:val="0"/>
                <w:sz w:val="13"/>
              </w:rPr>
            </w:pPr>
            <w:r>
              <w:rPr>
                <w:b/>
                <w:sz w:val="13"/>
              </w:rPr>
              <w:t>Evonik Technology &amp; Infrastructure GmbH</w:t>
            </w:r>
          </w:p>
          <w:p w14:paraId="00D85A5E" w14:textId="77777777" w:rsidR="00AE304B" w:rsidRDefault="00AE304B" w:rsidP="00AE304B">
            <w:pPr>
              <w:tabs>
                <w:tab w:val="left" w:pos="518"/>
              </w:tabs>
              <w:spacing w:line="180" w:lineRule="exact"/>
              <w:rPr>
                <w:sz w:val="13"/>
              </w:rPr>
            </w:pPr>
            <w:r>
              <w:rPr>
                <w:sz w:val="13"/>
              </w:rPr>
              <w:t>Rellinghauser Straße 1-11</w:t>
            </w:r>
          </w:p>
          <w:p w14:paraId="070F7DE0" w14:textId="77777777" w:rsidR="00AE304B" w:rsidRDefault="00AE304B" w:rsidP="00AE304B">
            <w:pPr>
              <w:tabs>
                <w:tab w:val="left" w:pos="518"/>
              </w:tabs>
              <w:spacing w:line="180" w:lineRule="exact"/>
              <w:rPr>
                <w:sz w:val="13"/>
              </w:rPr>
            </w:pPr>
            <w:r>
              <w:rPr>
                <w:sz w:val="13"/>
              </w:rPr>
              <w:t>45128 Essen</w:t>
            </w:r>
          </w:p>
          <w:p w14:paraId="785CB6EA" w14:textId="77777777" w:rsidR="00AE304B" w:rsidRDefault="00AE304B" w:rsidP="00AE304B">
            <w:pPr>
              <w:tabs>
                <w:tab w:val="left" w:pos="518"/>
              </w:tabs>
              <w:spacing w:line="180" w:lineRule="exact"/>
              <w:rPr>
                <w:sz w:val="13"/>
              </w:rPr>
            </w:pPr>
            <w:r>
              <w:rPr>
                <w:sz w:val="13"/>
              </w:rPr>
              <w:t>Telefon +49 201 177-01</w:t>
            </w:r>
          </w:p>
          <w:p w14:paraId="17E231B9" w14:textId="77777777" w:rsidR="00AE304B" w:rsidRDefault="00AE304B" w:rsidP="00AE304B">
            <w:pPr>
              <w:tabs>
                <w:tab w:val="left" w:pos="518"/>
              </w:tabs>
              <w:spacing w:line="180" w:lineRule="exact"/>
              <w:rPr>
                <w:sz w:val="13"/>
              </w:rPr>
            </w:pPr>
            <w:r>
              <w:rPr>
                <w:sz w:val="13"/>
              </w:rPr>
              <w:t>Telefax +49 201 177-3475</w:t>
            </w:r>
          </w:p>
          <w:p w14:paraId="5B9A4811" w14:textId="77777777" w:rsidR="00AE304B" w:rsidRDefault="00AE304B" w:rsidP="00AE304B">
            <w:pPr>
              <w:tabs>
                <w:tab w:val="left" w:pos="518"/>
              </w:tabs>
              <w:spacing w:line="180" w:lineRule="exact"/>
              <w:rPr>
                <w:sz w:val="13"/>
              </w:rPr>
            </w:pPr>
            <w:r>
              <w:rPr>
                <w:sz w:val="13"/>
              </w:rPr>
              <w:t>www.evonik.de</w:t>
            </w:r>
          </w:p>
          <w:p w14:paraId="48CBA76A" w14:textId="77777777" w:rsidR="00AE304B" w:rsidRDefault="00AE304B" w:rsidP="00AE304B">
            <w:pPr>
              <w:tabs>
                <w:tab w:val="left" w:pos="518"/>
              </w:tabs>
              <w:spacing w:line="180" w:lineRule="exact"/>
              <w:rPr>
                <w:sz w:val="13"/>
              </w:rPr>
            </w:pPr>
          </w:p>
          <w:p w14:paraId="47E27549" w14:textId="77777777" w:rsidR="00AE304B" w:rsidRDefault="00AE304B" w:rsidP="00AE304B">
            <w:pPr>
              <w:tabs>
                <w:tab w:val="left" w:pos="518"/>
              </w:tabs>
              <w:spacing w:line="180" w:lineRule="exact"/>
              <w:rPr>
                <w:sz w:val="13"/>
              </w:rPr>
            </w:pPr>
            <w:r>
              <w:rPr>
                <w:b/>
                <w:sz w:val="13"/>
              </w:rPr>
              <w:t>Geschäftsführung</w:t>
            </w:r>
          </w:p>
          <w:p w14:paraId="55BA3AF3" w14:textId="77777777" w:rsidR="00AE304B" w:rsidRDefault="00AE304B" w:rsidP="00AE304B">
            <w:pPr>
              <w:tabs>
                <w:tab w:val="left" w:pos="518"/>
              </w:tabs>
              <w:spacing w:line="180" w:lineRule="exact"/>
              <w:rPr>
                <w:sz w:val="13"/>
              </w:rPr>
            </w:pPr>
            <w:r>
              <w:rPr>
                <w:sz w:val="13"/>
              </w:rPr>
              <w:t>Gregor Hetzke, Vorsitzender</w:t>
            </w:r>
          </w:p>
          <w:p w14:paraId="6474566A" w14:textId="77777777" w:rsidR="00AE304B" w:rsidRDefault="00AE304B" w:rsidP="00AE304B">
            <w:pPr>
              <w:tabs>
                <w:tab w:val="left" w:pos="518"/>
              </w:tabs>
              <w:spacing w:line="180" w:lineRule="exact"/>
              <w:rPr>
                <w:sz w:val="13"/>
              </w:rPr>
            </w:pPr>
            <w:r>
              <w:rPr>
                <w:sz w:val="13"/>
              </w:rPr>
              <w:t>Dr. Clemens Immanuel Herberg,</w:t>
            </w:r>
          </w:p>
          <w:p w14:paraId="5E240E0D" w14:textId="77777777" w:rsidR="00AE304B" w:rsidRDefault="00AE304B" w:rsidP="00AE304B">
            <w:pPr>
              <w:tabs>
                <w:tab w:val="left" w:pos="518"/>
              </w:tabs>
              <w:spacing w:line="180" w:lineRule="exact"/>
              <w:rPr>
                <w:sz w:val="13"/>
              </w:rPr>
            </w:pPr>
            <w:r>
              <w:rPr>
                <w:sz w:val="13"/>
              </w:rPr>
              <w:t>Stefan Behrens</w:t>
            </w:r>
          </w:p>
          <w:p w14:paraId="283BF7FE" w14:textId="77777777" w:rsidR="00AE304B" w:rsidRDefault="00AE304B" w:rsidP="00AE304B">
            <w:pPr>
              <w:tabs>
                <w:tab w:val="left" w:pos="518"/>
              </w:tabs>
              <w:spacing w:line="180" w:lineRule="exact"/>
              <w:rPr>
                <w:sz w:val="13"/>
              </w:rPr>
            </w:pPr>
          </w:p>
          <w:p w14:paraId="1FA59B00" w14:textId="77777777" w:rsidR="00AE304B" w:rsidRDefault="00AE304B" w:rsidP="00AE304B">
            <w:pPr>
              <w:tabs>
                <w:tab w:val="left" w:pos="518"/>
              </w:tabs>
              <w:spacing w:line="180" w:lineRule="exact"/>
              <w:rPr>
                <w:sz w:val="13"/>
              </w:rPr>
            </w:pPr>
            <w:r>
              <w:rPr>
                <w:sz w:val="13"/>
              </w:rPr>
              <w:t>Sitz der Gesellschaft ist Essen</w:t>
            </w:r>
          </w:p>
          <w:p w14:paraId="2F380CAB" w14:textId="77777777" w:rsidR="00AE304B" w:rsidRDefault="00AE304B" w:rsidP="00AE304B">
            <w:pPr>
              <w:tabs>
                <w:tab w:val="left" w:pos="518"/>
              </w:tabs>
              <w:spacing w:line="180" w:lineRule="exact"/>
              <w:rPr>
                <w:sz w:val="13"/>
              </w:rPr>
            </w:pPr>
            <w:r>
              <w:rPr>
                <w:sz w:val="13"/>
              </w:rPr>
              <w:t>Registergericht</w:t>
            </w:r>
          </w:p>
          <w:p w14:paraId="144AC268" w14:textId="77777777" w:rsidR="00AE304B" w:rsidRDefault="00AE304B" w:rsidP="00AE304B">
            <w:pPr>
              <w:tabs>
                <w:tab w:val="left" w:pos="518"/>
              </w:tabs>
              <w:spacing w:line="180" w:lineRule="exact"/>
              <w:rPr>
                <w:sz w:val="13"/>
              </w:rPr>
            </w:pPr>
            <w:r>
              <w:rPr>
                <w:sz w:val="13"/>
              </w:rPr>
              <w:t>Amtsgericht Essen</w:t>
            </w:r>
          </w:p>
          <w:p w14:paraId="1310D1CC" w14:textId="77777777" w:rsidR="00AE304B" w:rsidRDefault="00AE304B" w:rsidP="00AE304B">
            <w:pPr>
              <w:tabs>
                <w:tab w:val="left" w:pos="518"/>
              </w:tabs>
              <w:spacing w:line="180" w:lineRule="exact"/>
              <w:rPr>
                <w:sz w:val="13"/>
              </w:rPr>
            </w:pPr>
            <w:r>
              <w:rPr>
                <w:sz w:val="13"/>
              </w:rPr>
              <w:t>Handelsregister B 25884</w:t>
            </w:r>
          </w:p>
          <w:p w14:paraId="074D3390" w14:textId="77777777" w:rsidR="00CC5D98" w:rsidRPr="004056F6" w:rsidRDefault="00CC5D98">
            <w:pPr>
              <w:pStyle w:val="V18"/>
              <w:framePr w:wrap="auto" w:vAnchor="margin" w:hAnchor="text" w:xAlign="left" w:yAlign="inline"/>
              <w:suppressOverlap w:val="0"/>
            </w:pPr>
          </w:p>
        </w:tc>
      </w:tr>
    </w:tbl>
    <w:p w14:paraId="50C82F1C" w14:textId="77777777" w:rsidR="004D459B" w:rsidRPr="004D459B" w:rsidRDefault="004D459B" w:rsidP="004D459B">
      <w:pPr>
        <w:spacing w:line="360" w:lineRule="auto"/>
        <w:ind w:left="0"/>
        <w:rPr>
          <w:b/>
          <w:sz w:val="24"/>
        </w:rPr>
      </w:pPr>
      <w:r w:rsidRPr="004D459B">
        <w:rPr>
          <w:b/>
          <w:sz w:val="24"/>
        </w:rPr>
        <w:t>Evonik lädt Pensionäre zum Fest</w:t>
      </w:r>
    </w:p>
    <w:p w14:paraId="15350E29" w14:textId="77777777" w:rsidR="002458E9" w:rsidRDefault="002458E9" w:rsidP="002458E9">
      <w:pPr>
        <w:spacing w:line="240" w:lineRule="auto"/>
        <w:ind w:left="0"/>
        <w:rPr>
          <w:b/>
          <w:sz w:val="22"/>
          <w:szCs w:val="22"/>
        </w:rPr>
      </w:pPr>
    </w:p>
    <w:p w14:paraId="46ED2616" w14:textId="10E62C4D" w:rsidR="004D459B" w:rsidRDefault="004D459B" w:rsidP="004D459B">
      <w:pPr>
        <w:spacing w:line="240" w:lineRule="auto"/>
        <w:ind w:left="0"/>
        <w:rPr>
          <w:sz w:val="22"/>
          <w:szCs w:val="22"/>
        </w:rPr>
      </w:pPr>
      <w:r w:rsidRPr="004D459B">
        <w:rPr>
          <w:sz w:val="22"/>
          <w:szCs w:val="22"/>
        </w:rPr>
        <w:t xml:space="preserve">Bei </w:t>
      </w:r>
      <w:r w:rsidR="00302C53">
        <w:rPr>
          <w:sz w:val="22"/>
          <w:szCs w:val="22"/>
        </w:rPr>
        <w:t xml:space="preserve">zunächst </w:t>
      </w:r>
      <w:r w:rsidRPr="004D459B">
        <w:rPr>
          <w:sz w:val="22"/>
          <w:szCs w:val="22"/>
        </w:rPr>
        <w:t>strahlendem Sonnenschein feierten rund 1.000 ehemalige Mitarbeiter von Evonik und ihre</w:t>
      </w:r>
      <w:r w:rsidR="00AE7465">
        <w:rPr>
          <w:sz w:val="22"/>
          <w:szCs w:val="22"/>
        </w:rPr>
        <w:t>n</w:t>
      </w:r>
      <w:r w:rsidRPr="004D459B">
        <w:rPr>
          <w:sz w:val="22"/>
          <w:szCs w:val="22"/>
        </w:rPr>
        <w:t xml:space="preserve"> Vorgänger</w:t>
      </w:r>
      <w:r w:rsidR="00302C53">
        <w:rPr>
          <w:sz w:val="22"/>
          <w:szCs w:val="22"/>
        </w:rPr>
        <w:t>-</w:t>
      </w:r>
      <w:r w:rsidRPr="004D459B">
        <w:rPr>
          <w:sz w:val="22"/>
          <w:szCs w:val="22"/>
        </w:rPr>
        <w:t xml:space="preserve">gesellschaften auf dem Gelände des Industrieparks Wolfgang gemeinsam ihr Pensionärsfest. </w:t>
      </w:r>
    </w:p>
    <w:p w14:paraId="7430AAE7" w14:textId="77777777" w:rsidR="004D459B" w:rsidRDefault="004D459B" w:rsidP="004D459B">
      <w:pPr>
        <w:spacing w:line="240" w:lineRule="auto"/>
        <w:ind w:left="0"/>
        <w:rPr>
          <w:sz w:val="22"/>
          <w:szCs w:val="22"/>
        </w:rPr>
      </w:pPr>
    </w:p>
    <w:p w14:paraId="693E5193" w14:textId="77777777" w:rsidR="00302C53" w:rsidRDefault="004D459B" w:rsidP="004D459B">
      <w:pPr>
        <w:spacing w:line="240" w:lineRule="auto"/>
        <w:ind w:left="0"/>
        <w:rPr>
          <w:sz w:val="22"/>
          <w:szCs w:val="22"/>
        </w:rPr>
      </w:pPr>
      <w:r w:rsidRPr="004D459B">
        <w:rPr>
          <w:sz w:val="22"/>
          <w:szCs w:val="22"/>
        </w:rPr>
        <w:t xml:space="preserve">Betriebsrat Hussin El Moussaoui begrüßte die Gäste: „Es ist toll, dass Sie auch nach vielen Jahren noch die Verbundenheit zum Unternehmen und Ihren ehemaligen Kollegen verspüren und </w:t>
      </w:r>
      <w:r w:rsidR="00AE7465">
        <w:rPr>
          <w:sz w:val="22"/>
          <w:szCs w:val="22"/>
        </w:rPr>
        <w:t xml:space="preserve">immer </w:t>
      </w:r>
      <w:r w:rsidRPr="004D459B">
        <w:rPr>
          <w:sz w:val="22"/>
          <w:szCs w:val="22"/>
        </w:rPr>
        <w:t>wieder</w:t>
      </w:r>
      <w:r w:rsidR="00AE7465">
        <w:rPr>
          <w:sz w:val="22"/>
          <w:szCs w:val="22"/>
        </w:rPr>
        <w:t xml:space="preserve"> gerne</w:t>
      </w:r>
      <w:r w:rsidRPr="004D459B">
        <w:rPr>
          <w:sz w:val="22"/>
          <w:szCs w:val="22"/>
        </w:rPr>
        <w:t xml:space="preserve"> mit uns feiern!“ </w:t>
      </w:r>
    </w:p>
    <w:p w14:paraId="3A30FC12" w14:textId="77777777" w:rsidR="00302C53" w:rsidRDefault="00302C53" w:rsidP="004D459B">
      <w:pPr>
        <w:spacing w:line="240" w:lineRule="auto"/>
        <w:ind w:left="0"/>
        <w:rPr>
          <w:sz w:val="22"/>
          <w:szCs w:val="22"/>
        </w:rPr>
      </w:pPr>
    </w:p>
    <w:p w14:paraId="76F75CEC" w14:textId="3EDA5850" w:rsidR="004D459B" w:rsidRPr="004D459B" w:rsidRDefault="004D459B" w:rsidP="004D459B">
      <w:pPr>
        <w:spacing w:line="240" w:lineRule="auto"/>
        <w:ind w:left="0"/>
        <w:rPr>
          <w:sz w:val="22"/>
          <w:szCs w:val="22"/>
        </w:rPr>
      </w:pPr>
      <w:r w:rsidRPr="004D459B">
        <w:rPr>
          <w:sz w:val="22"/>
          <w:szCs w:val="22"/>
        </w:rPr>
        <w:t xml:space="preserve">Das taten die Damen und Herren dann auch ausgiebig, bei gutem Essen und vielen Gesprächen, in denen sie </w:t>
      </w:r>
      <w:r w:rsidR="003A30E3">
        <w:rPr>
          <w:sz w:val="22"/>
          <w:szCs w:val="22"/>
        </w:rPr>
        <w:t xml:space="preserve">die </w:t>
      </w:r>
      <w:r w:rsidRPr="004D459B">
        <w:rPr>
          <w:sz w:val="22"/>
          <w:szCs w:val="22"/>
        </w:rPr>
        <w:t xml:space="preserve">„gute alte Zeit“ Revue passieren ließen. </w:t>
      </w:r>
    </w:p>
    <w:p w14:paraId="3F524B40" w14:textId="77777777" w:rsidR="00870C4A" w:rsidRDefault="00870C4A" w:rsidP="00870C4A">
      <w:pPr>
        <w:spacing w:line="240" w:lineRule="auto"/>
        <w:ind w:left="0"/>
        <w:rPr>
          <w:sz w:val="22"/>
          <w:szCs w:val="22"/>
        </w:rPr>
      </w:pPr>
    </w:p>
    <w:p w14:paraId="531DABE4" w14:textId="55E09272" w:rsidR="00870C4A" w:rsidRPr="00870C4A" w:rsidRDefault="00CE1AF8" w:rsidP="00870C4A">
      <w:pPr>
        <w:spacing w:line="240" w:lineRule="auto"/>
        <w:ind w:left="0"/>
        <w:rPr>
          <w:sz w:val="22"/>
          <w:szCs w:val="22"/>
        </w:rPr>
      </w:pPr>
      <w:r>
        <w:rPr>
          <w:noProof/>
          <w:sz w:val="22"/>
          <w:szCs w:val="22"/>
        </w:rPr>
        <w:drawing>
          <wp:inline distT="0" distB="0" distL="0" distR="0" wp14:anchorId="235F0FCF" wp14:editId="5F749A6B">
            <wp:extent cx="4011168" cy="2686555"/>
            <wp:effectExtent l="0" t="0" r="8890" b="0"/>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ensionärsfestI.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055987" cy="2716574"/>
                    </a:xfrm>
                    <a:prstGeom prst="rect">
                      <a:avLst/>
                    </a:prstGeom>
                  </pic:spPr>
                </pic:pic>
              </a:graphicData>
            </a:graphic>
          </wp:inline>
        </w:drawing>
      </w:r>
    </w:p>
    <w:p w14:paraId="25B96299" w14:textId="0AE322AF" w:rsidR="00CE1AF8" w:rsidRPr="00CE1AF8" w:rsidRDefault="00CE1AF8" w:rsidP="00870C4A">
      <w:pPr>
        <w:spacing w:line="240" w:lineRule="auto"/>
        <w:ind w:left="0"/>
        <w:rPr>
          <w:sz w:val="22"/>
          <w:szCs w:val="22"/>
        </w:rPr>
      </w:pPr>
      <w:r w:rsidRPr="00CE1AF8">
        <w:rPr>
          <w:sz w:val="22"/>
          <w:szCs w:val="22"/>
        </w:rPr>
        <w:t xml:space="preserve">Evonik </w:t>
      </w:r>
      <w:r w:rsidR="003A30E3" w:rsidRPr="00CE1AF8">
        <w:rPr>
          <w:sz w:val="22"/>
          <w:szCs w:val="22"/>
        </w:rPr>
        <w:t>l</w:t>
      </w:r>
      <w:r w:rsidR="003A30E3">
        <w:rPr>
          <w:sz w:val="22"/>
          <w:szCs w:val="22"/>
        </w:rPr>
        <w:t>ud</w:t>
      </w:r>
      <w:r w:rsidR="003A30E3" w:rsidRPr="00CE1AF8">
        <w:rPr>
          <w:sz w:val="22"/>
          <w:szCs w:val="22"/>
        </w:rPr>
        <w:t xml:space="preserve"> </w:t>
      </w:r>
      <w:r w:rsidRPr="00CE1AF8">
        <w:rPr>
          <w:sz w:val="22"/>
          <w:szCs w:val="22"/>
        </w:rPr>
        <w:t xml:space="preserve">zum Feiern ein: Rund 1.000 Pensionäre </w:t>
      </w:r>
      <w:r w:rsidR="008117E9">
        <w:rPr>
          <w:sz w:val="22"/>
          <w:szCs w:val="22"/>
        </w:rPr>
        <w:t>genosse</w:t>
      </w:r>
      <w:r w:rsidRPr="00CE1AF8">
        <w:rPr>
          <w:sz w:val="22"/>
          <w:szCs w:val="22"/>
        </w:rPr>
        <w:t>n</w:t>
      </w:r>
      <w:bookmarkStart w:id="0" w:name="_GoBack"/>
      <w:bookmarkEnd w:id="0"/>
      <w:r w:rsidRPr="00CE1AF8">
        <w:rPr>
          <w:sz w:val="22"/>
          <w:szCs w:val="22"/>
        </w:rPr>
        <w:t xml:space="preserve"> </w:t>
      </w:r>
    </w:p>
    <w:p w14:paraId="2CE89A13" w14:textId="1754EB0B" w:rsidR="00870C4A" w:rsidRDefault="00CE1AF8" w:rsidP="00870C4A">
      <w:pPr>
        <w:spacing w:line="240" w:lineRule="auto"/>
        <w:ind w:left="0"/>
        <w:rPr>
          <w:sz w:val="20"/>
          <w:szCs w:val="20"/>
        </w:rPr>
      </w:pPr>
      <w:r w:rsidRPr="00CE1AF8">
        <w:rPr>
          <w:sz w:val="22"/>
          <w:szCs w:val="22"/>
        </w:rPr>
        <w:t>gemeinsam ihr Fest.</w:t>
      </w:r>
      <w:r w:rsidR="003C6633">
        <w:rPr>
          <w:sz w:val="20"/>
          <w:szCs w:val="20"/>
        </w:rPr>
        <w:t xml:space="preserve">                          </w:t>
      </w:r>
      <w:r>
        <w:rPr>
          <w:sz w:val="20"/>
          <w:szCs w:val="20"/>
        </w:rPr>
        <w:t xml:space="preserve">     F</w:t>
      </w:r>
      <w:r w:rsidR="003C6633">
        <w:rPr>
          <w:sz w:val="20"/>
          <w:szCs w:val="20"/>
        </w:rPr>
        <w:t>oto: Evonik Industries</w:t>
      </w:r>
    </w:p>
    <w:p w14:paraId="40D63CF8" w14:textId="77777777" w:rsidR="00CE1AF8" w:rsidRDefault="00CE1AF8" w:rsidP="00870C4A">
      <w:pPr>
        <w:spacing w:line="240" w:lineRule="auto"/>
        <w:ind w:left="0"/>
        <w:rPr>
          <w:sz w:val="20"/>
          <w:szCs w:val="20"/>
        </w:rPr>
      </w:pPr>
    </w:p>
    <w:p w14:paraId="75EDD58D" w14:textId="77777777" w:rsidR="00CE1AF8" w:rsidRDefault="00CE1AF8" w:rsidP="00870C4A">
      <w:pPr>
        <w:spacing w:line="240" w:lineRule="auto"/>
        <w:ind w:left="0"/>
        <w:rPr>
          <w:sz w:val="20"/>
          <w:szCs w:val="20"/>
        </w:rPr>
      </w:pPr>
    </w:p>
    <w:p w14:paraId="40266BCC" w14:textId="7BA06258" w:rsidR="00CE1AF8" w:rsidRDefault="00CE1AF8" w:rsidP="00870C4A">
      <w:pPr>
        <w:spacing w:line="240" w:lineRule="auto"/>
        <w:ind w:left="0"/>
        <w:rPr>
          <w:sz w:val="22"/>
          <w:szCs w:val="22"/>
        </w:rPr>
      </w:pPr>
      <w:r>
        <w:rPr>
          <w:noProof/>
          <w:sz w:val="22"/>
          <w:szCs w:val="22"/>
        </w:rPr>
        <w:lastRenderedPageBreak/>
        <w:drawing>
          <wp:inline distT="0" distB="0" distL="0" distR="0" wp14:anchorId="52E9BC62" wp14:editId="0CF03609">
            <wp:extent cx="4108704" cy="2751882"/>
            <wp:effectExtent l="0" t="0" r="6350" b="0"/>
            <wp:docPr id="16" name="Grafi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ensionärsfest.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32841" cy="2768049"/>
                    </a:xfrm>
                    <a:prstGeom prst="rect">
                      <a:avLst/>
                    </a:prstGeom>
                  </pic:spPr>
                </pic:pic>
              </a:graphicData>
            </a:graphic>
          </wp:inline>
        </w:drawing>
      </w:r>
    </w:p>
    <w:p w14:paraId="1B54FA17" w14:textId="33F1EF9E" w:rsidR="00913105" w:rsidRPr="00CE1AF8" w:rsidRDefault="00CE1AF8" w:rsidP="006F7120">
      <w:pPr>
        <w:spacing w:line="300" w:lineRule="exact"/>
        <w:ind w:left="0"/>
        <w:rPr>
          <w:sz w:val="20"/>
          <w:szCs w:val="20"/>
        </w:rPr>
      </w:pPr>
      <w:r>
        <w:rPr>
          <w:sz w:val="22"/>
          <w:szCs w:val="22"/>
        </w:rPr>
        <w:t xml:space="preserve">Auch die alten Werkausweise wurden noch einmal stolz präsentiert.                                                </w:t>
      </w:r>
      <w:r w:rsidRPr="00CE1AF8">
        <w:rPr>
          <w:sz w:val="20"/>
          <w:szCs w:val="20"/>
        </w:rPr>
        <w:t>Foto: Evonik Industries</w:t>
      </w:r>
    </w:p>
    <w:p w14:paraId="2F1470F7" w14:textId="77777777" w:rsidR="00CE1AF8" w:rsidRPr="00CE1AF8" w:rsidRDefault="00CE1AF8" w:rsidP="006F7120">
      <w:pPr>
        <w:spacing w:line="300" w:lineRule="exact"/>
        <w:ind w:left="0"/>
        <w:rPr>
          <w:sz w:val="20"/>
          <w:szCs w:val="20"/>
        </w:rPr>
      </w:pPr>
    </w:p>
    <w:p w14:paraId="260AF4B0" w14:textId="77777777" w:rsidR="00913105" w:rsidRPr="006F7120" w:rsidRDefault="00913105" w:rsidP="006F7120">
      <w:pPr>
        <w:spacing w:line="300" w:lineRule="exact"/>
        <w:ind w:left="0"/>
        <w:rPr>
          <w:sz w:val="22"/>
          <w:szCs w:val="22"/>
        </w:rPr>
      </w:pPr>
    </w:p>
    <w:p w14:paraId="6C1726A3" w14:textId="77777777" w:rsidR="00574F39" w:rsidRDefault="00574F39" w:rsidP="00574F39">
      <w:pPr>
        <w:autoSpaceDE w:val="0"/>
        <w:autoSpaceDN w:val="0"/>
        <w:adjustRightInd w:val="0"/>
        <w:spacing w:line="220" w:lineRule="exact"/>
        <w:ind w:left="0"/>
        <w:rPr>
          <w:rFonts w:cs="Lucida Sans Unicode"/>
          <w:b/>
          <w:bCs/>
          <w:szCs w:val="18"/>
        </w:rPr>
      </w:pPr>
      <w:r>
        <w:rPr>
          <w:rFonts w:cs="Lucida Sans Unicode"/>
          <w:b/>
          <w:bCs/>
          <w:szCs w:val="18"/>
        </w:rPr>
        <w:t xml:space="preserve">Informationen zum Konzern </w:t>
      </w:r>
    </w:p>
    <w:p w14:paraId="4F3229A9" w14:textId="77777777" w:rsidR="00574F39" w:rsidRPr="009D734A" w:rsidRDefault="00574F39" w:rsidP="00574F39">
      <w:pPr>
        <w:autoSpaceDE w:val="0"/>
        <w:autoSpaceDN w:val="0"/>
        <w:adjustRightInd w:val="0"/>
        <w:spacing w:line="220" w:lineRule="exact"/>
        <w:ind w:left="0" w:right="0"/>
        <w:rPr>
          <w:rFonts w:cs="Lucida Sans Unicode"/>
          <w:position w:val="0"/>
          <w:szCs w:val="18"/>
        </w:rPr>
      </w:pPr>
      <w:r w:rsidRPr="009D734A">
        <w:rPr>
          <w:rFonts w:cs="Lucida Sans Unicode"/>
          <w:position w:val="0"/>
          <w:szCs w:val="18"/>
        </w:rPr>
        <w:t xml:space="preserve">Evonik, der kreative Industriekonzern aus Deutschland, ist eines der weltweit führenden Unternehmen der Spezialchemie. Profitables Wachstum und eine nachhaltige Steigerung des Unternehmenswertes stehen im Mittelpunkt der Unternehmensstrategie. Die Aktivitäten des Konzerns sind auf die wichtigen Megatrends Gesundheit, Ernährung, Ressourceneffizienz sowie Globalisierung konzentriert. Evonik profitiert besonders von seiner Innovationskraft und seinen integrierten Technologieplattformen. </w:t>
      </w:r>
    </w:p>
    <w:p w14:paraId="52750858" w14:textId="77777777" w:rsidR="00574F39" w:rsidRDefault="00574F39" w:rsidP="00574F39">
      <w:pPr>
        <w:autoSpaceDE w:val="0"/>
        <w:autoSpaceDN w:val="0"/>
        <w:adjustRightInd w:val="0"/>
        <w:spacing w:line="220" w:lineRule="exact"/>
        <w:ind w:left="0" w:right="0"/>
        <w:rPr>
          <w:rFonts w:cs="Lucida Sans Unicode"/>
          <w:position w:val="0"/>
          <w:szCs w:val="18"/>
        </w:rPr>
      </w:pPr>
    </w:p>
    <w:p w14:paraId="6ECDEA8A" w14:textId="77777777" w:rsidR="00574F39" w:rsidRDefault="00574F39" w:rsidP="00574F39">
      <w:pPr>
        <w:autoSpaceDE w:val="0"/>
        <w:autoSpaceDN w:val="0"/>
        <w:adjustRightInd w:val="0"/>
        <w:spacing w:line="220" w:lineRule="exact"/>
        <w:ind w:left="0" w:right="0"/>
        <w:rPr>
          <w:rFonts w:cs="Lucida Sans Unicode"/>
          <w:position w:val="0"/>
          <w:szCs w:val="18"/>
        </w:rPr>
      </w:pPr>
      <w:r w:rsidRPr="00A8556D">
        <w:rPr>
          <w:rFonts w:cs="Lucida Sans Unicode"/>
          <w:position w:val="0"/>
          <w:szCs w:val="18"/>
        </w:rPr>
        <w:t xml:space="preserve">Evonik ist in mehr als 100 Ländern der Welt aktiv. </w:t>
      </w:r>
      <w:r>
        <w:rPr>
          <w:rFonts w:cs="Lucida Sans Unicode"/>
          <w:position w:val="0"/>
          <w:szCs w:val="18"/>
        </w:rPr>
        <w:t>Mehr als</w:t>
      </w:r>
      <w:r w:rsidRPr="00A8556D">
        <w:rPr>
          <w:rFonts w:cs="Lucida Sans Unicode"/>
          <w:position w:val="0"/>
          <w:szCs w:val="18"/>
        </w:rPr>
        <w:t xml:space="preserve"> 33.</w:t>
      </w:r>
      <w:r>
        <w:rPr>
          <w:rFonts w:cs="Lucida Sans Unicode"/>
          <w:position w:val="0"/>
          <w:szCs w:val="18"/>
        </w:rPr>
        <w:t>5</w:t>
      </w:r>
      <w:r w:rsidRPr="00A8556D">
        <w:rPr>
          <w:rFonts w:cs="Lucida Sans Unicode"/>
          <w:position w:val="0"/>
          <w:szCs w:val="18"/>
        </w:rPr>
        <w:t>00 Mitarbeiter erwirtschafteten im Geschäftsjahr</w:t>
      </w:r>
      <w:r>
        <w:rPr>
          <w:rFonts w:cs="Lucida Sans Unicode"/>
          <w:position w:val="0"/>
          <w:szCs w:val="18"/>
        </w:rPr>
        <w:t xml:space="preserve"> 2015 einen Umsatz von rund 13,5</w:t>
      </w:r>
      <w:r w:rsidRPr="00A8556D">
        <w:rPr>
          <w:rFonts w:cs="Lucida Sans Unicode"/>
          <w:position w:val="0"/>
          <w:szCs w:val="18"/>
        </w:rPr>
        <w:t xml:space="preserve"> Milliarden € und ein operatives Ergebnis (</w:t>
      </w:r>
      <w:r>
        <w:rPr>
          <w:rFonts w:cs="Lucida Sans Unicode"/>
          <w:position w:val="0"/>
          <w:szCs w:val="18"/>
        </w:rPr>
        <w:t>bereinigtes EBITDA) von rund 2,47</w:t>
      </w:r>
      <w:r w:rsidRPr="00A8556D">
        <w:rPr>
          <w:rFonts w:cs="Lucida Sans Unicode"/>
          <w:position w:val="0"/>
          <w:szCs w:val="18"/>
        </w:rPr>
        <w:t xml:space="preserve"> Milliarden €.</w:t>
      </w:r>
    </w:p>
    <w:p w14:paraId="6CAB906A" w14:textId="77777777" w:rsidR="00574F39" w:rsidRDefault="00574F39" w:rsidP="00574F39"/>
    <w:p w14:paraId="0CD01C16" w14:textId="77777777" w:rsidR="00574F39" w:rsidRDefault="00574F39" w:rsidP="00574F39">
      <w:pPr>
        <w:autoSpaceDE w:val="0"/>
        <w:autoSpaceDN w:val="0"/>
        <w:adjustRightInd w:val="0"/>
        <w:spacing w:line="220" w:lineRule="exact"/>
        <w:ind w:left="0" w:right="0"/>
        <w:rPr>
          <w:rFonts w:cs="Lucida Sans Unicode"/>
          <w:b/>
          <w:position w:val="0"/>
          <w:szCs w:val="18"/>
        </w:rPr>
      </w:pPr>
    </w:p>
    <w:p w14:paraId="26D228EC" w14:textId="77777777" w:rsidR="00574F39" w:rsidRPr="001B3A8C" w:rsidRDefault="00574F39" w:rsidP="00574F39">
      <w:pPr>
        <w:autoSpaceDE w:val="0"/>
        <w:autoSpaceDN w:val="0"/>
        <w:adjustRightInd w:val="0"/>
        <w:spacing w:line="220" w:lineRule="exact"/>
        <w:ind w:left="0" w:right="0"/>
        <w:rPr>
          <w:rFonts w:cs="Lucida Sans Unicode"/>
          <w:b/>
          <w:bCs/>
          <w:position w:val="0"/>
          <w:szCs w:val="18"/>
        </w:rPr>
      </w:pPr>
      <w:r w:rsidRPr="001B3A8C">
        <w:rPr>
          <w:rFonts w:cs="Lucida Sans Unicode"/>
          <w:b/>
          <w:bCs/>
          <w:position w:val="0"/>
          <w:szCs w:val="18"/>
        </w:rPr>
        <w:t>Rechtlicher Hinweis</w:t>
      </w:r>
    </w:p>
    <w:p w14:paraId="6778B0A9" w14:textId="77777777" w:rsidR="00574F39" w:rsidRPr="001B3A8C" w:rsidRDefault="00574F39" w:rsidP="00574F39">
      <w:pPr>
        <w:autoSpaceDE w:val="0"/>
        <w:autoSpaceDN w:val="0"/>
        <w:adjustRightInd w:val="0"/>
        <w:spacing w:line="220" w:lineRule="exact"/>
        <w:ind w:left="0" w:right="0"/>
        <w:rPr>
          <w:rFonts w:cs="Lucida Sans Unicode"/>
          <w:bCs/>
          <w:position w:val="0"/>
          <w:szCs w:val="18"/>
        </w:rPr>
      </w:pPr>
      <w:r w:rsidRPr="001B3A8C">
        <w:rPr>
          <w:rFonts w:cs="Lucida Sans Unicode"/>
          <w:bCs/>
          <w:position w:val="0"/>
          <w:szCs w:val="18"/>
        </w:rPr>
        <w:t>Soweit wir in dieser Pressemitteilung Prognosen oder Erwartungen äußern oder unsere Aussagen die Zukunft betreffen, können diese Prognosen oder Erwartungen der Aussagen mit bekannten oder unbekannten Risiken und Ungewissheit verbunden sein. Die tatsächlichen Ergebnisse oder Entwicklungen können je nach Veränderung der Rahmenbedingungen abweichen. Weder Evonik Industries AG noch mit ihr verbundene Unternehmen übernehmen eine Verpflichtung, in dieser Mitteilung enthaltene Prognosen, Erwartungen oder Aussagen zu aktualisieren.</w:t>
      </w:r>
    </w:p>
    <w:p w14:paraId="4D124944" w14:textId="391AE7FE" w:rsidR="00CC5D98" w:rsidRPr="004056F6" w:rsidRDefault="00CC5D98" w:rsidP="0008607F">
      <w:pPr>
        <w:spacing w:line="240" w:lineRule="auto"/>
        <w:rPr>
          <w:rFonts w:cs="Lucida Sans Unicode"/>
          <w:position w:val="0"/>
          <w:szCs w:val="18"/>
        </w:rPr>
      </w:pPr>
    </w:p>
    <w:sectPr w:rsidR="00CC5D98" w:rsidRPr="004056F6" w:rsidSect="00CD66F5">
      <w:headerReference w:type="even" r:id="rId14"/>
      <w:type w:val="continuous"/>
      <w:pgSz w:w="11906" w:h="16838" w:code="9"/>
      <w:pgMar w:top="3232" w:right="3238" w:bottom="794" w:left="1361" w:header="709" w:footer="77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DE8024" w14:textId="77777777" w:rsidR="00405EDD" w:rsidRDefault="00405EDD">
      <w:r>
        <w:separator/>
      </w:r>
    </w:p>
    <w:p w14:paraId="4DE6957B" w14:textId="77777777" w:rsidR="00405EDD" w:rsidRDefault="00405EDD"/>
  </w:endnote>
  <w:endnote w:type="continuationSeparator" w:id="0">
    <w:p w14:paraId="2D2E34DA" w14:textId="77777777" w:rsidR="00405EDD" w:rsidRDefault="00405EDD">
      <w:r>
        <w:continuationSeparator/>
      </w:r>
    </w:p>
    <w:p w14:paraId="60AE4E0F" w14:textId="77777777" w:rsidR="00405EDD" w:rsidRDefault="00405E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Lucida Sans Typewriter">
    <w:panose1 w:val="020B0602040502020304"/>
    <w:charset w:val="00"/>
    <w:family w:val="swiss"/>
    <w:pitch w:val="fixed"/>
    <w:sig w:usb0="01002B87" w:usb1="00000000" w:usb2="00000008" w:usb3="00000000" w:csb0="000100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text" w:tblpX="7616" w:tblpY="-5102"/>
      <w:tblOverlap w:val="never"/>
      <w:tblW w:w="0" w:type="auto"/>
      <w:tblBorders>
        <w:top w:val="single" w:sz="4" w:space="0" w:color="auto"/>
      </w:tblBorders>
      <w:tblLayout w:type="fixed"/>
      <w:tblCellMar>
        <w:left w:w="0" w:type="dxa"/>
        <w:right w:w="0" w:type="dxa"/>
      </w:tblCellMar>
      <w:tblLook w:val="0000" w:firstRow="0" w:lastRow="0" w:firstColumn="0" w:lastColumn="0" w:noHBand="0" w:noVBand="0"/>
    </w:tblPr>
    <w:tblGrid>
      <w:gridCol w:w="2562"/>
    </w:tblGrid>
    <w:tr w:rsidR="00405EDD" w14:paraId="22B713F9" w14:textId="77777777">
      <w:trPr>
        <w:trHeight w:val="5348"/>
      </w:trPr>
      <w:tc>
        <w:tcPr>
          <w:tcW w:w="2562" w:type="dxa"/>
          <w:tcBorders>
            <w:top w:val="nil"/>
          </w:tcBorders>
          <w:vAlign w:val="bottom"/>
        </w:tcPr>
        <w:p w14:paraId="5FD8FEE2" w14:textId="77777777" w:rsidR="00405EDD" w:rsidRDefault="00405EDD">
          <w:pPr>
            <w:pStyle w:val="Fuzeile"/>
            <w:spacing w:line="180" w:lineRule="exact"/>
            <w:ind w:left="0" w:right="0"/>
            <w:rPr>
              <w:sz w:val="13"/>
              <w:szCs w:val="13"/>
            </w:rPr>
          </w:pPr>
        </w:p>
      </w:tc>
    </w:tr>
  </w:tbl>
  <w:p w14:paraId="6485F233" w14:textId="77777777" w:rsidR="00405EDD" w:rsidRDefault="00405EDD">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8117E9">
      <w:rPr>
        <w:rStyle w:val="Seitenzahl"/>
        <w:noProof/>
      </w:rPr>
      <w:t>2</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8117E9">
      <w:rPr>
        <w:rStyle w:val="Seitenzahl"/>
        <w:noProof/>
      </w:rPr>
      <w:t>2</w:t>
    </w:r>
    <w:r>
      <w:rPr>
        <w:rStyle w:val="Seitenzah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80EB13" w14:textId="77777777" w:rsidR="00405EDD" w:rsidRDefault="00405EDD">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8117E9">
      <w:rPr>
        <w:rStyle w:val="Seitenzahl"/>
        <w:noProof/>
      </w:rPr>
      <w:t>1</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8117E9">
      <w:rPr>
        <w:rStyle w:val="Seitenzahl"/>
        <w:noProof/>
      </w:rPr>
      <w:t>2</w:t>
    </w:r>
    <w:r>
      <w:rPr>
        <w:rStyle w:val="Seitenzah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8DC7BB" w14:textId="77777777" w:rsidR="00405EDD" w:rsidRDefault="00405EDD">
      <w:r>
        <w:separator/>
      </w:r>
    </w:p>
    <w:p w14:paraId="40340BAD" w14:textId="77777777" w:rsidR="00405EDD" w:rsidRDefault="00405EDD"/>
  </w:footnote>
  <w:footnote w:type="continuationSeparator" w:id="0">
    <w:p w14:paraId="45F2A7B6" w14:textId="77777777" w:rsidR="00405EDD" w:rsidRDefault="00405EDD">
      <w:r>
        <w:continuationSeparator/>
      </w:r>
    </w:p>
    <w:p w14:paraId="0918BD53" w14:textId="77777777" w:rsidR="00405EDD" w:rsidRDefault="00405ED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552"/>
    </w:tblGrid>
    <w:tr w:rsidR="00405EDD" w14:paraId="56BE87C7" w14:textId="77777777">
      <w:trPr>
        <w:trHeight w:hRule="exact" w:val="227"/>
      </w:trPr>
      <w:tc>
        <w:tcPr>
          <w:tcW w:w="2552" w:type="dxa"/>
          <w:shd w:val="clear" w:color="auto" w:fill="auto"/>
        </w:tcPr>
        <w:p w14:paraId="7A02C14C" w14:textId="77777777" w:rsidR="00405EDD" w:rsidRDefault="00405EDD">
          <w:pPr>
            <w:pStyle w:val="E-Datum"/>
            <w:framePr w:wrap="auto" w:vAnchor="margin" w:hAnchor="text" w:xAlign="left" w:yAlign="inline"/>
            <w:suppressOverlap w:val="0"/>
          </w:pPr>
        </w:p>
      </w:tc>
    </w:tr>
    <w:tr w:rsidR="00405EDD" w14:paraId="5145B804" w14:textId="77777777">
      <w:trPr>
        <w:trHeight w:hRule="exact" w:val="397"/>
      </w:trPr>
      <w:tc>
        <w:tcPr>
          <w:tcW w:w="2552" w:type="dxa"/>
          <w:shd w:val="clear" w:color="auto" w:fill="auto"/>
        </w:tcPr>
        <w:p w14:paraId="666BD134" w14:textId="77777777" w:rsidR="00405EDD" w:rsidRDefault="00405EDD">
          <w:pPr>
            <w:spacing w:line="180" w:lineRule="exact"/>
            <w:ind w:left="0"/>
            <w:rPr>
              <w:sz w:val="13"/>
              <w:szCs w:val="13"/>
            </w:rPr>
          </w:pPr>
        </w:p>
      </w:tc>
    </w:tr>
    <w:tr w:rsidR="00405EDD" w14:paraId="021D65D5" w14:textId="77777777">
      <w:trPr>
        <w:trHeight w:hRule="exact" w:val="1304"/>
      </w:trPr>
      <w:tc>
        <w:tcPr>
          <w:tcW w:w="2552" w:type="dxa"/>
          <w:shd w:val="clear" w:color="auto" w:fill="auto"/>
        </w:tcPr>
        <w:p w14:paraId="7AB16284" w14:textId="77777777" w:rsidR="00405EDD" w:rsidRDefault="00405EDD">
          <w:pPr>
            <w:spacing w:line="180" w:lineRule="exact"/>
            <w:ind w:left="0"/>
            <w:rPr>
              <w:sz w:val="13"/>
              <w:szCs w:val="13"/>
            </w:rPr>
          </w:pPr>
        </w:p>
      </w:tc>
    </w:tr>
    <w:tr w:rsidR="00405EDD" w14:paraId="4FB06AED" w14:textId="77777777">
      <w:trPr>
        <w:trHeight w:val="1374"/>
      </w:trPr>
      <w:tc>
        <w:tcPr>
          <w:tcW w:w="2552" w:type="dxa"/>
          <w:shd w:val="clear" w:color="auto" w:fill="auto"/>
        </w:tcPr>
        <w:p w14:paraId="3CD843DE" w14:textId="77777777" w:rsidR="00405EDD" w:rsidRDefault="00405EDD">
          <w:pPr>
            <w:spacing w:line="180" w:lineRule="exact"/>
            <w:ind w:left="0"/>
            <w:rPr>
              <w:sz w:val="13"/>
              <w:szCs w:val="13"/>
            </w:rPr>
          </w:pPr>
        </w:p>
      </w:tc>
    </w:tr>
  </w:tbl>
  <w:p w14:paraId="3E02D752" w14:textId="77777777" w:rsidR="00405EDD" w:rsidRDefault="00405EDD">
    <w:pPr>
      <w:pStyle w:val="Kopfzeile"/>
      <w:ind w:left="0"/>
    </w:pPr>
    <w:r w:rsidRPr="00233F34">
      <w:rPr>
        <w:noProof/>
      </w:rPr>
      <w:drawing>
        <wp:anchor distT="0" distB="0" distL="114300" distR="114300" simplePos="0" relativeHeight="251664384" behindDoc="1" locked="0" layoutInCell="1" allowOverlap="1" wp14:anchorId="196F986D" wp14:editId="69375B5F">
          <wp:simplePos x="0" y="0"/>
          <wp:positionH relativeFrom="margin">
            <wp:align>left</wp:align>
          </wp:positionH>
          <wp:positionV relativeFrom="page">
            <wp:posOffset>841375</wp:posOffset>
          </wp:positionV>
          <wp:extent cx="1343660" cy="186267"/>
          <wp:effectExtent l="0" t="0" r="0" b="4445"/>
          <wp:wrapTight wrapText="bothSides">
            <wp:wrapPolygon edited="0">
              <wp:start x="0" y="0"/>
              <wp:lineTo x="0" y="15481"/>
              <wp:lineTo x="18987" y="19904"/>
              <wp:lineTo x="21130" y="19904"/>
              <wp:lineTo x="21130" y="4423"/>
              <wp:lineTo x="20518" y="2212"/>
              <wp:lineTo x="16537" y="0"/>
              <wp:lineTo x="0" y="0"/>
            </wp:wrapPolygon>
          </wp:wrapTight>
          <wp:docPr id="13" name="Picture 7" descr="title_de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itle_de_rgb"/>
                  <pic:cNvPicPr>
                    <a:picLocks noChangeAspect="1" noChangeArrowheads="1"/>
                  </pic:cNvPicPr>
                </pic:nvPicPr>
                <pic:blipFill>
                  <a:blip r:embed="rId1"/>
                  <a:srcRect/>
                  <a:stretch>
                    <a:fillRect/>
                  </a:stretch>
                </pic:blipFill>
                <pic:spPr bwMode="auto">
                  <a:xfrm>
                    <a:off x="0" y="0"/>
                    <a:ext cx="1343660" cy="186267"/>
                  </a:xfrm>
                  <a:prstGeom prst="rect">
                    <a:avLst/>
                  </a:prstGeom>
                  <a:noFill/>
                  <a:ln w="9525">
                    <a:noFill/>
                    <a:miter lim="800000"/>
                    <a:headEnd/>
                    <a:tailEnd/>
                  </a:ln>
                </pic:spPr>
              </pic:pic>
            </a:graphicData>
          </a:graphic>
        </wp:anchor>
      </w:drawing>
    </w:r>
    <w:r>
      <w:rPr>
        <w:noProof/>
      </w:rPr>
      <mc:AlternateContent>
        <mc:Choice Requires="wpg">
          <w:drawing>
            <wp:anchor distT="0" distB="0" distL="114300" distR="114300" simplePos="0" relativeHeight="251657216" behindDoc="1" locked="0" layoutInCell="1" allowOverlap="1" wp14:anchorId="0BB93A2F" wp14:editId="5BF9DB6A">
              <wp:simplePos x="0" y="0"/>
              <wp:positionH relativeFrom="page">
                <wp:posOffset>5073015</wp:posOffset>
              </wp:positionH>
              <wp:positionV relativeFrom="page">
                <wp:posOffset>489585</wp:posOffset>
              </wp:positionV>
              <wp:extent cx="1923415" cy="492760"/>
              <wp:effectExtent l="0" t="0" r="635" b="2540"/>
              <wp:wrapNone/>
              <wp:docPr id="6"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7" name="Picture 39"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 name="Picture 40"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56C2B2B" id="Group 38" o:spid="_x0000_s1026" style="position:absolute;margin-left:399.45pt;margin-top:38.55pt;width:151.45pt;height:38.8pt;z-index:-251659264;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H7xeGXiAwAApA0AAA4AAABkcnMvZTJvRG9jLnhtbOxX&#10;227jNhB9L9B/EPSu6GLZuiD2IrHsoEDaBrvtc0FLlEVEIgWSthMU/ffOkJIvcYAtdvvSIgYs8Dqc&#10;OefMiLr99NK1zp5KxQSfu+FN4DqUl6JifDt3f/9t7aWuozThFWkFp3P3lSr30+LHH24PfU4j0Yi2&#10;otIBI1zlh37uNlr3ue+rsqEdUTeipxwmayE7oqErt34lyQGsd60fBcHMPwhZ9VKUVCkYLeykuzD2&#10;65qW+te6VlQ77dwF37R5SvPc4NNf3JJ8K0nfsHJwg3yDFx1hHA49miqIJs5OsitTHSulUKLWN6Xo&#10;fFHXrKQmBogmDN5E8yDFrjexbPPDtj/CBNC+wembzZa/7J+kw6q5O3MdTjqgyJzqTFLE5tBvc1jy&#10;IPsv/ZO0AULzUZTPCqb9t/PY39rFzubws6jAHtlpYbB5qWWHJiBq58VQ8HqkgL5op4TBMIsmcTh1&#10;nRLm4ixKZgNHZQNE4rYkSzPXgdkkCS19ZbMadk+CCOZwa5LMcNInuT3VeDp4trjtWZnDfwAUWleA&#10;fl14sEvvJHUHI90/stER+bzrPeC+J5ptWMv0q9ExAIRO8f0TKxFo7Jy4SUZuYBYPdSYQZkVVCUpe&#10;7QVnz39sdloLjjGPW60hgoEavhwulg3hW3qnesgLwBqsjkNSikNDSaVwGIG7tGK6F85tWtavWdsi&#10;odgeYACH3kjzHSSt7AtR7jrKtc1jSVtARHDVsF65jsxpt6EgS/lTFRr1gEIelcbjUCsmt/6M0rsg&#10;yKJ7bzkNll4cJCvvLosTLwlWSRzEabgMl3/h7jDOd4oCDKQtejb4CqNX3r6bSEPJsSlqUt3ZE1NQ&#10;rMTAISO10UVQHUKCvipZfgawYR20taS6bLBZA3LDOCw+ThiYT8giBwry7qupdJ0TiBHmE+bBuwkB&#10;upBKP1DROdgAoMFNAzTZA842sHEJuswF0m0CafnFAERgR8b4zynKgmyVrtLYi6PZCigqCu9uvYy9&#10;2TpMpsWkWC6LcKSoYVVFOR7z/QwZwEXLqlGkSm43y1Za5tbmN1QIdVrmo1JOboysojFE1KouC6M4&#10;uI8ybz1LEy9ex1MvS4LUC8LsPpsFcRYX68uQHhmn3x+Sc5i72TSaGpbOnEaVncUWmN91bCTvmIaX&#10;bcu6uZseF5Ec837FK0OtJqy17TMo0P0TFED3SLTRKyp0KBgg2P9ecYUbin3xPQ3FNYaLwmVx1a89&#10;/V+W1shoaaTzXOQfpdVeN9JsZq8bWRKhBCxGWFojyHRbW6dRMqTbeMUZC+dHbf2orf9mbTXXWPgU&#10;MNV4+GzBb43zPrTPP64WfwMAAP//AwBQSwMEFAAGAAgAAAAhAFtGNR7IAAAApQEAABkAAABkcnMv&#10;X3JlbHMvZTJvRG9jLnhtbC5yZWxzvJDBisIwEIbvC/sOYe7btD0sspj2IoJXcR9gSKZpsJmEJIq+&#10;vVn2oiB48zgz/N//Mevx4hdxppRdYAVd04Ig1sE4tgp+D9uvFYhckA0ugUnBlTKMw+fHek8LlhrK&#10;s4tZVApnBXMp8UfKrGfymJsQietlCsljqWOyMqI+oiXZt+23TPcMGB6YYmcUpJ3pQRyusTa/Zodp&#10;cpo2QZ88cXlSIZ2v3RWIyVJR4Mk4/F/2DfkJ5HOH7j0OXRPZ/jnIh+cONwAAAP//AwBQSwMEFAAG&#10;AAgAAAAhACthJs7hAAAACwEAAA8AAABkcnMvZG93bnJldi54bWxMj0FPwkAQhe8m/ofNmHiT7apY&#10;qN0SQtQTIRFMCLehHdqG7m7TXdry7x1Oensv8+XNe+liNI3oqfO1sxrUJAJBNndFbUsNP7vPpxkI&#10;H9AW2DhLGq7kYZHd36WYFG6w39RvQyk4xPoENVQhtImUPq/IoJ+4lizfTq4zGNh2pSw6HDjcNPI5&#10;it6kwdryhwpbWlWUn7cXo+FrwGH5oj769fm0uh52081+rUjrx4dx+Q4i0Bj+YLjV5+qQcaeju9jC&#10;i0ZDPJ/NGWURKxA3QEWKxxxZTV9jkFkq/2/IfgEAAP//AwBQSwMECgAAAAAAAAAhAMFpirzoQgEA&#10;6EIBABQAAABkcnMvbWVkaWEvaW1hZ2UxLnBuZ4lQTkcNChoKAAAADUlIRFIAAAJeAAACXggCAAAA&#10;6kOc0QAAAAlwSFlzAABcRgAAXEYBFJRDQQAAAAd0SU1FB9cJDAEOGX8DtIcAACAASURBVHja7L17&#10;XBN3vv//GUDAS4KtVQuE2rO1IqHbblWU7G/3VN2V+N1vq92t8ez5qruPCu3pcbuPKm1Pr6eirXW7&#10;a9HWarcuWG9tLWBF7UXwblsTxYoIBOSiQML9miEJ5Dq/PwbCZOYz10wu4Lwf1E4mM5OZyWSe83rf&#10;PgiGYUAyySSTTDLJJBu2MOkUSCaZZJJJJhnRIqRTIJlkvphWq8MnDAaj0WjEpysr9SiKepYxGI1G&#10;Y7MoH6dQxCcoFJ6Xcrk8OVlJnVapUqWvRjLJBBsiOVQlk4wL/HDaGYxGo8EIAKjU61G0P/R3XpW6&#10;AACgSFDgQMWRqVQqY2Lk0jcrmWQSGiWTjBMCtVqdCUX1lXoTiur1VWP4eJXKpBi5XJms9PwraU3J&#10;JJPQKNmda7jzs7JSbzAa9ZV6ER2eo93kclmyUukhpUKhSEhQSKdFMgmNkkk21sxkQvV6vQeEWt1l&#10;6ZzwMlXqAkWCIlmpTE5WSs5YySQ0SibZKGahVqurrNRX6vUBUISxsbGxcbH49Ny5c7zmx8YCQPiV&#10;YeDBWQ/KZDLPTO+fIEaZA65du4a/45nd2tra1trqeVl6rRSf6Deb62rr/H2wCkU8jkmVKlUipWQS&#10;GiWTLHRNq9X5j4WTJk1KTJwFAJg7by4AIA4HIQZmJeKQIxKO/IOizif85phmsiITAIxuTn9/P87I&#10;1rY2HKKlpdcBAHW1dWaz2X+klKKVkklolEyyYJrBYKzU63EiipUvgyMwLi4uLi42Ni52aCI2jgq8&#10;YVBhMAqyz6dijwML+dGRYU5ra2tra1tba1sb/k9rW12daMhUKpNUqtRkpVKlSpXilJJJaJRMskDg&#10;UKvVaXU6rVbnuzSclTgrLi42MTExMXGWTCabO3cuVPbxUoQcAOmrUqQuJoCO0CVKS6+bzea6ujpc&#10;XF6/Xua7oFSpUlWpqRImJZPQKJlkoYhDXA4mJs5KTJyVmJjoCQ1ypCBUJjLMZ6QmP+dqIOlI2ltc&#10;VF6/XlZXV9fW1lZXVy9hUjIJjZJJFjQ7WVTso7MUR2Di7FmJiYnz5s2lASHmP0AKjikKEpRc6Eie&#10;yYWOpIMqLb3uwWSZUFmpUMSr1WkqVepSdZp0qUsmoVEyyVgEYlFRsVarKyo+JWD1uLjYefPm4SxM&#10;SZnHkYJsgBTLvyq6c5ULHdnxJ4COxDnXr1+vra2vr6urq6uvrxeiKVWpC3BMerrcSSaZhEbJJANa&#10;re5kUXFRUbEAf+m8eXPnpcxLTJw1b948uVzGurzYgOQlH0V3roqTqiOIjtQ9xPDwZH1d/fXrZWVl&#10;vAWlJCUlk9Ao2Z1uJhOq1emKioqLior5NiPFcThv3lyqNORo/gakiAUb/OkIBIQe+dIR9pK8w9ev&#10;Xy8rGyKlxWLh/u3I5TK1Ok2VmqpWp0lFk5JJaJTsjiAijkO+LlMchPNS5qUQooY+Xrt8AcnLjypY&#10;PgqjI/A5MccfdPS8rKur+/GHS2VlZWVlN3h9R+q0JWp1msRIySQ0SiYRccgSE2fNS5mXkjJv8eJF&#10;dJgKEiB5yUfuuTkcBaW/0lb9SkfPyx9/+LGs7EZZWVl9/S2JkZJJaJTsTrS8vAK+RFy0aOHixYvm&#10;pcyLj4/jQjZRGCkKIH2Rj6wsBP5JW8V4riAiLFtb28rKblz68VJZGQ+Pq8RIySQ0SjZaDU+r4R5H&#10;jIuLXbR4EVwgcoZbgAEpknzk6FwVMW2VhYbMKzAnrNIjH7IAcas//niprKzs0o/a9vZ2Lt8UHo9U&#10;q9OknB3JJDRKFupmMBhzcvdyzzVNTJy1ePGiRYsXzZ6dKM4eiCEi6TNxhIOQCzY40hHwT1sNATrC&#10;j5p6IPX19WVlN4qLi29xc7fiea0rNSuk2g/JJDRKFlqGhxJzcvdyLM9PTJy1fPmyRYsXcXKZBklE&#10;cgckdz8qPSe4KC0mZIYAHbn6UWlQStptrK2t/dKlS8VFp27d4sRIpTIpI32t5GiVTEKjZME3rVaX&#10;l1/A0XEaCCKKCkh/ykeOoUfBiTni09EfKTmsLzEMtLW1ay9dKi7mykiN5qmVmhXSGCCSSWiULAgy&#10;MT+/ICd3LxfHaVxc7OrVqxYvXhQXMCLSAFIYI32Ujzzr/X1KzOFLR8ohiE5H3kFHelmJDTPyNBdG&#10;KhTxGelrNZoVkoiUTEKjZH63ykp9Tu7e/PwjrEvKZJOWL1+2fPkyaBwxCJddQAHpi3NVcGKOADr6&#10;msLKgEMfg44MsrKurv5U8Wmt9lJ7e4ckIiWT0ChZMC0vr4BjNHH58mWLFy/klWsauKvQB0AGkI6A&#10;W+gx+HTklZLDLejILis9Ly9duqS9pD116jTrdydFIiWT0CiZmGYwGHHfKWs0MTExcfWaVYsXLyL3&#10;MuVzjQXocvQhBukLIOl1IT93a4Dp6L+UHA4v2Zc0m82XLmkLjx5jdbTK5TLcyyqNiiWZhEbJBBpH&#10;36lMJlu8eNHqNau4FmBwvuT8fmmKDUjB8nGM0VGsoCOvbB0AQHt7e+HRwlOnTrM2EJC8rJJJaJSM&#10;t50sKs7N2avVXRYoE/nDKZiMFApIcekIOIQexaUjaw4OMx3FDjqy1HIwHh15X06dOn2q+HR5eTnz&#10;N6hKXaDRrFi5coX0k5dMQqNkTJaXV5C9fQdz3ilvmSgeJv14sQYckCFAx8CVcwTArQrrHnDrWGGh&#10;VqtjFpEKRXzmhvUSICWT0CgZ2UwmNDd3b15+ATMU4+LiVq9ZtXz5MuEyUSRMYn7+XIzfSr7QkQWZ&#10;o4iOvqTkiOhWJb00m82nT50uLDzW0cGUzoqHIdPT10p5OpJJaJRsCIqsWTbzUuatWb1q8W8WBXr/&#10;GK9PvwIyMHTkIihFp6P/WgEEIOjI3a1KWvLSJe2xwuPMXlYJkJJJaJSgyAmKy5cvE993GvqM9Jt8&#10;HBV0ZA5DCk7JERR09NWtSnrZ3t7+2Wefnzl9RgKkZBIaJeMNRZlMhvtO44PVwoY/I0MBkCKGHv1J&#10;R5ETVv0RdOTuVhWgI81m87Fjx44VHmcIQ+KDe2RuWC9VekholEyCIoiLi3vyyWWrV6+S+TugOKoA&#10;6aN8HAN0xDgvLValo89uVZYlzWazVqv7/LMvGMKQkoKU0CiZBMW4deuee/LJZbzZEXqMxPzzKeLK&#10;x8DT0bdiR78GHQPkVoVq39OnT0uAlExCowRF0aAYKrwMjIjkKR9HIR35peSIFXQMcD4O3ZKnT58+&#10;ffpMRXmFBEjJJDSOcWOtU0xMTFyzZpW4UAwmKf0tInnKR7HoCDjls3Cho8jlHBg/1eknOgrJx4HT&#10;HAPl5eWff/4FMyCzNr4l1UFKaJRsVNrJouKsrM3MUHz11ZdTUuYFft8C1gHOr4D0RT76nrYaQDoK&#10;T8kJsFtVmI6EvsUKSKlRgIRGyUaZabW67OwdDG3e/OE+DUVMQhVbqNIR8Heu8qWjDzk4fgk6+tOt&#10;Klg4er0oLy///LMvKipoAalKXZCZuV7qxSqhUbKQNoPBmL19B0ND8JCCYoAw6T9AUtCEov03b970&#10;vH/16k+k5fv7+2/erGHajWFyxMXFxcXFkpZRpS6wOxz4MspkpUwmczicItHRJ1j6M+goWj4OX+Ho&#10;eXHm9JkvvjjMkKSjTluSlfWWVOMhoVGykDPWXJu4uLh1f3nuySeX+5s6IcpIMQDZ3NzS0tICALha&#10;chUA0NzS0tLcAgBoaWlpaWkN1lcvl8uSlUqH0ymTTVIqlU6nc3bS7Bi5fNq0aYoEhcvlcjpdwqQk&#10;W/9xv7tVOTBPtEIOumPxTLMCMnPDC1KGjoRGyULImHNtZDLZmjWrVq9ZJZcH6kcr3kWF+X/HqLNw&#10;8dfS3NLS0lJdfbO/vz+48PMdnJNkslmzHpw0adKsWQ/Gx8dPnz7d6XK5XC6+Cau8uuQEw60qOADJ&#10;lfpffP7F8eMn6BoFSBk6EholCwmrrNRnZW1mCCuuXrNq3brnAgdFv5ES89vOVFffxBGIU5DsBR2j&#10;plQmxcjlc+fNjY+Pmzpt2oL58x0Oh93hwDA34JGS47+go2j5OMIKORiwaTabjx8/cfiLwwzndlPW&#10;W1IAUkKjZEEwkwnN3r4jN/dTugUWL170yqsvx8fHh9yu+3DJ+X6x4k7RkislOBGJkb873BSK+ASF&#10;YsGC+Q/OevCBmQ/E3htrdzgcDocvQUdhbtVA5uPQ7zzLcbW3dxz+4vDZs2fpzqdG81TWxrck/6qE&#10;RskCZ3l5BVmbNtOFFVNS5q1b91zK/JRRcCRCLz/uqzU3t9ysvll982ZJydWb1Tf7+/sDoMaGYJOg&#10;SFCQUzM4ionKSj2Kol4PQyiqr9R7XrIONO27qVIXKJOVDz744Lx5c6ZNm253OGw2m5/oyN+tyiMf&#10;R3Th6HlZXl5x+IvDdCmscrksc8P6jIy10i1LQqNk/jVmD6pMJnvl1ZdFzrUJYUbSrVNScrW6eoiF&#10;eOKMiLQgMs/DuSB6zzwQxSc8BBWXnXjMUqVKfXTOow8+ODM6Onpw0OZ0udiFJD868uZoEIWjZ2fO&#10;njlz+PDhjo5Ouqel7dnbkpOV0u1LQqNk4hueg5q9/QO6Bdatey6guTYhw0gMgH60v6TkKi4N8fRR&#10;UcQfDjziv6PxWQpFUeK/oiBTqUxSqVJTUubNnTs3KipycNBms9sDLhyJLwUXcvgqHPHVLWbziRMn&#10;Tpw4YbFYoWcsPf3pzA3rJf+qhEbJxDStVrch8yW6HNSUlHnvbNnMHFZE/ASyoDKypOTqmTPnSkqu&#10;EqsJhekhZbISZ6FCoRjzBWomE6rX6ysr9QajUV+pr9Trmcfs5ILJBQvmP/roLyIjowYHB+0ORyDz&#10;cXwv5BAgHKFH1NHekZube/nyFeiJUijis7LeWqpOk25oEholE+EulrVpM10Vf1xc3Cuvvvyb3ywO&#10;AAWDxkvvSxT3lJ49e65EqDpUKpOSk5UJCoVKlapUKqUHeSIsK/V6o8EoWFkqlUlL1WnzF8x/5JGH&#10;BwYHBwcHh6sqeSiwwBRyiC4cPZ9YUV7xwYcfdtL4V9VpS7Kzt0lXnYRGyYTbyaLizMyX6J7o1617&#10;bs2aVTK5HAnto/D9CkNR9OzZcyVXrp49e05AHg3OwmSlMjlZ6W+/aG9tp9085FrsKG32HL+5FTW3&#10;ot5nBMP/sffbemu7PPfmiffKJsbKSacPAxgAYFKsfFKcfHgOuDtxaqQsCmAgUhZ19+xp4h5IZeUQ&#10;KbVanV5fJUCLq1JT1eq0uXPn3DP1HovVOjAwKFQ4Al/64wRYOHpeHj58+MvDX9KdHKn8UUKjZAKf&#10;4jMzXyoqPgV9NyVl3quvvjx79uxRd1y8rrbm5uazZ84JEIienBF/6MLeui6H2dZb1+0w2+xmW29t&#10;19DMfhtZ5XqmMO87KeZ9N6UsT94CRuQjAZaY9znFsHGyqLsTpwIM3D17WqQsKlIWddfsaQADsfMT&#10;fDxqrVZXWanXanVanY6v9xWXkkuW/PZnP/uZxWq1WK1ut1tYPk5oC0fyPnd0dHz44c7KikroaVGl&#10;LsjO3ia1l5PQKJkIYlEmk61b99yf/rR6DBwm3ZVXXV1dWHi85Aq/CCIuU3AcipINaDfb+uq7e+u6&#10;HGZ7X32Xvd/WUdZC4BCAtF4jwA+D0pFAO68bqih0JLN2+P3hl/fOSwAA3JuSECmLujtp2qT4GFl8&#10;jIAzYzAYcUZqtTqGoV2oplDEq9VpS9Vpv/jFLyxWq9licTqdgoQj4FXIESThODR99uzZ3Ny9Vlh6&#10;jlTdIaFRMhHE4uLFi7Zs2Tzqc1BpGIkT8eyZc9zLLUTEoaWt39Le33mjxdLWb2nr7yhrIe8f5FY8&#10;AiIhdCQgzV90hL0cmY0BAMC98xMiZVFTZk+7O2na3bOnyxT8YOnBZFFRMXc1KZfL1Oo0tTpt0cLH&#10;0H6zxWp1Op0C8nFCXzji02azZW/u3nPnzknyUUKjZCKLxS1bNpPSbcaG4UQ8w4eIuINOrU7zBYcd&#10;N1r66rut7f199d0dN1q9PJt0DCOyaAzRkbSde+cnyOJj7k6aNiVpeuyC+7if0iGPq1ZH92wHZaRG&#10;s2KlZsXMmQ+g/Wazxep0OnjpyFEhHPH/V1RU7PxwZ2dnJ/Q8ZGdvk5JXJTRKRhaLDGmoa0KhD6rY&#10;1tzcfObMucLC4xy9prjOwDM7hMUO++q7O8tbeuu7+251m+p7ICCEsdD7juh9O2VwrgqmI5xh1A2y&#10;0JEIBcIneq1I2c7wQXk3kbk7adqU2dOnKKfFLrhvinI69+e8oqJi7h5X3Neakb52yj1T0P5+i8Xq&#10;crm5CEfAXsgROOHIGkC1WCxfHv7y66+/gZ4EKXlVQqNkI8ZQsxgXF7dly+b5o6LlGzfDc00LC49z&#10;zKzB75grNSsECES72dZZ3mq61dNZ3tp5o4Wsw7yRRmAYR/lIda7Shh6peAsQHTHvFbxfkhUwRtgD&#10;esTeu+A+nJGxqfdFyaO5SMmiouKTRcUc01yVyqSVmhUazYrwiHAT2u8Z4yIYwpFrPzzG4hPInlRU&#10;VOz88CM6+Zibs0dqTS6h8U637OwddA1uRBaLiB9KPPhcPNXV1QcOfMax+gK/P6rVaXwDMHazraui&#10;rbO8tbO8te9WN6ABIRyQXvKR9BouH7k7V6muUX/REZ7gw0hH7/1npaPHGXu3clpc6ozYBffFps6I&#10;imHBpMFgLCoqzssv4MhIddoSzcoVS377G7S/v7fPNByM5I5A0YUj175xXDJvzWbLl19++Q2NfExP&#10;f3pT1lvS7VFC451oBoMxPeNZ6G1ChMgiErxaR+8rCkXRwsLjBw9+xiWUKJiILbrGzvLWzopW060e&#10;IsDI6KIDJLN8xGB3TTbnKnvokQpdAXSE1ofQ05FX0JFCSgKOKb7ZKcppsan3xaXOYMWkyYQWFRXn&#10;5xdwaSygUMTjInLqtKl9faZ+s8XtdoWCcOTTtYA2YlpRUfHRTrh8lDqvSmi8E41h6AyBaahIyNX9&#10;X7lSUlh47Fjhce63P15E7Lvd3VXe1nK5sauijfSoTmIhAyA5yEdWL6gPdAS0JY9c6Aj30zLQkWtK&#10;DjzoyBa5HFGfsan33a9OjE29757ke8XSkR4RabZYenv78JatoSMcuSfjUKOPH+386MqVEuohS50B&#10;JDTeQcaQcSOTyV7lPm4GEqI9cFAUPXvm3IGDh25Ws+TXeLITeT0at1xubLnc1FXRau0wk4BHjv4x&#10;A9IX+cg59OgrHdnCljApyT1h1aegoxdQKS9xm6SIiUudcb96FrOUNBiM+fkFefkFrDk7CkV8Rvpa&#10;jWbFuHHjTChqGnq4DEHhyE9EXr585aOdH1mtVugzgZSbI6FxjFtlpX5D5kvQZ+SUlHlb2FqEhzIR&#10;AQDNzc0HDxwqLDzOGk3EFQD3VHW7xd56ubH1SlPr5SbSDZBKQYzpLaHykUtuDoS+PNNWhdORf8Iq&#10;W9CR5Fb18qPSulUpp5dgM9Jm3a+eFZc6Q5Ywme6L1mp1efkFXEokNZqnMtLXzp6d2NtnMplQh9Ph&#10;P+EoehUHlJQWs+W99/5eWVkJfSDIzdkjOVclNN5xTtR16577y1/+23849B9O8aun5ErJUQ6+U88j&#10;P8dHYEuHufVKU+uVpq6KNnitBQxakHsTu39ViHwU4lwVg47Cih2FBx2FulXpbIpy+izNw/enzaJj&#10;JPdgpCp1QXrG2qXqNJMJ7enrHRy08xGOPEbqEL2Kg46UX3/99b5P90EPNmvj/0p9cyQ03ilOVKby&#10;DKFEDKSuPHr0WGHhMdZKDPwZn+Njr7XD3HqlqfF8nel2DxnCFDZiYgGSr3z0PfQYGDr6GHQUw60q&#10;mJEGgzEnd29+fgGziFQo4jM3rF+5coXVau3u7TObLdyFI4NPVEThyKsr+u3bt//+3t+huTkazVNZ&#10;G9+SnKsSGseCMWSi0mbc8IRiUHysR48e27XrY+a8U14y0WGxt15pai1par1igN3FAKB3pQoDJMy/&#10;Si8faegIg5lPdOTYK4cTHbmm5PAMOvrgVoVabOp9szQP35+WSBePzMsryMndy5ytI5fLMtLXpqev&#10;HT9hfFdXtwlFBQhHbtFDn4Qjl5ioxWL5dO++8+fPUw9TylyV0DgWjKH32yuvvEzuEs6HiMEKOaIo&#10;evDgZ0ePHmOGojptSUbGWo6VyzgRm87XwxAIE3M0IlIIILnKR9/7hnOjI59OcrzLOXwJOjK4VSGl&#10;k5iwochmpM1K1Dx8vzoR+m5lpT4ndy9d0ygqIE0mtKe31+VycxaOQU7GIRH03Llz+z7dR83NkTJX&#10;JTSObqMr54+Li9u5c7vXkFKcoRjEJBwcigcOHGLIssGTTjPS13Ipw7B2mOu/rWq6UOe0ODCo2xMm&#10;EykOT6GApPpXOctHzqFH8ejI5ALll7DKP+joX7cq1SLlUbNWPDxL8zC09sNkQnNz9zKns+JtBTM3&#10;rI+Li+3p7evu6XW7XRx6kYMgVnFApe3t27d379rd0NBAPUapLYCExtFnDANokJ2o3KAY3LRULlDk&#10;7jt1WOytV5vqv61CG3qpFKRlJCcRyQmQwuWjkNAjqUJREB3ZA4Tcs2l8d6tyzlb1+dYyRTn9ofQU&#10;OkdrXl5B9vYdzPUeGs1Tw4Ds7e7pJfZlDUAVh+BkHOJuWCyWfZ9+ev78BerRqVIX5OTskUKPEhpH&#10;hzFUaIw4UUcDETlCUalMykhfy8W9Y2roufVdVWuJwWF1AAaZyImRggDJJh8pwTlR6AghjWA6UlsB&#10;iBN0FMetSthz34QjSUTen5b4UHoKVERqtbrs7B3MuaweQHb39Hb39LrdbmHC0U/JOFxE5Ddff7Nv&#10;337oI6lU1yGhcRQYXXBRJpN9+OH2+fNTuEAxFEoXuUBRlbogM3M9l4Bi04V6w4X67qp2isMS0Hax&#10;IfkvhQJSoHxkca6Swnu+0ZGxkxycjlxScoQFHYW6VUXJx+EiIhM1j0CfR5nDkJ4Y5KRJE4cB6fKT&#10;H5VROPL2qXqmb99uyNqYJYUeJTSOPsvJ2Zu16W3q/MTZifv25XLp/RYi9fxHjx7729/+7jsUrZ1m&#10;w8Vb9d9VOa12ursk6ZZCx0iMpgYDDkgf5SNP5yq3PJqA0FHEoCMvtyqszFFE4UgSkT9Pnz9rxcPU&#10;kg+DwZi9fQd3QHZ2dYklHP2XjEOcbzZb/vH3f+j1euqhZW54ITNzvXQTltAYcrYh8yXob3L5k8ve&#10;3fI2s1gMnQ43rCUZHCsUTY09t76rNnx/C0DJx45JjIeI5A1IQfKRJx0BrKiDBx25FzuKGHRkcKty&#10;bAIgaj4Os+GpOnGqGQIAmblhfUbGWrvd0dHV1ddnClgyDp8CR1oRue/Tfd9++y30tylVPUpoDCEz&#10;mVDNyj9Cg4tbtrz95O+XjwooXim5uuuj3QzF++q0JVlZb7GmnrZeNdw+We3xndKRkRmTTN1QAUPH&#10;cHZACpGPAuhIizROdGTqGw44J6yyBh3Fcqv6Px+HwfCaSKqXlRWQCkV8VtZbS9VpdrujuaXVYrWE&#10;QDIO1xLM8+fO7du3n+pcVSqT8vMOS3SU0Bh8q6zUp2c8S02Tk8lk+/blzk6aHUJQpFGuzc3NW7e+&#10;d/bMOR/dp4aL9Te/Kh/oMgMuBOTgR2UVkTwByUc+MjlXeSbmiERH4Sk5QtyqtNmqTENW+Tkfh8Em&#10;KWLmbvi1AEB6rm2LxdLa1j4waBPsU2UUjr77VMmkbLjdkJW1CRp6zM87LCXmSGgMpmm1uvSMZ6lJ&#10;N4mzE3fu3EHXKzxAUOSQ74Oi6K5dHx88cMgXKDosdsP3t24VVQ90WWASEAOsEMQ4MpJ7T1QYILnJ&#10;RwyesMPcN1wQHdn6rJIkIPA96CjIrcoyZBXHfJyA3GbwMORDa+eTij1YAYmnsCYkKHr7+lpa2ykp&#10;rML8qL4XOLKISLPZsilrU2NjI5WO2dnbuLfvl0xCo5iWl1eQ+eLL1PnLn1z26qv/A0268S8UebaX&#10;KzxauHUrba6NUpm0KestVijeLq6+dbLaYXUwfRKbQMTopkQAJL1/lX5UDaHOVV50hHQDEF7OwU5H&#10;/7lVYfk44vXHERGQzGUexAydru6ejs4ueuEYEj5VfPMWi2X/vv0XLkCqHrPf/4eUtiqhMdBG1+lm&#10;zZpVr772SuDEoqD6yCtXSrZufa+aZjxFT7NmNijevFVU7RyBIgZzhPLDJAaTfWSOMuATnlnqs3wM&#10;EB05FzvyTcnhGHRkdatyLnMMonDkAsiNWZvp2rESApB2Y3OL2WKF+lTFTsYR6FP1zM/Pzy/IL4Cq&#10;4e3Z26TbtYTGABldMipd0o34UGQjIkLvQd269e+FhccYHpyZU8CHoFg8DEWWywdjIiXGxkh6CmJM&#10;b9H6V3mNqhFadOSZksO0EbHcqnT5OAEs5BAMSOZOOqrUBdnZ2xISFGaLxWhssTscwnAIRChw5JyY&#10;c/78flhijkRHCY2BMLoOcDKZ7MOdO6hjS4kMRXoicvmg/fsP7tr1MZ0HlTXz22GlKkUu0pADJmkY&#10;CReRdKMWC/CvUp2rAJqbIxodhfUN55qSI6pblbXMkWs+jt86APgISLwXa07uXroRrzyVgu0dne0d&#10;nQEscBQ2VAjW0NCwKWuzlLYqoTEIXIQWacTFxe3cuYOUjComFH0jIgCgqqp669b36AozVKkLsrLe&#10;Yk5pM/xwq7awYqDLwvTkj3GfT4NJ9kEZfQMkm3ykd64K7P0G0U8kOpJGsBIlJYebW5UpWxXWW9XH&#10;Qo5gCUciIOdu+Pefp8/3urAZM3QUivjt2dtUqlS73W5obrFYLCHrU/V0zPl498fUxByJjhIa/WV0&#10;wy5CO92IxkUaKHLfPoqiBw4c2rXrY7pfPh5ZYdhC2zWj/vNrA90WdgRS73wYKyaZGSkCIGn8q2zy&#10;kYNz1Vt1sdKRgWoc6Cgo6OiDW5VTPg5/4RhkOgKaMg/mAKTHoWJCUYOx2dOjPNR8qp7EnM2bNlPp&#10;KHVbldAovlVW6jUr/0h1vCxevGjLu28TuSgOFH0mIm5XrpS8CR7SZgAAIABJREFU9tqbdK1tMje8&#10;kJ6+luFBsru6veZYRU91B4+PxPiQEmNjJMuoxZwByUU++pOOHBJN6buycacjQ6UjL7cqx3wcKlzZ&#10;Vg+6cPTYFOV01cYlpE46OTl7s7fvgPpXPeUQLperubWtt7cP+LfAkSMO4f5Vi8VyYP8BatqqVPIo&#10;oTEQXFz+5LJ3331HZLEIg6KAzeIFiwdoChY9WQZ0q1u7LPovrrWXGrlTkMtiHAacoj5zsw7KCHwY&#10;VYPNuRp4OvJMyeEddOTVBIB3Ps7oEI4ei029b+H7TxB7sZpMaNamzXT+1ZH0HLOlydjscNiD4VPl&#10;OBQz9vHujy9cuCjRUUJjQLlILdLwlYsiQZFZLLLWAjus9tunamqPVfBWiFyQiYnCSE6A5CMf+XZG&#10;5UNH5i7kPqbkcAs6YoykhCs/wJaPQ1fIEUodADjaQ2tT5m74d2KGjlar25D5EjR/1dN/1eVytbV3&#10;dHZ1Q6/YIPlUyYlC33777cEDB6mHII3UIaHRJ8vLK8jatJnKRVKRhuhQFLxBZrGYnv505ob1DB5U&#10;44+39V9ccw44OH4chnFyqnKSkpgogKT3r/J2rjJ3RvWBjtzLOYQFHcV1q4514YgbNEOHrnaZLB8N&#10;Rlh1R5B9qp7pCxcu/PPjf1IPQWoIIKFROBehzW7E5KJ4UGQWi55EO1qmNvXqD5f23Ozw/bxhGBMG&#10;6TDJOOYUOyAFykduoUcoev1FR1hKjk9uVYZsVapblWM+jm/CMXQijiSjBiANBmNm5kvQBjoe7UWQ&#10;jyHhU6VOS3SU0OhfLspksldf/R9xuCgqFJnFIvNAbg6rvfZ4RcPpGm67g/Fwn0JIidGuxeBrpQMk&#10;q3+V96gagFdijlh0ZEvJ4egUFeBW5SMcAfdCjpCucWS1WSseVm1cQvSvMqTnqNOWZGdvi4mRD8tH&#10;u199qhxLOKj70NDQ8Pbmt6kljxIdJTSKwEXiSBoiikUf/bFVVdWvv/4mtOubUpm0PXsbQ8jd+ONt&#10;/eFS7h5UVsXIzEuOoxbDHa1CAEkjH7mHHoXRkWlrGEuxI2tKDkPQkZdblUeZI71wpO7wKBeOdP5V&#10;ZvmYm7NHpUp1uVxNBmOfCRXmU2VDo3CfqkRHARaelZUlnYXAcRFBiFxEfObi/v0H//rX9V1euQAj&#10;YnH37p3Tpk2Frmjtsvy064eG07Vul3toPwT/AdIBIUOHSTk8BBn5Iyzsvdjwy6FNeN4dWQxBEGTk&#10;LA7NH9kUMvIlEV8TPpewzaENEbeG/4d4bxzxetOzCuL9cmhRyta8HoIQ73dGXiLEZbxXJe4S4nUR&#10;eq1F/CxIWpfXFhDv/SaeKcp6xF0l/At7wkPgvxBEPB9JAMxlcxkv3GrRNk5RTp8wbRIAICZGvnLl&#10;Crlcfq201GazExe22ez5+UdMKDp37tx7750+fnx0P9rPJjkQDo4k7ueJ02KTJ8c88sjD2ktah8Pr&#10;Ubio+JRCoZByViXVGCQuiupBxZ2ozz//ArTBDatYrD1eUXuiUqw7FMZpFq1KYB21mKeC5CgfBQ1Z&#10;zFE7ci/DYJJ9gDXoKNyt6mM+DrPuHBPC0WNzN/ya2GGOQT56fnc2u72pyWi2WHwZstHHtjjQQUIw&#10;DGtoaHjn7Xck7SipxlDkou9i8fTps3/+89rbtxuob6WnP703dw+dWEQNvSUfXGwrMRC11vAfwufP&#10;WyKSZCRcVsLVJBcRyUNBcpOPpDlDWo+yHfKWOWpH8tYQr0vAS7SRViRJTLLiRBAmFUjRmZCLECY9&#10;EU6PbAjNv2NUOHqsVddUf0I/RTkdL39kkI+dnV3Hj5+IioqanzJvyt13AQDMZgujjKcTiyLOR0jL&#10;TJ48+eFHHi4rKyPRUdKOkmoMLBdFDSvitnXre9CMG+Y0VIfVXnuisvFMjZ9vSozDMUJf8BmUkV5B&#10;chlVw0um0IYeWYs6BGhHLik57LIP0NZy8MlW9TUfh69wHA3NcbgYqfyxslK/IfMlaG85T25Ov9l8&#10;63ajy+WCCceAlnCQpi0Wyztvv0NtJidpRwmNo5KLzc3Nzz//AjTjxvNrhK7YfbOjfN+VgW6rv57b&#10;McY3WEYthtwf+QESeheAj6rB5lzFoFtmoyPz1hjoyKnDqm9uVY75OHSFHLz8osJSVUfPHWiSImbh&#10;+08Qqzs2Zm3Ozf0U+pyKNyx1uly3bjfg8tEfJRzccUh6IdFRQmPwuSgKg06fPvv6629Sh5Ri7m0x&#10;LBZrmfeDPQMA4wNEQB+BxHgwUtCoxaQ7ARAwZDGlBoOZjrCtcSrn4Bp0pK3lYM1W5VbmGBDhGFrj&#10;OIooH7VaXXrGs9DSDg9mWtvaW9vaQXBKOGiHybJYLO+8/XZjY5NER6rd6bFGv3CRkobqu3300e5N&#10;m9622+2k+UplUm7OnkWLHoOuhRp6r318qaOshRjAg8UWYdFEUsAQtgw0+Ej5GO9ZCEIMKY4EGT3L&#10;INScUgAJikEDkENrwaOPiFeYkBp69NrCyEvEa97INimxQ68nItKmoJcC56AjQo6+0mSrEl94Z64i&#10;0C0DADm5sEghKZ+Wd8SRdMb847kImHWUthCjjwkJitWrV9XX1dfX3yItWVR8ymA0qlJT77lnyqRJ&#10;E00mk9uNAfj3gADa7wfAv30WLxX7OY6MHKdSqcrKykwmE2m3pbjjHY1GVi4iwrgo6i8fRdFnnnmu&#10;sPA49S3mjJvaE5VlOTo7OkgCIQx+lJ8Sp1INAGUnJNWGvDqEkeQFEFjRBSlJh5ShA0jpOZRbNalq&#10;gjExhyMdETgdGco5EIhDAfFO7WGu5SCn58CByvpohkAI6o1jOE0RCkWpYCZSEGHJvqGnZiibHbXV&#10;FNwAAODO1ejoqOXLn5DL5ecp7bz1+qrz5y/MmfOoQhF/zz1T+tF+h9PJ8/Yg4OwgHJAJAEDGjRun&#10;UqnKbkh0lByqwwbtGy6CXhT1cbiqqvr551+g9n5j7hI+0G0p33elp6YTeu/y4+M6Y80GxrQwRjMo&#10;I52Llc2/Sht9hDlX6RNzmDyrkE5yPqTkQIOOvNyqlN3gV8ghYiUGW8RxDPhUPTZFOf2x9x+/J/le&#10;z10lPeNZal9y4g/WYGzu6OwCwegYB3OwDg3x+Pprr3d1dUme1TtdNY4KLh49Wvjii//T3d1NdaLm&#10;5x2eO+dR6FrN2oZrH1+ytJsJuhCmBeEakXflBv2mSD7SETVJXpgoExGql5WrguQmH719mN4dABCI&#10;mqTXjghVE3Ir56B2FaCqPLhbFTC5VRH66gguhRwIdSWKS5ajcAT8hCMymu8kA52W+hP68KiI6XPi&#10;AQDTpk3VaFZQnas2m/348a8BACpVaoxcHhkZaTabPc5VAf5VBGE/edxvSJGRkcokpVZL7gag1ekW&#10;LnyMzi8lqUaJi0HgIl2FhmfAcepbDqu9Ov96s7aR6a6DMN/RfNSK7C1SiZoPYxORHBQkR/nIt2+4&#10;UO0ILeegT8mh6RsOuNdy+JiP4z/hiNGLyDEmHHGbkTZr4ftPeHJz6Ebt8GSSW60D9bdvEysjxS7h&#10;gDdTZRCUjQ2N77xD7gZwx47veMeh0WAwqpf+Tkwu+iG4SNfmhsG/gRr6Sv/541B5BkKLQ5Fb8tCA&#10;0HsAJz6M5AlIulE1vNBHvTtw6owKOCeaDv1ndQ4arW0AAwOuwWZrG75it62vx24i3pSaB9oH3DbW&#10;k/rAhPuIB6lIUEyfPK2vrgsAoExOGo9E99V3KZOUMTGy9tIWBj8qpJCDvvbDZ7IKxeFoq+KA2iRF&#10;TNq/Vnicq3SZq3jqXEKCwul01dTWWQcG/IRDAf7VhoaGLe9skeh4x6HRZEI1K/9IqtIVi4uiUKa6&#10;uvq11yC9wj1lUtC1Gs7UVOeXUdIYAX2nSz8bVEgyM5JWRGLCRtUgb5Re7fGlYy3aADBQi94GANSg&#10;DQCAZmvbgMsWrKtaLpclK5V2s3321AcAAFNtMXK5fPY9M+1mW29Np8NsD04JP0MVB1Qfj37hiJtq&#10;4xJPX3KDwZie8Sy1LQARNrcbmrp7ekiU4tMxTkC4kWnwrMbGRiodFYr4opPfMgz1KqFxrHEReI+/&#10;GFwuXrlS8vzzL1ArF1WpC3Jy9tA5UcsPlHSUtQBvFHLaMxGYyTLUBmwRBkayAJKTfOTtXGWiY/dg&#10;b7ett9bU0D3Y12PrM1raBlyDo+WCx5GpSFBEdiJzH3rU1W6LGzfN0or21HQCejpyFo5s4zjeSck4&#10;DM5VkwnN2rQ5P/8IgxOoq7unobEJ8BiFg4mgHJupQv2r+FRjY+Mbr79BFbv5eYfvHDreQWhMT3+2&#10;qPhUyHKxsPDYa6+9SZ2v0Ty1PXsbnRO1/MCVfqMJErNHGFiI8Dk4b4qxXyyM4/Bh9IykAyTG5l+F&#10;dhjBBNKxpu+20dzaPdhrtLTVmhrG3q9AlbpAkaCIGzd1xl2K2VNmtl8z9tzssPfbhQhHDKM+lHAV&#10;jmPUp0rnXM3J2Zu16W3YTenpTVlvAQB6+0wNjU1Opyu44UbP1MWLF/d8sodKx+KibyU0jinbkPkS&#10;9cEtRLiIIMi77/4NmnTDEFxs1jZUFVx3DjhY9oYeh4iozlWMrf0NjY6kHVKDHZAc5SM89Dh04RvM&#10;rcb+VqO5tabvttHSBu4wUyqTkpOVD973wM8iFbERU9t/Mvbc7LT327g1x4GIP0k4Eu2x9x9P1DyC&#10;T9OFHj2JdVbrwM2aOqfLKSIOffGvQunI8KQuoXH0GTRbbM2aVa++9koocPG11944evQY1RvGEPqu&#10;yr/eeK6WKYUbmnPDZXdZl+F2vWAYB0xiZHjxAiRd9JGVjjW9t2p6bxvMrTV9twecYjpIlcqkGLkc&#10;AKBMVuITAABSw3eFQpGQoGDejsmE6vV64pzKSj2Kop6bLADAhKLQ3tY+akqVKjXx7gcSpzzQftXQ&#10;dtVoaUW5Ckc6nyoAd6ZwxG3WiodVG5fgzlW6juQeX6XT6aquqR0YGAD8w42i4JA0ffK7k4cOHboz&#10;6Tj20QhtebP8yWXvvvuOEMKJx0UEQVAU/dOfnqYm3TAMuOiw2kt2XECNJjgUqWk3CCsCfTwOlnAj&#10;hJEYg7zkDkgu8nFku4b+lpqe29c79TV9t328ojwxvASFAuecXC4PYv4eTk2DwWg0Gk0oqq/UG4xG&#10;atW5MEz+fIby38bFt181tl41WFpQLsJRiE8VgLEqHAEAU5TT0/61Au8qR5fx4PnJO52u2w2NfSaT&#10;v5upMocbPdN7Ptnz/fffc/dmSWgcHabV6jQr/5M0c/HiRTs/+iBkuciQdIMa+kp2XHAOOMh7QK3X&#10;FhZr5H5UrJ3FMVZMYjSjFnMAJDf52GXtvdl763pHZU2vcHWoVCYlKBTJyUpcCNKN+RWChiNTq9UZ&#10;jEajwQgdfZejqdOWqFSpKff/YlwbaLtqMJytE1zFcaf5VHGLlEc9/uVqT+gRGt8hOopuNTR2d/cI&#10;DjfSoJFfuJGZjjk5n9B145LQOApuDdTS/sTZifv25cqHnV3B4mJVVfWf/vQ0NRmVwVnRrG2oLihz&#10;DjgAQisTEe6xRvYZ/MnILdzoAyBp5SORjga05XpHZWmH3tjfKkwRqlSpeAPJMVbLZTAYK/V6faVe&#10;q9VV6vXQwSKYTaGIV6vTlqrT4gfuaSsxNJ2tM7eYxBGOY9en6jFi6BGamCOXy3Jz9uCPX80trc0t&#10;bcENN3qm33j9jaamJjqQS2gcTWYyoeqlvyO5leLi4o58lSeEi4BbayYOUAQA0HExc8MLmZnroStW&#10;F1xvPFvHA4rUWCPrWO5803Iwlq6ofBgJaWpDBiSbUixtr7zZc+t6h757oJev51CZrMSJyBoF9Ie5&#10;XC5SLf64iIgAk5KvppTLZWp1mlqdNn/GL5rO1jWeqe2p7pSScVht1oqHF2Y/gU9DYz2A4K7s7Oq+&#10;3dBIRSMQP9zIgkaLxfLulnepdNRe+mGslnOMWTSmqX/HXNovTDL6zsXTp8+89hpk2EU6973Daq8u&#10;KGu53AjFHncicmzF75NhGAdMYjxEJMYuH0vbKq+3V5a2V/JymeKBNPxP3HPgdDrxG4rL7R6aIAzy&#10;js+EPlgAtgyn8LAwTyvT8PBwfNoz4TtNK3FGanVanY67oPQw8v97aEHTmbq6woqe6g4JjQwWm3pf&#10;2r80nsQcqmeLkY4BKvynTnd2dr75xpukVgBjuNhxbKIR6so/ciQv6Fw8erSQWrzIMIwGnnTT32zi&#10;DUUqEZlx6FvFP1dMchq1GMCSS8nyscnUcsl49UfjVe5EFBeHTqcTRx0OPwzD3B7scTlD/NHI8vxB&#10;QGZ4eHgYguDTwpDpwSS1FJgLI+sKK2qPVpibTZJPFWrExBw6OmZt/N+MjLUAAIvVWn2z1uVyBbjw&#10;nzrd2Nj47pZ3SXRUpy3Jzd0joXEUGNSJTyxhBAEPMTJzkc5ljxpJSTcwKAojolBKYsJISX6y5QJI&#10;DOpf7bL2XDJc/dFwlaPXVKGIV6lS1eo0VWqq4GdbHH4utxtzu11ut3NYBTJAzo90ZEQj3eUXHhYW&#10;Hh4eFhYWER6OT3A/fK1Wd7KoWKvVcawVweORKzUr7g2bUnu0ou5ohR21ScKRZMTEHLp+cp7MA5yO&#10;lIYAwN+F/9SXFy9e/Neef5H2kyESJKExVOxkUXFGxn+RZhJLGEOKiwydUXtqOkv3XBrmIlcoMhGR&#10;YYZg/yqGMd2jMfjyDIX8DID8sankR8PVm923uOyXUpm0UrNCpUoVlibgdrtdLpfb7Xa53Z5AIBOQ&#10;MNaE3cAJR4ZVPAuHhYWFhYWNi4jASRkeHs5lGwaDsaiomLuUVCqTMtLXqtVpfSXttV+VN56ppROO&#10;dyAacTqqNi7BE3Poijq86Fhd63S5gpWJM3KPPXnys0OfkfZz7JVzjCk0Ql0TpFINHpDzMxcZ3PTN&#10;uoaKg1dpxSIDFNmIiLCykMuhsvlRMeblaUUkBJBd1p5T9Rd/bOLkOFWnLVGr04Rl0zhdI4bxFYIh&#10;LxwhdziChYWFhYeHR4SHj4uIGDduHOuWTCa0qKi4qKiYCyNxR2tG+tr7YuJrj5bXflVuNqKST9Vj&#10;nrRVLnSsqq51UdrlBCYTh2jUco6xl7A6dtAIvbBIpRogsCFGnIv79x/cuvU97lxsOFt780gZJw8q&#10;AxQRDjgUNxcH43Avxug5SgHkD00lPzZdvdlVz/rJqtQFGs0KtTqNr8vUg8MRHym3n8MYEI4M39W4&#10;iIiIiIhx48ZFsmGSFyNHROSVtpqvyhtP1YI7Xjji9tDalF9mDaUaQPMkiHSsqa232+2AZ+G/KJk4&#10;RKOWc4yx0TnGDhqp3cNlMtmRr/Li4+ODyEVoEzgGLpYfLGnRNZIHgucORWYish6MOCX/EARinAFp&#10;dQycqrv4Q1NJt7WX9Va7UrNCrU7jpRFxEOIG2SPOP4cg01FsNNLdDXEdGRkZyZzOgzMyP7+AtQhE&#10;LpdpNCsy0tdORmQV+0pqj5Tb0cE7HI3Au6iDmY5Op7OqusY6MBCUTByPWSyWzA2ZpJQcVeqC/PzD&#10;EhpDyKBdUkkpqSCArlTfuMjoQeUIRVYiUg7Rh5J/+tE2GBhJeavL0lNYVfRj01Uu99aVmhXcvTcY&#10;hjmdTqfLhVdWsBzRaBOOovhUAX3yBX4LRhBk3LhxUZGRUZGRDFk8BoMxP78gL7+AtVOdRvPUSs2K&#10;Ocm/aDxVc+2DH8xG0x3rU8WNOJQVFzparANU7AE/ZOLQXTXQhFXPWCISGoNv0NQbUkpqiHCRrtmN&#10;w2ov+QAv0qAXi2xQZCci3fjGwo4Wg75iGW0DKiKrO+uKay+WtlYwf6A6bYlm5Qru7ancbjdORBcp&#10;p5T1aEYFHQMlHCnTICI8PDo6KjoqiiF/R6vV5eUXQMcpJOmM9Iy1S9VpNQU3ao6Ut+qa7ljhCACY&#10;opz++JeredKRdyaOj0mqRIMmrI6NlJxRj0aDwahe+jtS6g2pe7gwNPrCRWh8kTcXvcWicChCg42i&#10;F/1jMEwyMBLDMACqO+sK9UU3O5kCigpF/ErNCo1mBUfHqdvtdrpcDocDWmjoXzoKy8cJjWQcZhxC&#10;K+rCwsKiIqPGR0fRJe+YTGh+fkFO7l5mEalQxGduWL9y5YoWXeO1Hd+36pruTDTypaO+ugYXbQFO&#10;UiXaoYOHioqKSH6dMZCSM7rRSJd689WRPIEgEIOL0HxURi5e7G/uo+UiVCxCochKRISTVuZ+k+WM&#10;SUij1GvN5cW1F6oZoYjn13B8AsWJ6HQ63cNtaHzi+9gVjoJ9qgzUDA8LGz9+fHR0dASNjtRqdTk5&#10;e5mzdYiArNhb0lhUg915aBRGx4D1xIHali1bqquqiXPGQJec0Y1G6nUjk8mKT31HTEnlgTrfXKk+&#10;cNFE/nyEXixyhSLbwfijVxz0WsLIOvJac/nnpUe7GLNsNJqnMtLXcnnwxOOIjmEicqaA3+gY4sJR&#10;JJ8qXVuWiIiICdFR48ePh8YjDQZjTu7e/PwChkZ0HkD2G/p+2vF9Tf4NcOcZsSEAS86qxaqvvjnc&#10;KwfwT1Llz0+KWSyWN994s6urizhztHfJGcVohDbn/fTTnPkL5gvhom+SUQAXUWNfxcGrOBd5i0Uu&#10;UES44tDnin8Ob2AAAFDVUVdYcbK6s45ug3K5LCN9LUffKWtmjTA68nWr+k84Bj0ZhwsOKeJy6K2o&#10;qKjx0dHjo6Ohzh5WLysRkOdfPIG7WCU6MtDR6XQxoxGInaRKtMbGxjffIN/6PL3uJDQGzqDV/a+8&#10;8vKf/rQ68K5UYVws+eCCc8DJwkWOYhFhPAZEhGE2hJMSw0ag2FHHcCvEocjqhMGTaxxOJ8dL1yc6&#10;+kE4jlWfKnQ6PDwsOipq4sSJUEdrXl5B9vYdzIDMynprqTqtRdv40/aLdxogWek40mfVYq2suuni&#10;2itHtCRVokFTcopOfjNKg46jEo3QEOPixYt27txBveUHBo2nT595/vkXSPPpHO6sXISKRVoPKp1S&#10;pJ4KhOXYRVSOntmd5u7Prx291lzOqg84yUSn08kh3TTAdAymcAw9nyq02G7cuMhJEydARWReXgFz&#10;QaQqdUFm5nqVKrVF26jddKpb3y7R0WOedNBhOjqBSJk4HJNUiUbtkjN6+wCMSjRSL5G4uLgjR76U&#10;y+VBkYzQ8RcZuXgRb47KPbg4gj/+UEQ4e1bFlY0Wu/Wzn47+cPuKj1AciiY6HBjbPf0OF47B8qly&#10;H4A+PDxswvjxkyZOpEYitVpddvYOBkCq05ZkZb2VkKC4mV/20/bvzUaTREcqHW9UVIJAtYujGnRY&#10;x1EadAzPysoaXXucl1ewnVLdv29fTnx8vEDJ6EP2jSAuUvXiMPOQYdgR5uCfQuYiQpiLEOcjxI4B&#10;hFd0s4ZXR0be5PLnWYt8Jof/jpZ/t/vHA/XdjbSOso1vbd++jdnZ4na77Xa7zW53ud2en7tgjze/&#10;VXg+RnBW6AIPQcg+iLJNDodPtwh1Poa57Xa7xWp1OJzjxkUQAZmQoFi5coVKlWo0GKEu1vr6W7m5&#10;nwIA/l2z+OHVKRHREd36dpfNBca6uWyu+hN6xWM/mzBt0lJ1msFoJDnMiopP4X2DIyPHRUVF9fb2&#10;+fDo69NFFBkZOXPmTJ1O53A4iF+cXC6fM+dRSTX60aBVjEMhRgACLBkRBEFR9De/UYvDRZjLlE4s&#10;IgBhUIoIa6wRYTte6G+LVQnhuTbttf/SftZl6fFFKbpcLojvVFgln1Dt6Gs+Tign43Dupwp8Djcy&#10;9PmMjo6STZwYFRVFffxliEHK5bKsjW8NpbBu/76m4I5IYSVqR43mjyR5TSwl7Ojsqr91O8D1G0Sj&#10;Bh1HY6XjKENjmvp38BAj1JHoTy4CAPr7+//0p6erq2+SLgLtpR+oXCTWaQjnItSDyh2KCBA/IYdw&#10;/XSau/doP6tur6O7o2Wkr01PX8sceHC5XHaGav1g0TFgEcfQS8bxn38Vn44cFymXy6J5AlKVuiAr&#10;663kZOWdE4D00BGabEHEj8HYbDC2UL8x4M8kVaJRg45KZVJx0bej6GyPJodqdvaO4ye+Js6Ji4v7&#10;5JPdQ0+dAZeM//Ef/4/Kxfy8w9TCA7G4CPegDv8fIblVifFL/A9QFqAb6JjuD3oCEQQgyFc3vvvg&#10;Qg6dWExPfzo3Z8+iRY9FR0cxQNFmt7OknooxUpgwx6J/XVFiPan4/0Rw22seR+F0uazWgYHBAQQg&#10;kZEjXXWSk5UazYroqKhKvd5ms5PWMhqbDx363ISijy1b9GiGKlIe3VHaPLb9q7hnNWnVnIkxE5ct&#10;e+L8+QudnSOlhDab/dq10mXLnoiOjoqRywdtNqt1gP6C8u9lNjtp9o0bN0ymkXhwZ2eXCUUXLXxM&#10;Uo0im1ar06z8T9LMTz/NmT8/JfCSEUEQaotUOqeBEC5CyjO4iUVmmUgHQt+sqq12z4+H6KDoyZ4Q&#10;rhRF1Y6hIxyDnIzjN58qrDML3XzyNsLDw+Uy2aSJE4mfbjKhWZs207Vjlctl2dnblqrTbKZB7aZT&#10;Y96/6umVYzKhql/+ihRdIkZzqm/W9vT2Av93UoUatNIxP+8LlSpVQqNoZjKh6qW/I7lW1q177i9/&#10;+W/hXPQBjVu3vnfgwCHSzJycT6idr4n9UflxkepEhUUWEbrEVIQxkQQyA+F67gjXi8VuPVRy5Pt6&#10;eFahQhG/PXsb8y/BNdzslH8KKf+0zKDQcWz5VCloBNx8qlyHFcTnjxs37q7JMSQXa2WlPitrM10K&#10;qyp1QXb2toQERYu28fyLJ8Z2/qqHjtDybmIbuQp9NaGNHAhA/QbRTp48+dmhz0jPMdB4Uwja6HCo&#10;vvb6Gzrvn0RKyrx3332bTg/5VTIWFh7Lzt5Bmpn9/j+WL3+CuvBPu34wNfZ4ERAZIZEQLnryUqke&#10;VA/liBUgpLbjyEjxJAIQjzG5TKlYRQBAwFVD2btFH9Z3NUAf5F979ZXdu3cyiEWXy2W3253D7lP+&#10;KaS+DqgZqIdPJBCrhPDRAMqVzrpNt9ttsVoHB20R4RG2CxdlAAAgAElEQVQRw+NETps2deXKFcpk&#10;5bVrpdQ+c0Zjc35+QVRU1GPLF81a8XBEdMQY7g8w0GkxXrj1wBPK2ITYhQsfO3Toc+K7en0V7roM&#10;Cwu7Z8rdXd3dw41yBHzdPl2KM2fOrKqqIjaQs9ns9XX10FulhEbedrKo+G9/+ztxjkwm++ST3SON&#10;Un2r2eD15V+5UkIt7c/c8AK0H1L5wZLO8hYIFwGhToORiwiVi6Qj5gJFGBG9A5b8/iwO666Lnx4t&#10;+87hhjRp02ieOnRw/y9/SSsW8ZIMT50ib60PgJCv24cfPK9CDsQ/ey68hELUU8ewki/hRugqLpfT&#10;bLEO2mzRUVGeMo+ZMx/AA5BU+Wiz2c9fuKjV6n618Fez1T+fkTaro7RloNMyVunYV989c1nytGlT&#10;FQoFqW97ael1hUKRnKwMCwuLkcu6unv4+GXEfDKbO3fu2bNnSbUc+L5JaPTJTCZ05co/koLwGze+&#10;ORJiDKBkrK6ufuaZ/7bb7SQSQIfuJI5LLJiLgJWLXKAIJSJzcg1xU97S82rTjXdPftDUA8kbVCji&#10;c3P2ZGSspcu1wTDM4XDYcSgiPg8ZGayUnDvPEEQ4DtmQzfK2y+XqN5udTmd0dBS+G9HRUSpVqlqd&#10;Vl9XT81f9cjHXy39tXL1HADAWJWPpvrufoPpfnVicrJSLpefv3CR+C6h2DFSNmlSR2dXUHYyMjIy&#10;LjZOp9MRZ2p1umXLnghxt2qoo/Evf/krtVojM3M9w4/PT2hEUfT5519oaWkhzlSlLoA2eqj7Rt90&#10;rs6Li2AkxMibi1QnKkksMkMRSkQ6BCIEVysRoAhitQ98dOHTo9e/dbggYjFzwwu5uXsYPKgOp9Nm&#10;t7uJSlFUOgbIUyRAOAbcp4qI8Sm+ONO4rMpr8w6Hvd9sxjAserjVHO5flcvl10pLSY/OHvmoUqWO&#10;bfnYrW/H6ThnzqOQVgBFxQsXPjZt2tTo6KioqMie3j4QjITVuLi4rs4uYoscm82ur9SH+HDHIY3G&#10;k0XFpMY3Mpls374crxrhQEnGZ5557sYNr0agSmXSoYP7qQqpWddw80jZEAChXATemTisXOQoFumg&#10;6D2fikOI05QyS99Wk/XNNqhYVKUuyM3ZwxA/wKsyXNDep+LR0a/CEQmBLYeIMvbFccrlu6K7d2MY&#10;Nmizmc2WiIhwz8jJc+Y8unr1qvq6+vr6W1D5OHXq1JRF8x94QumyOTtKW8YkHScpYu5JvnepOk2r&#10;1RFlNLGcY9LEiTabzWK1cvniRA92z06ardPprIRPNxqbQ7xFTuhmqEJTkz/8cPtvfrM48JKRmpJK&#10;V6rRU9NZ8sEFj++UKfWG+FIYF6lQ9N4G5CChx852Ig7qCk7qz1Hny+WyzA3rGcadcbvdDofDxaUq&#10;Q1gXGMq6vK5mXhd/oKs4QqyEQ1CxP4/Cf14DRERHRU6ZMmXccIYO/hidmfkSdBhIddqS7OxtMTHy&#10;Fm1j8TP5dtQ29gD52PuPJ2oegbYCILYwLa+sQlHUr+Nv0FlVVdW7W94l3T2KTn7LZfg5STV6GdWV&#10;umbNqqGGcD4+wfJE49GjhdnZ5K6thw7upz7yoMa+n3b94Ha62UOM0Lp+zlxEEMahHBFamTjiT2WI&#10;NRIEZWOP8b2iXT813YCKxUMH9y9a9Bi9E8zhcDjcHH9OYogR/gKIz4fw+TgRHrsD41MV9VyJnolD&#10;95lOlxOnoGcoj5kzH6CTj/X1t44fP5GcrFSqHkpaNaevvttU3z3G0Niqa1Q89rO7E6bMmfPo8eMn&#10;iB7m+vpbnlr7KXffFayE1alTp1ot1vr6eqKoDWW3aoiikepKjYuL27btPXK7Rf9Lxqqq6hdf/B9S&#10;6k32+/9YuhRSwqjdeto54GBypZI0nwAu0oQbgceDSj08AhQhOIT0Dh+yizXaj87v7TJDavkzN7yw&#10;ffs2ukA6XpiBl/D7QjiRXXUh67oJ5mf7Gm4MQCYOnQ3abGazOTIyEpeP0dFRy5c/oUxWnj9/gRR9&#10;RNF+vGPArxf9auay5Eh5tPHCrbGERrxRzgNPKBUzE+bMeZTUHqG09LoyWTlz5gNhYWFyubyruxtP&#10;WA1wldADMx8YRW7VUHSoQl2pXo1vAoVGFEV//3sNKfUGOjqxw2ov2YGX9gOIZGQNMZLqFxm4yCAW&#10;oVAcGeeY26lDAADAYrMe1BVcrNVRz4lSmbQ9m3bEDDwHlRpWFOYdFeAb5P1xfnOrBsenGtLNVLn2&#10;xOHbBVsumzR58uTw4QIPg8GYmfkStDmAKnVBTs6emBh5V2Vb8TMFY6wzgKcVQF5eQeaLLxPfIgaA&#10;2js6a+tuCTvVPvIC6lYNzSYAoagaX3v9jdLS68Q5a9as+o//WCmCyOCpLZ555rmbN2+SflrQlFT9&#10;F9e6q9rhXIRpRErqjXAujohFyuhUXkqRpBEJGTekQaYauo3bT31yo1lPPcz09Kf35u6ZNm0qq1gU&#10;URiJkm85KrVgoFJbkQAeny+ZOAzysb+/f9y4cZHjxgEAYmLkePIqqZ4BDHVe/WzhwsfuT/63WSse&#10;HmPO1YFOS0dpc6LmkeRkJSlhlZSS43S6+s3mwO8h1K0amk0AQg6NWq0ua9PbxDkymezDD7dTR67x&#10;t2T86KPdhYXHiXMUivj8vMPUlNTqguvGH24TWYggFKQxpd5A6vq5c5GgOzlAcXhZhOxZHRqz8Wpj&#10;WfapT6hOVLlctmvXzmdoMm4wDHM4nU5CYS/0xsZ3+Ey/3HdD0pBRss2A7xHXLEoMAxaL1Wa3jx8/&#10;PgxBAABz5jyqVqedP3+B5H+y2eyHDn0ul8vn/zJl7DlXzUYTXs6xVJ12sqiY2H+8s7PLA6G77pps&#10;MqE2my3w1w7VrVpffwv390popDWTCV295s+kS3nbtveSkmaz/jjERePp02c3eRMaAAAdVaNZ21B7&#10;rIIo+JhdqfAQozAuIhAuMkDRSyMScAiGCx8PaPMP6gqoZYuq1AXHjx19iMaJ6nK7h5qDi5WfIkY6&#10;Bx+e+isZxx+6FvHD8Yt4ogR/daKUQjoczv7+/nER4/ARPKZNm6rRrOjs7CQl9AEAzl+4aDAaVamp&#10;96l+NiNtVv0J/ZgZtcNTzrFs2ROHDn1GSsnxxPam3H1Xa1sHwccToEepyMjIGTNmkIasOn/+wurV&#10;qxiG5bnT0bh798ekjkeLFy8a6SHuIxo5c7G5ufnZZ/+bmnpDzcZEDX039l52u9wjYpAh+wYWYqSm&#10;3vDgIhGBw2KRqiC9ZKJnE9694ix263vf7dTd+ol6NvCMG+hVOyQWnU6vkyxK0oXPt9hQ0ExjoEdP&#10;oDJxaFfn+ziBYcBssbjd7qioqLAwJDo6aqk6TaFQaHU6Um6OXl91/vyFhQsfi50Zl7RqjvHCrTHT&#10;FqCxuCY2dcbUmdOpKTnnL1xUq9OmTZsaFhYml01q7+gM/O5B3ao2my2khqwKoTScykq9eun/Jc6R&#10;yWTFxd+O9EoNlGT8/e9XkAZipEu9ufi/3w2npNJLRo6uVFKIkSMXiVoT0OTgeBERciNq7DK8X/xP&#10;qBM1N2cP3dAZbrfbTumD6nWLYr6FcbzP8V0FCByUg/sPwU8DcXAfo8of1Y0+Z+LwyMqBljAK+RzG&#10;VJGIiIh7p02Lior03F42ZL5ElY/Ei/x85okxM6ZVpDzqqe8yZAmTc3L2kkJUCkV80clv8cyX5pbW&#10;W7cbYVeB+KWNRLNYLJkbMq1eLQhCa8iqEFKNf/nLX0kdETdseAGSlepnNG7d+t6ZM17l7Upl0u5d&#10;O6my6fI/zg72WL1STHll3zC4UqGYBEwpPAiNWBzxnSLeXBz2pF5tKMsu/qdpgFwrrVQmFZ38li4A&#10;4HQ67YyRRVb5KGbcKbDC0SefaqhKTCQIG0B8O4Usa7rdbhPaDwA2fvx4AMC0aVOXLXuCWvhos9nz&#10;84/gDa/vVydOUsQ0FteMATS6bK5WXdMDTyjn/zKlslJPPGoU7fcEHeUymcViGRgYBIHNY4P2Vq2s&#10;1K9Zs0pCo5fl5RXk7v2UOCclZd7Gjf/L0Ykjljf19OmzpFE+8KRnak5mVf71jhutJM3Hkn3D0ZXK&#10;n4tQBekVU6RCEQAAkG/Lz35y4QA1uKjRPPXZof20TlSHw+Vy+Z5TE5ga8iC7ZXxwLIY8bn1MUvX/&#10;4SNgYGBwYGBw4oQJYWFheOEjAIBa11FUfMpgNC5Vp92TfG9s6oyG4ptjIPQ40GkZ6LTcr05cuPCx&#10;48dPEHM4iEHHu+6a3NnVDe/j6E+Li4sjDVnV2dkVOmWOIeFQhRYyHjny5ezZswMpGVEU/e1vl/b3&#10;e+0GdIDiZm1D+cES7+xQFslIyb5B4FgFvLqQex8V8RUdFAlTH5/bf7FGSz0P2e//g65FBT6elGD/&#10;Hj9HIs3q/nOrhqhPNdjVjXTj2dI5ThmXAQwt4jiMdczb6YdPh4WFxU6fhstHAIBWq0vPeJbaVc7T&#10;Uq6rsu3Ci19369vHgHxUbVzy8/T51HAVAKDo5Dd4pWOfCS2v0PtpQGMG6+zsfPONN4lu1dApcwwL&#10;hS8ve/sO0mW6bt1ztFz0mz3//AskLqanP03lImroqyq4TgrrkadhLPSWjDSUJoUYBXDRKzEHohQB&#10;gljs1veLPqZyUS6XFZ38ho6LTqeTykXApSpjDDkeyfsQAAUU7HpNxNcd8DFJVYTDd7vdza1t3T29&#10;Q7RQpebnHVYqk6jaUbPyjyYTek/yvY9/uXqKcvoYQKN206muyrbkZGUWxQmXnvGsyYQCACbHyO8L&#10;Ri/TqVOnqpeqvfVJf9amzaFw3oKPxspKfW7upyShLbLHmYNk3L//YEnJVeIcpTKJOhCjw2ovP3DF&#10;OeAgaD7CJyCM9wbo8IJQVyog05Q6diOViwhxA5DROYamLDbr2yeyrzaUkXYSDy5C29xgGGa3270y&#10;UfkCkv726qdBegVEHJGgQ2jU0lTsJFURj2xkhZ7ePmNzC+45TE5W5ucdVqUuIC2t11epfvmrykp9&#10;VEz0UyczZq14eAzQsfiZAptpMCNjrTptCXG+0djs4dCM+xQxcnngfxd/+MMf7rnnHuKc/PwjWq1O&#10;QiPIyiI/I7zy6styeUAFdVVVNTXESE1JBQCUHyjpN5oESkZAkYzQa47yFkL2i8K5CHGiekMRANDQ&#10;bXj1yJbGbiPVlQSt2gTDTlQ3l9Ez/EfH0BOOwvcWGSPjLvvzOHyq32C4lQ8MDjY0GfBS95gYeX7+&#10;YY3mKbJbCO3XrPxjZaUeALAw+4kxQEez0VT8TD4AIDt7m0IRT+LQyaJifHrWgw9ERIQHfvee/a9n&#10;SXM2ZgVfOAY5DQeafbMhcz33O6zvgUYURf/61xe6urz6RW19dwu1irHhTE3juTqvzFIO7W+8CjZg&#10;vVKZqjUg+TtcuUgQi8P73214+3i2aQAlHZdG89Tu3TuhSTcul8vBnIkqEh1DTQaNGTwHcDxIMcsZ&#10;/WcYhpnQ/oiIiOioKAAAXvVIKqe22ezHj5+YOnXqmElbxbvF/tvCWcnJSnKl43C5fURExPjx4zu7&#10;At05b+rUqY2Nja2trZ45oZCPE0w0mkzoX57/K7mN+L4cuVzuDzTSLZmdvYNUraFOW/L666+QCWro&#10;K/3npaEGMgwJONwLNmDZNwjCwkUvENJx0Wt0jmFPUWvN377ZabUPkA///X+8mLkeemYcDgezE1VE&#10;OvpFOAbGpxoMbIcMmIM++pbAL85ssTocjkmTJgIAkpOV1PE6bDZ7UfEpvKjjnuR7xwAdW3VNsakz&#10;lKqHgHeOrs1mL71WimcYTJgwfnDQZrFYA3yJzZw58/vvvyc+hV8rLQ1uf5xgopHa+2bduufwkYrF&#10;RCPj/fHKlZJNlHrYQwfJdQsOq71k+3nnoGPkV8itZoO1xp+t2ypCavnGiYteeAQAARdqtNlF/yQV&#10;acjlsq3vboEm3eBtbtw+5HOLX7Y4VvyQY0M0i3RAAUrwgZ5Fm91mHRiYNHFiWFjYzJkP4BUOpI45&#10;RDpOUU43XKgf1UUdLbrGWSse/vWiX5HaqxIHh5ocI+/oDHQtx8SJEx0OR3VVNRHYwe2PE7RYo8Fg&#10;zMndS5wjk8lWB7beE0XR1157kzRzezZkGMLq/OsD3VYCvQBB1QFvUcgjygjPvqH77SMw8UvLxZEF&#10;LtzU/vPcftKG8XpNOi6O9ETl0PiN931LpBv9KMIFEviD4h+g86OwDtHvDRkYGDQ2twzabGA4MYea&#10;tpr54st46Ot+deLjX66OlEeBUWtmo+n8iycAALk5e+RymZf3aPsOg8EIAIiIiEicFYRO39R8nNzc&#10;T/FdurPQSC3YCHz2za5dH5PGYkxPf5raqahZ29CsbYTCiucPHmF/kzXECChkFcpFaDKq2+222e3k&#10;0iWhjORLR/GFoz874/jQyGWUqUC+OPRnMqrIe2Kz243NLVbrAAMdc3M/3ZD5EgAAL+oY1XRsLK4p&#10;z72SkKDI3LDeWyf0Z2a+hE9PjomJj7s38Pu2evVq8nPJ8C7dKWjUanWkUHBKyrwnn1weyEfsK1dK&#10;Dhw4RJwDrdYY6LZU5V0X9mHe+TL8JCMCWJJXESCQi0plkvbSD1AuulwuH9u/jWptJ1wV3cnOXk7n&#10;wF9jborytOZyuQ3NLSYUBXjaKoyO+flHxgwdf9p+sauyjVrLodVdzskZ8uTNuC8h8HG+ufPmzvYe&#10;ZEmruxysQo7goDE7ewdpzrp1z/n1HkRajc6VSl3x2sc/OgccXhgS5k3lKRm9/yW7Ukm7AQAPLubn&#10;HYY2m3C5XE6nkziqMSISIBG/CUeJSHcIdgMA9bb2jq7uHg8dSdgYS3S0o7YLL34NAMjO3sboVp0Z&#10;CsIxWIUcQUDjyaJiUg/DxYsXpdC1EffPoyzVlZq54QWqkKo9Udlv6OPwc0UESkaa9ckF/tQjgndb&#10;Fc5FumRUJkb6LpUCI7ZG7fjGYuHCf24Yvkox6FX/zNbd09Pa1o7TMTd3D7XkcczQsVvffimrOCZG&#10;nu2tByhu1dgA79iMGTN+/etfE+fo9VV5eQWBP0VByFClDlb8z092E6OM/k5PpWalKpVJu3fvJK2K&#10;GnrLcnQIQlBjgnNT6Wo2ODUip8tKRSBqVSgXWSv6Ed9udYg/7mSSjWV5FwilSDWb3e5wOCaMHx8W&#10;FrZUnWYwGknjWOn1VXgj8gnTJike+9noHQO5o7QlNnXGowvnksblIGaryuWyjs6uAGer3jfjPlIh&#10;R6Ven5Gxdoyrxry8AtLIU6vXrIqPjw/YDnB3pd7YV0L7gxXVm8pDMlJdqaSleXIR7wDHsdMNHJCc&#10;nauiSc9Q8qkGTrqN2nBmkJSicDOh/U3GZpwH27O3jWHteP7FEzbTILNbdXbA3arUxqpGYzM1Bjem&#10;0GgyodnbvY5QJpNxjTKKZAcOHOLiStV/Wdpv7CNRh/fdjUsCDl2UEcAlI6kfq1eIkT8XHQxjEQfe&#10;UxZCd3P/Z+KMnTMWikrRxwoTm83WZDQy0xGPgY1qOpqNpp+2X4S6VT39OydPDoJbVa1WT5gwgTgn&#10;J3cv3gl9bKIxN3cvSTKuWbNKcMGGgMfwqqrqXbs+Jr6lUMRnUnrBdN/saDxTy/nDERFvBggnfYlA&#10;UnVAgLhIKx+DpLHuMA6NTVqH4Pdjs9mZ6Zib+ykeAxvVdKzYW9KibVyqTiN1Wi8qPuXprXr/jISI&#10;iIhA7tXEiRNXrV5FonWudx382EGjyYSSavzj4uKoNf6IP39AW7e+R5pDdaU6rPbyfVcAoLIHYbiR&#10;C89NZSADnWQkZaXiMre1JmBchB/YaOiPKkUxQ0GThaZShNKx0cBEx8wXXx4DdKRzq2ZlbcaFGsmt&#10;GpgBav793/+d1AEgwMIxcGk4u3d/fP7CReKcV159+ZFHHhGMRr45OPv3H8zLyye+n57+NHX0q5tf&#10;3eiqbCdEEyk5OBz7poqdgMOQfdPQbfjbNztJfeD8zUVhdBSpEY5UwnHHadoA7x3+P6fThaL9EyaM&#10;j4iIgGbleDrJTZg2afIDU+pP6EfdF2FHbS6b86Hlj0ZFRRFv0Sja72nVNmHChL4+E942KGA2YcKE&#10;az9dIz6pREdFUVuy+OsKEHHIZmbJqPrlr4iJqXFxccWnvuN36/QBjSiK/va3S4kjFUOHk0YNvT++&#10;XTyS3OJBEZ+W4txzUymYJHRMZc6GJewbPp4GqW94YLg4tE3vD+C3PONaTNsijTzO/qkY1yWHTxTv&#10;w2dbBeN21LQ7SVle9KNmOGy6od4xbGTzgqaHXo5sD4N+Jpdp+Bu+71VYGDIjQREdHQ0A2JD5Eqld&#10;CQCg6OQ3eL7CzfwyvGRw1NnjX66OU81IU/+OzP7hQxscHLz603Wny8Xr1+GjvfH6G01NTcQ52kvf&#10;JwRk1OUAOVRzc/eSCjYCnH2zdevfiVwEAGTDeqXe+PQKOcOFRfmwAto/z8bD3LXYrO8X/TOIXASi&#10;uFWlbjKjQOSJ2KFt1NR44OZ2uxsNxsHBQQBA1sa3qL1yPOM7Jmoeeez9x0fj94u7VakBJk8+TnR0&#10;tEIRF+C9Wr2G3AGAlMg5ulUjXDIWfwv99fhDNZZcKfnzn73KYlSpC/LzD5MWrz1eUXeiEu7qZK1o&#10;5F6ViIjgTcVfW+zWt09kk8Ylhqph/3FRgHjiLhx5qUYURauqqpubW5qbm8U5IrHPFXfVKHybPn8E&#10;x3M+STYpMTFRoYhPUCjcbvewmCBdCFyVog+qkX0hUfYKABAREfGz+2eEh4ebTKhm5R9J6or4uzuf&#10;eaKm4Maoo+NDa1N+mZW2MWtzbq7XGLrZ7//DMw6B7vLVQZstYKoRALBlyxbiiBwBE46BQGN29o7s&#10;7R8Q57zzzuYnn1wWMDT+4fcrqqtvMp9ca5fl/Gtf0/tFoYQDLAM08gk08vCmDq+4+Xh2VWsN6fcJ&#10;7Rvuby4Cnm5VEdA4vIrR2Lx//8HLV66QvmLJAmMKRbxKlZqRvvbBWQ/abLZBm93tdomFRg7IDBwa&#10;MQxERUXdf5+Cjo5Eb80opeMfvksfp5hAUjJE6vf1ma7fqAgkGquqqt7d8q6XRtc8Ba1EF9f87lCl&#10;JqYmJiY++eSygJ3ZwqOFpJtm5oYXqA8dNz69TKYuvTMVQdj8OxzcPPwrGbw8vR+f2x86XBTBscX3&#10;OQkAY3PzunV/XfybtP0HDkpcDJYZjc35+UfUS//vqv+3pqK8YuqUu2Pk8nHjxol+gYSC2WyDDU0G&#10;l8sVEyPfTknp1OurMjKexacXZj8xRTl91B3ghRe/jomRZ230GmUBRfs9bszJk2PumXJ3IHcpKSmJ&#10;1HM8P/9IAAar8jsaqVHGV199OWCnFUXRrVv/TnrITU8n9xwy/ni752YnAjj0oAkNtnxbfuZijZY0&#10;M2vjWz5x0TPylG/DNLI8O4h0O37lldcXL047feasBKcQMa3usmblf2o0fyy9Vnr35Ml3xcSEh4WH&#10;5mOYb3S04XTER7Ai0VGru7xhuAfp41+uHnV07Na3l+deWblyBanMkTh04swH/i0iPDyQe/WHP/yB&#10;NCcAEUf/opEqGVNS5qWkzAvYOT144BAp+yYr6y1SHM5htesPlzL93BDBP1E2dYkgLJuBjcVR0lB2&#10;UJtPvlYI8QCvo+PCxWEQksfc8BGQfri3oSj6yiuvL1685OjRQolGIQvI9PRn29s7pt4zJUYmCw8L&#10;G2PHaLPZGhqH6JhN8ezl5x/Bix2jYqIfe//xUVfs+NP2izbTYBZleD5P2/Ho6GiFIj6QuxQU4ejf&#10;WCNtlJFeW4gYa2xuaVny26XEOdDsG/3haw2nawnt3BDGkCEgVG7AQoYMqTSsFY0cAo2N3Ya3v95O&#10;Skmlc75z6RsOECZJTArFsJrwSgbAEm5EUXT//oP79h0gPeuQXAIJCkXAKp/uZKus1FOL/Eim0TyV&#10;tfGtmBh5v9lisVoxzA3EiTX6VOHhHWsErPFF7+mRdSfHyPEOanl5BZkvkj1h+Xlf4Ndhi7bx6/84&#10;NLq+3Blps9Q5Gmo+juegHE7n1aulgSxzpEYcMze8QG1kNjrQSJuYSoM60dH4/F9fOHvmHHGOp0Zn&#10;RIU09f6wuYiQTQMgmTUcs2kYskx9yMEh7pXFbn3tyJYucw/xENRpS3Jz9wjkImDPyudFRz+h8auv&#10;ju7cuau5uQW6KblclpG+VqNZEZiCJ8k8ZjAYi4qKcygNIElfTWbmerfb3W+xWK1WQUAKRTQCMEJH&#10;KkWIgf/RWOz4+JerJyrvIt3AFYp4nfYHfLq1rb36Zm0gd4mUqkqXii+W+dHXkZ9fEMRaxislV0lc&#10;1GiegrQRP1zqo6sPAYyj8iJiehSzi/9J4qJSmZQN04sul4sjFzkdoJCHLnE8sVVVVatX//nVV9+A&#10;clEul2VueEF76YfMzPUSFwNvCQmKjIy1Ou0P2e//gxR1G9b6/dnbP0hV/ery5SsxMtk9d98dFTlu&#10;zBx+n8nU0dkFANiU9RZp6GMU7d+Q+RLe2CxR88isFQ+PrkPTbjoVEyPP3OAly4zGZs/QibH3Tp8c&#10;ExPIXSJFHP3dVdWPqjFV9SvisyRZMvpZNf75z2tLSq4yP2IYf7x9Y+9lpo42gK2oUWjlBvc+OB7d&#10;eUCbf7LiLAkMRSe/pSLB5XJBxyUWIBn5CkfuJRysqhFF0X37D+7cuYtuC+npT2duWO+/x0bJ+HqJ&#10;cnP35lDS7ojuDbzPxsDgYJ/JhGHYaFeN+Mu42Ni7JsdAyzmIHp0jS3O69e2j6AtVbVzy8/T5pNs4&#10;8Uba22e6XlYeyF0iNcfxq3D0l2qkjssYSMl49OgxIhcBABnpayHZN19c8+GhQlSdxba1qw3XSVwE&#10;AOTnHaZy0e12OzhyMYTt8uUry5b/gY6LGs1T2kvfb6JkVEkWRIuJkWdmrtde+iE9/WnoAkXFp1S/&#10;/FVOzt7x0dHTp06d6D3q0CgxyA+1uaXVYrHGxMhzc/aQpHNR8amcnCFlM+r6j0PzcYha7a6AF3KQ&#10;xnFE0f78/IJRphrZJaM/VeNvf7uUOCgj0UXusS/Rjn4AACAASURBVJpjFXXHK4Y3xNwHlWu9v5Du&#10;qRwilA3dxne+IafeQFNSMQyz2e086Bx6qhFF0Vdeff30aXhVhip1QWbmeuZEG8eAo6uydaB3wGsf&#10;oJoDI386peUo5pnGYDPxCYw0k7AFb7FD3oL3x2HeOwmZCf84mlp4r61jlM/y2knITPJuYpDNYhiY&#10;FCufPlcxKc7rGcVgMGZmvqTVXab7ErOztyUkKGw2uwlFHU7H6FGN8OmwsLB/u/++8dHRWq1Os/I/&#10;KY+wQ9krXZVtX/2f3FFEx1krHl6Y/YRG80fiV0nUagODg7rLVwO5SxvWb+jq6mK+t4cuGk8WFWdk&#10;/BdJMkJUo3/QePTosTfe+F9mili7LOf+5wRjXgwtGkVrLM7QIo6wpNVufeebHY09RpJsoqakYhhm&#10;Hy7VGKVoPHXqzCuvvg7NQZXLZVkb34IWqHhsoNd6+/TNtquGkQ/HsKH7O0a4yWPDoMAIPMQITjPM&#10;AwYMYMM3QGzkZji8zeFp2rWGV4OtRfo4wl55f9zITnJfi4BDzzThDJAOnGkt4qmDny4AMCzhsQdm&#10;/+ej987z8mFotboNmS9BM3Tk8v+fvTcNj+O4zoULIEiABAYgRYAkQJCULEskAG8RtRCO7Rs7Eanc&#10;PLG/RALj+9i5uRIY53O+5Fqknfjm5olEeclmmXKiOHFkUpEsLzKh3bZMgIs2SgAXcecQAHdgsO89&#10;gwEwg0F9PwYYVJ1auqq7ujGQph7awsz09PT0dNdb73vec05gx/YHt217ACFkhcPhSGT+CqrJv/Ny&#10;F91047oFCxbs3v3kzke+Cb5sCkvO7jna+Mj+eYSO/+Pt/+9cqBngfW3t/Y/MsMkLza3dPb2+Hc+b&#10;b775wyd+aEsS3A9PmlL9zd/8LXk/BAKB73znn3Jzc32ARsuy/uzP/jwWi6Weqays+Md//DbY7PSe&#10;I6PdYWkOBuK0o/IFGsksDoTQk2//7EwH1emmsrLiJz9+msOWJidTt706NKpu7HExHcuyHtz+tcf/&#10;7fvkb0feint2P7Fx429IQPHSL89dqDsd6VLr6ObIbpUZwp/v+tDlXwQHW3pLPrxqUSAv+WTSpIMQ&#10;Oh8MTkxQP+vEROz1N95sbGyqrt60oqQkLy8vFo8pGcfSdUwmJqNjY8uWLr3ttt8AaS0TE7GTJ04m&#10;p++Vt60Ot4/Mo6DjQLDnt3f8HvhGJ0+eqqm5Lwn2S5cWdXZ2TflVOm7dunVvvflWNBqdlShCIba3&#10;YDpC4/nzwX/4R6oATe22Bz7xid/MsoM6I9C4e/eThw+/TT7z799/HATkBpp7Wp4/bZeeOEfQSH/W&#10;m62NL5x8FaxA6/e9mpcH1xnxeHwqkQAtKo1Ao8NLXudWOXLkaG3tn54+zak5WVlZ8e/ff/yP//gL&#10;7FdOyaetL59tfu6UEBQzKOgbQF4bvPDTk5FO64b1JSmArK7e9NnP/n7wfJClj6FQR13dcyUlJR/5&#10;yIeXLF6clD3m79ePxeKxeLyoMFC9adPrr7/R19dPftPkqUAIlW5aF3rjyljf6Lz4UpHQSOmmdZu2&#10;fBxkp1iWdc+WzQihBdnZU1N4eGTEt0OKRqNkFkdfX3919SbjBnXzNpzdjKH2c5/zqWKqZVk/+hGV&#10;XVu96S42LtX68rl5cVFeH2h/5ggMMu/Z/QTrPUkkEsle5Np4Bkovu5BSHY9//dd/++IX/4Sbm7Fj&#10;+1ca6l+VRBavHmxt+s7B7hMhH36ODMIqjsuvBH/xRz859YPGWHg8RR/r6p7dvfs/2QQPywrv+Opf&#10;1dZ+KRyOLC0qKlm+PGs+dygbHh4ZGhrmVljd9di/NDY2oZkqOfPoS73+1V+sWVNeU3Mv+SRZj6a8&#10;vMzP0nFbtmxZQnu4Ul6n9IXG9vYQ6PP5uc99dvVqn7p8PfPMT0CYii2X0H0iNNjcOy+uyB+8+Qyw&#10;3uzY/hUWJ6ampuJu1tpidHReCkdthEIdn/3sH3BtqJWVFfX7fiWpdtEf7G569NC1Q62T4/Pejvve&#10;G/HIxOkfNL7yRz++9PL51JP3bNnc+M5hkP+XHPUN+7fc89/Pnw/m5uaWrly5OC/P4MH42CUCIYRC&#10;nV1jY+NVVZWgSDdCqHbbl5KZjsVVq6ofvnu+/JqR0EhL3ekd2x9kwH66kOnCnBw/S8fl5+dv3LgR&#10;XD/G68YZhkbWSvtFD1RgN5Qx+NMT8+JyfKbpuTbaepM0ZzK3PaZw0dk0MIOO4J938wpGaP/+A5/9&#10;7B9coDuxkWSRrc+QHOND0VN7Gs/99N3xoTElYDbUstBo58P3xRjttN5+qH5f7d7UYrSoqHDPnie4&#10;9DEU6thyz+/t3v1kdnZ28fIblvqUloOd3i6yceXatUQisXXrfYBpWVY4VYn0w7V3rtt863z5Kd99&#10;7K0VhcXb6MYMc0gc/+AP/wA8Y7zguGFoBGrq7XfcvmHD+vShjO2Hr4wNjHp2yxhb4ga7WvcFqVI+&#10;hYWB3bv51eBEHmOs+7lgP+wz5iaPb3/rH/78z/+SdaLaksVrr11s2vXa8LXBDDObL6PnWPsrW585&#10;+k+vxazxFH2s3/cq6O2QHDsf+WZt7ZdGRqxAQcHKkhKBuJrui46pqanrbe0IoZ0PP1RZWQH4TUr9&#10;+63v/v58yXSMhEbOPXm0tvaBNCGOJSUlt228jTqx9Q1JRp6O0Lh3L6wM98dfnDPKWFNzL6CM8Wjs&#10;4kvpFGUU4MfoRPSxgxAFk2VEwJOTk5OGTX1JOHQEilj5l/rCF/7nU0//iH2ptvZ+br/J5Bi+OtC0&#10;67Vrrxkq22jq+5mapc1x3rmhtnb7Cf74xCs1z3Qfa08+TEYfdz78d+yW9Q37a7Z+/vz54KJFi8pW&#10;rcrNXTQfFwSR0WhPb58g6Pi9JNnKLcrb/MOa+fKNzu45mocWpQ9xvOeeewAjr69vSFNoBJSxrKzs&#10;M7/96TmjjNsh87ja0DLWP2qEXxlVZ+AT/3kYhhhra+9PmsHAypRfDQ50LkinEQxe+P3P/sGRo8fA&#10;84WFgd27/1NU3WZyPH7p18HTTx2ZGB4zS14zw1e06LT23f/zQ//7pYkZ+rht2wP1+37Fso1g8ELN&#10;1s/vq2/Izs5eWVISKMhPyy9kc3X19PaNWFZVVSWYiywrXDvT8biset2HHrhjXvx8MWsirYhjRUVF&#10;cXEx90jSCxrPnw+C+oFzGGWsqbkXeHnjo7Er9c1YFyyw4/vC4V12vO3Mu21UDkNlZcUjTO80jDE3&#10;/y8tJgkBID3//Itf4DlRKysr6ve9ymL/NFm8NnD8B293NF3jfSh2gomm8BL7fFpdfDZOh8tierQd&#10;uvTc5h9ePzjN/quqKuv3vcp6cywrvG3bnyW1x2VLl96wbJmXSo1Xoz3UmUgktm17AHzBYPDCrl3T&#10;8/jHd26eLx2P0404gohjKNSR9ACnFzQCyhgIBHzL2WAp49aa+1jKOBmNG2N23sxEo7HoE4efAU+K&#10;GjEqTgBpwpv+66mnuWVuamrubah/lZuTNDkev7wvePqpoxyyaB75sImn5xZi5w1FjoUnDv3vl976&#10;v68m6WPSm8MVV3c+8s3tO76GECrIzy9duYIXesRz+0vIL7epqalrbe0IoV28XI7z56dLecyXXI50&#10;I44bN270LovDDDSOjFggZ+Mzn/k0t0mNF+PFF18mH7LG1Pho7EpDs0coiB28JPiYJw7/mM3WYGNv&#10;uiFGr6dMW8r411//m29/+x/Z53d99ztc4EcIRbqt008d7ThyHZ5Ph3I2dvCtfAn/4TkjN6ZQX/NY&#10;U1tfeun8K3/49MCFafPqtm0P1O39GTtp1NU9X1Pz+ZERa9GiRWWrVi5cOM96Wo2Ojnb39BYVFbLN&#10;47bPuFWLq1Zt3P7JDHHUHfn5+Z/8JHXeDGZxmIHGOczZePHFl8lK4ohnTJ2ljNQNam76sZ2vFaaP&#10;422ngZTKzdZQbazhl3Ikx8Wk6eaFF14CzxcWBur3/UpU+TDUdO3EE++M9lj2Zw978GX9UtGxD9hr&#10;DP+MrSuoBVCn9fIfPn3y36bLV1VXb6rf9yqwdCKEGpuO1Gz9/MiIlZOTs2pFCafk5NwP2fft6e0b&#10;Gxu7Z8tmiay6cfun5oWsmiKO4PmUaugzcQS9OLhgNJfQCNTU9evXK+Vs6M5ovO2///3/sKeM9c2O&#10;EA3r3QN207Tk40Zj0ScO/xiAxy5BAXHVmcp7WVW+W8uyvvDFP2FNN5WVFY3vHOY6USfH4+d/fuJK&#10;Q7P9EWPzx4zNg6I+NJmLL3qNvKYWJCe///ar//NnSXF1zZryur3PgnTAJIpUf/wT588Hs7OzV61Y&#10;UZC/hHc8cyyuSsbV6+2JRIIrq6ZYznyRVZPEkSmO81wqd8JP4lhSUrKhYgP5zN70gcbGxiZQHdEN&#10;ZcQ6W6pRxubJaNwbKuA8vx7g6I+PPR+NAymV07aeLCCuO3sZR0csnSmDwQtf+OKfsBn9NTX31u19&#10;lutEjXRbJ554Z6Cl1wGvxyovO7sGHOi0NnszF8D0Q3f1Hm8w6j7aXvfb/zlwoQchlEx4YJs+WlY4&#10;mdSBECpevpyLjmn71ePxeEdnN1dW3THfZNUkcWRtt3sI4lhcvNy34wGaaijUsc9EFocBaAQoHQgE&#10;PvMZn3I2XnrpZUBHOJRxX7PibWsTNfTMv3Oh++Jbl48A7ptsWUCOxNQUWSjV2UTqVRqbGi7W1t7/&#10;GC9BEyHUc7rjzI+OjY+MKX62vWSH7bbDdgVkHUYosfYFpqxAusby9MXLmDXx8v/z1LmnpjWGR3Y+&#10;tOu73+GiY9KFWLx8efENvvbRdfnbDA0Pj4xYrKza2HQkZR750AN3FpQXzQviuKKwGBBHUju88ca1&#10;vh3Mpz71KWDGqdtrgDi6hcaREQskWooMOMZv2GNHjx07RnXR3MYo4O1vXYlH49pXtYt5x8HXfOLt&#10;H4NndvKyNRwWSmVmMez6vlfBRdaMuuu732GzUJLjckNz6yvnEhNx6vyLmgjKfjibrSjK7vAHNMoU&#10;/QIss68YXEmAceTvD7359V8l/9669T7WmGNZ4Zqt/2Pv3ucQQgUF+SJ0TE9xtS0UEsiq30uqkblF&#10;eb/13d+fL8QRzLeWFd47g0mL8/JWrVwxV8SxvmG/+8o4bqGxvr4BVMDxz4BDU8by8tWsrWMmyojN&#10;3hFYEUGxvX72wulX+0epsmdcVypXStVor0G/Fxskncq4yDXdTI7HzzxztPPodSc/jaoHx8AGdmjr&#10;n9EUY0ffwATGmhWDRePiC+de/Ox/JUOP1dWb6vY+yy61d3z1r2bQsaB4+Q3mvqK3PDmRmGprD7Gy&#10;qmWFdz7yjeTfZdXrbr3vI/OCOH6w/AOg2h+ZdL9qlX+uIi/MOG6h0aEBx/Xo6Oh4+aVXbCjjm5dh&#10;+RsHzgRsvwFWoSN0V/Tkxn2RgRfP/BoAPBsuTSQSiUnX/SV4yIrVcEMIigq4KDGjRrqtMz8+NnJ9&#10;iDk+o4FGR6sipWZdPquaTkDRoE7rlw0YocELvXt/6z+S/X6rqirl6BiwR8c5pOzw2RErnJRVAajU&#10;1T2fSlevfvju9K+tGrMmWp87AyYrMul+2dKipUU+icOsGYftjegrNLa3h+aqAs4zP4J+zhomzb/l&#10;hbP8Sc/tbIJ17hLZxk80/gQ88xjPlTotpfJuPrc1xGnww6L+GwozgQgXRWVRIz3WmR8fG+0OMyyQ&#10;YYTM4kM1MkcinNLSRVkJ8AHzFEDa6bF4DxWOFg2Ynnl/9YWfXtvfmkTHxncOs0kdOujoOSNUH23t&#10;07IqeD6V5phblLdx+6fmBXGsrt4EUjXIpPtVq+ZMUw2FOlIVFeYAGllk9tyAgzFCyLKsl2jKWFNz&#10;HzB3dB1vH+uP2EaAHOVvmJllLvRcbO65RH+Le9kuWpLeGg6PwE1LDcHbdXGx50zHyd2NidlWizqU&#10;kYedfF4u/RZYnfx5NXVibyKUjsKHeE7xkstLwhMH/t8XWp8/gxAqKiqs2/usHB1LlFyRc1gzaPqj&#10;E1NTHZ1da9aU79j+FTCbp3Dlw7V3pn+aY6qPI/kkmXRfumplnl9JqJzKOO6IoytoBAacz33us9oV&#10;cBwxoUMHXwOzMKumXiWMqQYIAcM/7O8ANtxIf9kf0pSxsDDA9j5NJBKkKxVhbOx21wVIcUcOB7jY&#10;+otzAqhjYM/gfKznwXHvx5FtgG2Ms6Ynd0fptj4UVbQdb/71r078y1tydEyKeFx0nJOYou1OBoeG&#10;I5HIjh0PAsqV8uMghOZFr+Nze45t2bIZTPskJpWX+9THntPf2F0Kh3No3FffANIZP/OZ3/LnLPzo&#10;GUpN3bL5bpACOHJ9MJkj5XwutUNBjFn800jEf/EM6755kM1q4LhSDaIjsutCpdCjShcXW39x7uIv&#10;zwMIkVFGOzXV9VSm5cHBdksrbLe0wo7oqSOc9jkgirXZL1Y65+jEvxx+469+KUHH2m1fSqpnytzR&#10;2fc36Xq93h5CTABl3vlxBoI9o8EhEMwi0/9XrVrpW/o/MONYVthNgqNzaASYHAgU2KqpRq6so0eP&#10;tTS3UJSRSQG88utmY3c24jpxtGriwI1HY9H65jfIZ8rLV7PfwlZKNXx6SSBU45SWZbFFw+W42Hu2&#10;k/pSlCKq8DXU1VSdQCMSEX27je3tqQr7wqYd1I6TdM3W/DFH/VHr82df/5oQHclqAIGCguU3LJtD&#10;Rqi4fSwW7+ruqa7exPpxUkGyeeHHObuHk8WRQgc/0//XrVsH2lS5SXA0Bo2+9dl4icnZAPG5aF+k&#10;/a0rwtsXq8xEWGemwDbvZ17/ybsvgto3rPtG2I4R+VN8034k68CBvH5VXMQAXRiCoWbA0cgypXEU&#10;C4/BRkVQR00vBk4fZ6wtUJiuInTx+TOvf+0XcnRMkpWiwsJAQYHHjNDAie7u6Z2IxVg/zs6d08Qx&#10;tyjvw7V3pjk0Xm9oXYoKQB2DOdFUEUKf/JSxBEeH0LiPSWf0Bxoty1LI2biio19hrKhlsSwE69xG&#10;M5NyX2Tg8NWjlA6w+W6++8bR2tU3dPzyl//CFS5yYNEuyui1KQZSwvSYe9TgEHuR1e8wQql/cQpv&#10;VWpnF587S6IjrxrANDquKCnWR0fte8g9DW1rC7F+nMamI6kUiI3bP5X+9XHO7jkKRK9g8EKK+wYK&#10;CnzL4gA+VeQi4ugQGgFRLSsrnU5ndHCx6DhxgDEVIcTmbFz+9QXhxKGw3sdIR99DvHCjVFP96YkX&#10;mUUiz30zNWW38p5LdPzrr/8NqBsuw8Vf8nAR0kfNKKMZNdVxoNGpB4c4XtkFhu31DRNpSOJvLMmh&#10;dFh0wEyl9YvPnX39q0J0DAYv1Gz9fPLvFSXFixYtckvQPWaQkdHR4ZERtgNiKpEDIZT+hVVbnztz&#10;W+XHYBbHnjnI4igpKVm7du2cQePIiFXfsJ985otf9Cud8Zmf0Lh4L7CutL1xeTIa84xRYKQ8UXJ9&#10;qhd6L53ooLIta2vvZ8uIxwj3jWN09A4g/+upp9k+UzsffkjIF8+wuMjjjFg6NWNtyiPCUT77dxxo&#10;1PLguMgmcoVASKl4heRK86YriZMVS+sMOnKrAQSDF1K4UrZqlRt0dPTltE9GqKOrqKgQpECEQh2p&#10;omvraz5ausm/kqQORsyauNbQAgS8+vqGlJhZ6qMZx5Sm6gQaWRxWT2d0M183NzeDPhscNfWNy4am&#10;FcxR1lyne790bh9gWuCWQLyacM7Q0SP6+PzzL7J9iUV14Pg6KkZcKRXzkAJSRjUDjoHZkJdSooma&#10;yh4cX2tQ8F7xOendNcy2Pnfm9R3T6Lhn9xNQ06p7PpkguGBBdunKkuzsbBeM0NjpEftxYl3dPdu2&#10;PcAmchDEMd0rALz72FtAwCPNOMjHunEghQM5LRpnABrXr7+1bLUfgdYf/YiijJWVFYCmjFwbHLjQ&#10;Yy9GYeJlpXAjV1YSEQ6hpnqh91Jz7yUA7YD1OikjboeOBqe9YPDCt779D+DJ2tr7neAiV0oVFRNn&#10;fiB7H6uemqp1ktIgCIk1vr7kAjb8JV18qC5cptCxunoT26Nj5yPfTBr3Fy5cuLp0lUzd8RD2VHfd&#10;29c3mUhIiGNZ9bo0J46R0MhocEjSi8NPTfW2jbeRz+z1BxpZNdUjAw64rCzLOnToNfKZrUyU8QqI&#10;MtIqlttwo2tNFVDG8vLVbLNsES5iR7emWYC0LOvLf/4XIFWjpuZebj8NPVyUcBf1KKPohDlXUzHW&#10;muYcNMfUWY1JLmCsGB3Hnplb58I0m0LHrVvvY/s77tjxtaQTJDc3d0VJcVoBCbhiE4mpUEfn1q33&#10;gUSOnY98IyUGpj9xbK07s2XLZrCSTlXGCRQUFOTnzwlxJA/DQ2hk1dRPAzXVkBMHjEOHXmMmZQoa&#10;46OxrmPtRhFZrKnqE8cTHWeb+yjKyOb4T01NTZK1b3TRUQ0gHc9UX/7yX3R0dALizlbwQQj1nOlQ&#10;x0XIsDnnEEEslFxF2CVlVFBTtQKNCAYasVrQ0UCJcyPA5KbDl8MIpW2QAJPc8d3H3kQIPbLzIUBZ&#10;LCu8fcfXktBSGAgUFRbafr6R6IQzBjk4ODQRi4Fq3WR/4LLqdes235rW0PjcmU9v+pTEjONbFger&#10;qTow47iFxvXrb12tqaY6u1eBN3XL5ruZoqltCq0Z6exGb5MBKHT96ckXAWVkRUhbKRU7vS9FGKlO&#10;Wr71rX/gWlLZCj7JOnDquCh0pSIx6jiljN7TAbBawnbKJ0/YV6KltjZR14YdLOSn9pkbWHrvOeGd&#10;wjP57mNvtdSdRgjtfPghkOwYDF7YMWPJKSlevjgvzxvYM7PcuN7WzlYA2L3nyRRx/Hjal45rfe4M&#10;EPNIvPAt9z8/Px9oqqlkGK+gUaKmejrrdHR0gK7FNQyuXH71Ah01xKq+CXJ9K6AIDjXVmSnm8LWj&#10;/dEhQBnBtrBcqht01DSe2/7bv//AU0//SAUXIz3WdH1UDPI0pLiIhfn8rPtGkDugRBlNqKk+BxoN&#10;eXAU7an6nRoNHKTr8jxvfPWXnY3Xi4oK9+x+AhhW6xv2p2p2l65ayVpyvPlRnEBpJDIaDkckxDGw&#10;Zmmal447u+coEPNCoY59RGUc3/obw3qq+j5VvQulsQli76e9bLWRuq4OHnwNzMv30KJ2tDdiXRtC&#10;tmtZJZpoTlOdefrwtaOqlBFjM/elOYYUCnV8/ev/FzzJTdWIdFtnnjlGgyKBZ3a4yON5DAnk0hdR&#10;WT7hSfBATfUu0Ig415gS0ChWCcDYzbXkKnNDv/GI6B0Nf1rXf757zZpy1rC685FvJoOOCxYsKLX3&#10;SerCnrsQLX1uO7u75cQxzXMcI6GRxVYO4O5zQhwrKmChXV1NVQ8aVdVU0+FGtgUVjzJqTkjGXAc2&#10;lKK571Jz32Vbyjg1NaV+9lTR0QRA/jnPesNC++R4vPWX54g+U7NkEWNmvuPhIhtixFrSqIgyGkxn&#10;VPhVBLqFi0CjInIpenAcFz/0geW6CHDErImGP31uYmS8unrTzof/Drxau+1LSXRZsnhx8fLlyrOR&#10;rwoBxlhEHFMTb/oTx3N7jrEJjqm/S4qX+9Omyn3uvytodNydUeuKa25ubmmh6omz3tS2Ny7NTq4a&#10;q3ZxCoeNpiqZEKGR5KVgvSpl1FlbYC2AdIqR3/rWP4BqcJWVFWzFV4RQsO7kdF9iLllUx0Xw24jd&#10;N7xcRjeUUfQDeKWmugo0qlU3xN7cktqQZjpzQ0RZfvlHP0YIbdv2ACjpGQp1pIKOy5YWLV6cZ2jR&#10;rnqw6ju51tbGEkcyx/FDtXekMzRea2gBPlXLCu8lqqf5RhzZ3H+voLGxsQnUTf20142LEcIMZSwv&#10;Xw2kvK6jbZOjcbvVt2eaqnT2bO671KJFGb1bZOgD5JEjR59mQoysYIUQannl7Mj1IQIUGbI4A5LY&#10;FhdFIUZkE3F0Qhk5axzOYsgTNdU8YDmpaCGGMXv3qe0G5lt82L15INiTTOfYtetRYJWsb9if8mKU&#10;zQQd0yGpEdLfWLx/YBAQRzLHsbhqVTrnOMasie6Gq2BpQuf+z024ESGk1aNKAxrBfmfrppqaFQSX&#10;GAg0spSx61gbdjaJYDfEEct1reT+Gi6+aUsZY9xK4sp3LXYAkAowaVnWl7/8F+DJXbseZcva9Zzu&#10;6D3dCUGRSxYxDdIiXGSmXVE7aHGJANHEjblsxoABR1dNNRNoNIpwWGlvzuyp6vitnrnBHa3PnWmp&#10;O5205DBX7zT3WrBggfumx6bnOWJC40Uc51FxnGv1rYA4ki6YQEHBvNBUNaAR7NeGMhq60NjicGw6&#10;Y9vrl73nrlLiiPnb948Onuw6R77AVrZLUUaXhTqws3tU/O/rX4eNGGtr7wfuJ4RQpNu6XN9Ms0UO&#10;WYQiqjou8iZ3mfuG3VxIGTUNOIYvKdGazFWgUT0VUvXiss9NVGKrNlmfTjM3uOONr/6y/3x3VVUl&#10;CDo2Nh1JpX4XFRbm5OQo3zqqrcqNMMiJiXj/wGAt3csiFOqYZb3pXRznekPr71b/DrQKp4EZRyuF&#10;QxUa29tDoVAH+cwdd9zug1QE1NTKygrAWrqOtjG3PVZYvCPtwpUKWRxgnnrpQj1QI1kDkU0lcf00&#10;DCNj//6DBw4cBGeelYInx+PBvScnJ+LTPFAEijxcxMq4iEUPRWsUhf4napRRxAv9V1O1Ao28o9Gp&#10;g+M5ffIADsFIWnLYwqTk5MjreIzNTV2uYLKzq/ueLZthVdVds8Qxzfs4XmtgiCMBjb7l/oNwYyjU&#10;kWqVZQwaAWUMBAq4HhzjmuohBTWVnjA05x11TVWTOEbjY2+3HQeUESQCslFGLOJ2PgKkZVlf/z8w&#10;W+OxXY+yWYwtL58dHx6Dc7gIFDFTpV0FF5EMJjkSHsZKuYxyyigFJylqmldTdbHTWKtl/ZLCrtyn&#10;inkpaiMSGmn40zqEEJigQ6HZgmGiumU67NBk5ga1Yo7FwuEIWIw2Nh1Jzew3blmfzn0c2aJxpKa6&#10;OC/Pn6Jx69atW7JkiQTIDEAjoKK33367Tei4XQAAIABJREFUD1+MVVPB6Y6PxrqOtju6KHWJo6jU&#10;tZA47r/0JtidnDLa3P+aArUbgPz6/4FS6o7tX2GzGENN1wZaeqnPUwDF2bhgCgjluCgNMVJIK3ff&#10;gF9KThl9M+AoqKnqGY3MJaqW7I/kVJt74+h4cFyUsnODPF1NbWf3HGXqw82OBQsW5MpaVmHke0sS&#10;QBy3br0PyJJk3bV0znEcCPb8ZuWdEk11rsw4+4xDI3C+KqVtuG49Z6umtr12SbDwtNFUpYtWGzOO&#10;lDjO7v1w2zEaF+8FBy8xphpBR+SoaOr+/QcPHDhEPlO96S7gl0MIRbqtKw3N03CIic8hQRHwQoGI&#10;irAqLrIhRqgu2rXhxSJq6IYyOgFE7BRJsfPUTM4btRBOobsWUvLgYMdThuZP0fjI/nBoRDb9Lcg2&#10;+as6/1YcBhmORMLhCHAn1NU9n+JeN25ev6jQDz+LsyHXVJcu9YnybqjYQD4MBi8olsVRujJYpL39&#10;Ds9YI3GJHDtKCZKsmnr99UuKJZ5llzK2BUxl4jgz7xxuOzZAV4ZjDTiTk5Pa9xl2XntEBSMty/r2&#10;38OeU7uYLMbJ8XjLS2ep6CLmMUWu44bFReQIF1kkgF0uRdO6MANHgzLKQNeImuq2YZYPgUYDHhzb&#10;g4OqgPb1/0odtbwupEnkksWL3d1YhjM3wNs7u7rZ5jypunG5RXnpnP7PaqpkMTXffKpsCgdb0805&#10;NAI1VV5S3NQCu6OjA2T6V1dvIh+O9kZGrg6qkT9dM45T4jjzPIgyVm+6CwiS8iYbNuiIXdUqkcDk&#10;vz7+fdBbY8f2r7DZGtdfvzjaY83CISZ2CA5PRBad4aKIoYikVIAWIiOVA8roQk3V8qaqpW0Yymj0&#10;ijXxsNKms6OZoOw13NWDBiVziMYRG7Knat274UgkLy8PdBQhuw+msxknqanSK+/wPt99qvn5+c5S&#10;OJxAowZldKGpAgMON9Pf2N0sa8ShYPGna2f3Rwdb+ql8EjbKqNiv2EB1DTWYxAgFL1x4+ulnyA0q&#10;KytYKXX42kCo6ToFh4hXcweAIk9E1cZFYL2xlVKl7ht9yiimTrrqvYnL1i4HV53U8QKNqqmQdrex&#10;KZOOPkp244Gfo/3yOWRiYkLzEzzv0QHe2NHVDQQnsmB3YM3SdO5Uda2hNS1y/2/fKIEz59DY3h4K&#10;BqkKpXfc4bEHB2OEEGhcvIXJqEtCo3rbPHZNKjfjaFlVydf2X7ZJ88cYTyo02bBHR6MmgW9/+x/B&#10;M4/xpNTml85COGQQUQiKLFmkiwBgbI+LiIeLQilV5r4RLnSECyNHBhxTaqp6xIDX54vFVHtjjm0F&#10;Ij6N16mD45EH5xRufRr9agLFaAnkQWaFOilAJqyAXg4OEOtOhAMDA+vX3wrS/+uIumvra+aVpto4&#10;B5oqyG4MhTpUOhvn6FJGpODBwQhlufsylmWBLlQg0BgbjfWf6+Z/TPLjMUJZGOOsrJm/Ec7CWew7&#10;Zg42+Xpyi+T2s9syf89+xOz/46zpNwE1lQ2RyqOMovspS3KbZrk83+iFF148SrdjrK29n3WlXnvt&#10;4sRQVEq/eatfzJvdRWTRDhexCBe5rlTeGuhE97kDV94SHrmAV0rmN6y5vY1Qp1LY1dbTgoVHgnU2&#10;5n2iTvE3rNNBAwskY00M6kYDABSTEghYoSYSiYnYhBfMTw32VPfe09tXU3NfY9ORWe7VsL+9PZSM&#10;dCSzOCJSt9Ecaqq/VwWSZzrOnw+mJpalS4u6e3p9gMYlS5ZEo1GSvG7b9oBraGwCaRsbtSmgdOLm&#10;4iigjIWFAaimHrk+A0fJT5j+G4kQUH50fDAnkZUEv+mtZ0GSeOLttmNjk+P2aqrdadFbcLgDSMuy&#10;Hn/8++CEs0vs4asDHU3XuLOVMGNeDopucBHxcVEoPCKMEIrGx548+fOT3edRZryfRmFhgJVAIqOj&#10;5sRPw/ZUcvQPDG7det/OR75BlrCuq3suFez4cO2djY/sT88zP9jUXVlZQeqO9fUNqcm8uHi5D9CI&#10;ENpQseHEuydIvmcLjfaCKmCNnqupCCHGmypSU214lmoWh0bEkVdVlfLjvN1OH/nmu4GNZXJyciZX&#10;wWEyhuxOdXSXP/30M8B9s/Phh0CC/+RYvPnFM0AvnXX0iJRVxIQVMTxah7go6reBBK5UjE50nfvr&#10;/X+fwcX3IS7W7X2WlUBG6GYJSIMLG3+L7O2xWKy/fwCssEkzTjr7VK/VtwDZbB/do8qfw4AV4xRM&#10;qjbQyNaHU/TguGwZAFhj9SboK+s60mbqrGFZtykssAjykbI/OtgycIWijFulaqojJLMPbensNhTq&#10;eOqpH9Fn+y62Bnqo6dr48BgHCwWxRgiKiA+KmBduFFQhZ3CRyYZkQ4zJTaLxsZ+de/n7x54GhD4z&#10;3vOjetNd9fteZXExGh0bGxtTvKt0ApCym9UxPe0fGGTNOCnSkluUl7ZmnK6mttuqPkY+AzILi5ff&#10;4D80WlbYtmJcthZlRAjdoSuo6l8Rzc0toBoLYI2dR67L88b4opsuceRe5ZJEDozeoSljYWEA1ONO&#10;5my4v12wIkAq7Pzxx78Pa98wrtTxoei1Q63Crh0YIiKHKXJ5oS1ZdIyLBC3vjw7+8+EfHLhyOIMT&#10;76uxZfPddXt/Vlf3LJt9lEgkung6ngsI1IZJtTdOP7bCkRUrSiorK0TEMZ3NOPmhBbBBmO+5/2zF&#10;OFufqk2s0W2g0dEABpzKygog7nWqUEbSI6NwRfIjjqyXR+jHwQhlATW1RmzAoT5KP+5I3jdZincb&#10;7yNCoY4XX3yJPuZ72dyv5hdO29/jdIMNzmaY51bBvDAlrLbqHBdPdJ178sSzLFlMBlNZMpEZ7xGy&#10;KM1f7OsfsLXCua7lJd+5Nkx29/Rtq31gx1f/igSYkRErOTfeuGX9osLcmDWRjsSxsa26elNd3fMk&#10;rKR0qeLi5ZcuX/XhMHTDjXbQyM1oVJvKtWZ/cmOgprKNkPrPdVGmGAUzDgF+M68R76UOgbSqCuCW&#10;48fBqM3qHBijKuCw3tQ4cUMaQUdVgGRvtawshNDfM7VvWPdNf7B7mC2tIIJD7qSBBRZObka/M1yk&#10;35McLzc3vNLCSe+trKzYs/sJlkxkxvthdPf0klFGQxnCno/+gYEtWzYjAhotK1xf35DCmFvv+8i5&#10;J4+l4Qm/1tCy5bubKWgkYGVxXl5ebu74hOegXlFRQUGjXbhRJqhyAo1zwRqBmjp8dSDaG9G4YhUq&#10;VSEm4sgvWQLQgJZV3wlBsgtIyawBh3tLmShzo7VwPdJ0BJRLZWvfTI7FL70aJCVTTA5EhxIxg3zc&#10;sCL9ZTH7JObl9ctxEfx8GO058SwXF2tr72+ofzWDi+/DkUgkOrq6rOnwgdsEf1PBRcUsjmTJZVAZ&#10;h1Qmb01XTTVmTdyISoFYRYb6/CmLoxtulEHj+SB85x133O7SX2O7McBFNm2j/2w3Z9/2EUdxyRL2&#10;eLH4AsZ83oQQejt0XJ0yCk+Ru0WsVj3xx//t38GpZgs2tr9zdWwoSlpuOB8mR0QpKEqDi0z+og0u&#10;Tj8ajY3tfG0XiPuiaafizx7Z+VAGJN6HY8QKX73eNjoaFc09WF76wycPjizptC9JHEloJDo9FVet&#10;Wl65Mj1P/mBjFwiUksRxrsKNzqGRaUS10dUMrvaWgwdtvKmdR64zFWqwO+KIBZW3BIkcGLOffrL7&#10;PAhogYsYY5wQVMDBpnxsOhh55MhRkOPPtpOMj8VDb1+BECjaNe3QmUVEFVCELY6hiApRUIqL/3z4&#10;P9qtTnB0lZUV9ftedVRCMzPm8YiOjfX191+93tbT25dsdOMmiGgKJtXeCB8PD498+rf+m6TTU9oS&#10;x66mNnDr+Q+NiOnCIddUczSgcSZtw32xG8lVCVgjO5f1n+smNs9iLy9xxJFXHAfug0zhB0/PvJ3Y&#10;LBV0PNVznkb0u9h0RtvvngXukqwsI6c0NbI0KeOlX52fHJ/UvpWxbEt+WBHRTl+nuNg23PH4kadA&#10;xBchVFNzL5upmdrT+MRE8tfBBlf4WrOjTkkc/lnVWZ7aNqGy+xvxagfTAWWbvxU/CoiNs48cHZvG&#10;z6XZO1yXIzjPlRwaHtmyhYrbkeHGGzffmp65/wPBnk9v/9SePf/FhaWFOTlLi4qGRzwv6LNu3Trg&#10;xHHIGkHp1PXrnaTOaPGhsBWWd9vobLouKG2q0ohRpKQgmASCGOIIrmqQQIfRSRoaa9TUVJubDBtv&#10;Ezj9LxTqsKWMY0PR7nfbYf4ik7+RkkyxVFlFbCyV08qRFlH1cfGfDv8Hi4s7tn/lsV2PcnExkUiM&#10;RqPOcNHlhOoWF00slRSnbA9wAnsweZg6DVr00fzlIH9vX79MUw2sWZq2mmqptYx8CEJ9/hBHtpiq&#10;pHdjtiJlRAjdfvvtnk7cSCHQ2He2y7bDjjDiyCuOI7wo7WXV2f8/2WOjpk5NTYm6FnPRC6KL6fH4&#10;v33fljJeO9DCYiqmsRBzxVUm95EDivxWjgxZFOEi5uHi2//BJmns+u532DTN5IjFYtGxMYwdtQHU&#10;f4vpZQ72as/2MKlIv1QCeOr45xx0TSioXv0UugwyGh2br5pqYxsoku6/pgqgESEUDAbdQmNZWSn5&#10;e3hkxmkGlJEJNPad60LCnhhqDYnBC5IKAPL6OMRmLYNUBZwtm++GVdaU+2z4QB9DoY4XX3xZThmH&#10;rvR3vRuC+KcSaMTiRlVsf2OSLCIxWSSK49D5ixRfHIuPA7zfvfs/2bI+yX2PjY1NxGKOl/rY6Rvn&#10;kjI6v4r0YNIF/CjBpDK7daCg6laCN0t5lQ64u6cXEkcCGm9M17I4nU3XJeHGZX6FG0HvRommKoRG&#10;4N6BlNHxzSZ9izzQGItMjFwZVL6eVIgjBykRp/omIDRQVj3VG5RQRqTfasNT+giaMnIp49UDrTY/&#10;oqhQHLcOj7CVI1YniwjI2DMvjcbGHj/yFOCLybKZbEYsQiiRSETHxsjFigEpdZ5QRhNqqn0XKTdW&#10;T11o8RImDbJMAx6c1DaDQ8PzUVONhEY+tEbmgllaNAfE0RE00kxz/YZbfZgajkuhkTTg6BJHLGy7&#10;g9lejAjkz/Gqx6UOoJ3J9AeHnUxIMnPeXAOkZVlM+Zv7IGW83D98ud82ymhHGvk0UQiKIrI486QI&#10;F/+ZiS+Kykkn6Xt0bIz8ORzg4hy7b7ynjLpBRxffw3M11YuFitcKqhwmY7HYJz/5ifmoqa6jsxvn&#10;JNy4dt1aCczZQ+PIiAWS/devX2/s+hJcHGqBRoXmb7wcR/r/OdenkqzKSwU51UsZcCorK4A3NaGp&#10;ptrQR3cA+eKLL4GKqdsYytj1brsWY8R2scbZhH05KHLJIggukhIARmyehgQX4/E4XVHaUIgRY18n&#10;GB8po+R9KmqqiCY6plYOaKJTCuiHgurYqtrPmHFIBla6aW16QmNXYxvIbiShsaAg3w94XrcOwLOo&#10;rTEfGoO8ZH+Xq1Hb7ZqbqUBjVSWc3aah0ZY4Cj5eXnMcbIq4blVw4yQ9OLSays30x65nT1MACdTU&#10;mpp7AZCPDUa7jrfrMEb7LhzTVXQUQVFIFmetOsnP2XPiWXVcjMVioBiVd/bHtKOMTmmND2qqifQJ&#10;5HKfbgKNnib7iwZHUyVYY3HVqoLyIpR+gxNubJqDxH/wjIg48qERKLCitA2zxNE20Dh8ZYA2i4qs&#10;qrx2HIihj4Aw8mVVgL4w6NgfHQqFuySHnfKmYnOJ/DYUTTwOHDgI+jKyQH51f4tsb7ZoicWIqAOK&#10;TM4GLCz3cnMDW+9m165Hubg4Nj4OTDfOcHHuKaOzu8/ItadByxQplypV1Q00uvnd5iTQqPu7xWKx&#10;j37kI4D9kJN2eppxIqGRD5dvELHGhTk5Bfl+EEeQ+B88rwONwIPDqqlezA4tzbKMxr6zXdLab4iL&#10;bZQEJ/LjMCgplFWZoGPLEOVNLS9fzdZNdaefqAGkGka+8AIVZaysrAAneWww2nW8TQiBGMsOiGpx&#10;zENEESgiDihKRFSE0Imuc2x91F3f/Q7XdzM2Pg5sUL7honnK6PQScmrAMR901Mcks/hnMKPRWKDR&#10;iWkoKwvkQpAtgm/csh6l5VhmFdDyJNW70SdNde06CQ+0g0ZlD47zaAf9U3d0dHZ2dtITN4Uxs95U&#10;KXHkpfDLrk6+rMotAsCrPA4CjWztHpDpj82RDCyZt3gwFgp1HDxIFRPnRBmPtwnKosr+MXCIhW/n&#10;giLXhkqSRUJERQi1jXQ8eeJZcOQ7tn+Fm6fB4qJvnM9TOukRZXQQdFQ5HAU11XM/quiwDSm6xuR5&#10;RZhkc//JKb6set2iwtw0hMbFVg7o3UgG79LKicOBRhUPjvEpBlBGtkdjyoMDusZj1mjDXfwK/DgQ&#10;WJmwI2KCjuQfrUNUpzG2birrTQXQYAQgbTASY4TQwYMHyRcLCwMAS+Jj8bY3L3Pz+rmAOP0PC+CQ&#10;QUSOfCoii7NPwrk1Go8+eeLnIFWjpuZebl4/FxedpWqYlFLnA2W0O1Xpq6a68eO4KFxg7PgVT1o0&#10;Onbbbb8hYWClm9alITR2NbUBEwmJ6GnlxOFAI+vBkfeiMkIcQbI/GzHqO9Mp2gvQTm0SOWxlVZ6j&#10;hxN0RKg93AnmaFCjQMJXsGdF4ESfxxhwIMfqO9c1ORaX5WxgzEFL0XEwiIi5bFeooLLl5TDC6OXm&#10;BmC9qays2Pkwp5lGLBabQ1zUklJ1AdUHyijhLm5g0k81VbKZB2sMl4FGJ5fYmjVrAAOjcv+3pGO4&#10;cSDYA+Z2MngXKCjIWbDAZ2hECIVCatDIBBpvVZrK3c31wIMDVhbDlwdYZOITRzU/Dr9sMVMZlY5y&#10;waBj6+BVGhfv0iqCg71R87iYdeFCs60B50p9s6vPY1kgi4hMZRwsVlApIQ5jhNGJrnMHrhwG3HfP&#10;7ifY+qjxeJwtdoNNTYemG8DPlfSqeAUaqqHqt5rqJm3D7PpE8/SqXnGDQ8MSw2dZWrJGxGQ3Aj2z&#10;oKDAh2OALTh44UYONLbTEFpWVubhvTrzmwNBFawshq8MMEtXcZ9FoddUJKvCZS436EhA8fSfp/qo&#10;H5UNNNp32zAqrkow6+kfPQOYFjjDQ5f6xwej8piirDXVrLwqRUSCBtqCIqY9ONH42JMnfw6+457d&#10;T7BNiScTCbZpuDHrjdFZEOlLqT4YU+0MOIp5Gs6+hK8waRcE9aO+nS5MziqB4TCQqcgpPrBmaXqm&#10;cCyz8mnGRtX49ifcWFJcImGDQmgM8lij/KfF7macjo5OkIcOYKb3TCcWoRrHboMRUpNVuUUAOEFH&#10;viWndfiq5JjVM/2x9wkABw4cklPGzqPXVfNAMIZAiJky4+IuHFgPFGeff/IkDDHu2P4VdjmSSCRA&#10;Xj8ym8Lov5TqDWXUARtn6Yyq5cXTRE1Nh/p2WsefSCSqPlQFYIYMm6UncYyHxiROHH/CjcCJ064o&#10;qDY2HeFCo2e3L2a8qbA++gxrRMIcfFgBwK4+Dol4iBt0ZDIdaXRspdM2WGjUKinuKX08cOAgWHmA&#10;QGN8LNZ5rI1w30gHV7MVFR8XIaIOKCal1JPdsOoQa71JNl9kj8uYODgnUqo3lNEjLHR5YvxSUw2D&#10;sf+BxuR/CguLwGxJEsfS6nQsizMQ7Ek3Jw5ov8iHRtarQ9pTPSKOx+jegawHZ+TyIIIxRYY+CmVV&#10;ptOpUFBlKo+DnRDoCLypIMcIOaoP5xFAgpwNtjFIMmfUprcGUpBVWVopQkQhKCIoaGOOlJoMMbIH&#10;OD4+zq+PirSLBxnO7p+flBHsRgWH3OVpmFVTkWtGa/D396QM+uDQ0LwLN0ZCIx9c8wERaVucl+eD&#10;Ewf030A8TRVCI+vVKS0r9fpAQYm4NeVU9Kj3TCfXXCP045BXPxLIquJ2jDJLDnFRtkdkRXCQi9Kp&#10;xgESqKlsY5Drb1xWAkLJvM+DQwYRCTooBEXYiAMj9LNzrzBS6oNsiHEiFuP300DuktSU96ArpaYh&#10;ZXSAhQrnDDv6Tu7VVJd9Jc32mzQDk2BEo2Mgs44yfKZruPHWwpsksOSDEyc/P3/JkiUieOZDIzjK&#10;Wxk11QviCARVADOkPZW92cReU05zKY5exAQdIbZixIVYeaBx0l1JcWQuAMmqqQAaxwZGI6Fh5ZwN&#10;zj8IoFiEiMAkjLCARJJ15lr6L70TOg4I+rZtsFjBZCIRIyyphnHRg3d5zSKdUUadnA3j3Bh7qaZi&#10;706nG5jUPQB2n0BjA9mN6UkcF4QSEj1zTsKNQVvWyNhTS7WmaWcXQ0sL1R0Q1MGJ9oQ5F4fQa6rp&#10;VkXSTEeBYbU90gUzGp16cLymj7Zq6vU3LjnwpQqxEFhxBIgIY4o8UEy+9Oz5V8A32rXrUfZEjY+P&#10;e4iLXveJnx+UUQ+HBOmMql2o5kJNdUITvWC9WpdbYVERcLVQXTjSMty42FoImmrNQQsOulycPWsM&#10;KlRPNZjjiBk1tbAwAObu4csD3LigANiQ2E0DEuYEmY5ywypGCGFYUtxEoFEOkI4x0lZN7T3Thdxi&#10;IwFrglpxEBERhExuK8e324+3W120lPoVVkodHx/HXPHOF1x0cCN4KKWapIzMalIbbJD7dEYf1FTR&#10;202pqV72W8aWZYF1OTmHp224EThxSGTKy8vz4RiW5FOCaqjdDhoBeKpkbrgkjkBNZXtR9Z7p4omi&#10;CPY/Yi9FDo8UBh2FO2ERGKMQHWisZHxDk4mEccXMAUAePXpMrqZaoeHxgVG1iCKCOEYXjOPugMkH&#10;EXThYPsbYxSNjb3Sup/cW3n56lqm7mt8cjIpX+M5wsX0klJNUkYzPlWX6Yw+qKmGfMdzUgYWRaNj&#10;EsNnYM3SNCymOhDsAXMmCefLfEltrKignb10Xgbi2XCo6qmBQED/BtObmABrBKdstDtMi6J8WZVx&#10;0/BkVfqqg3XDeTuBEDvzOgg0gkszFWjEHsyDWgB54MBBwG4BI+88ch0gnV6VOE71drZRB19ZBaXJ&#10;SVBM/nHg6uGBsSFy5zt3PgSOPyWlujGjeoWL/kupc0cZRZxG8rUcpDOagkmDaqrxtA3NhQhCCJWv&#10;WUOJk3R9mdL5EG4EHpe8XM/hHNhwEEJkjBZCI1svZ+PGjRpw6OhmBtBYVEjNfaM9YWgRdS+ripbG&#10;NobV2f2ERrspyJEGGr1gCYoq61E6K4anpna6nMAFTauEyiqPJkJQTJYR33/1LYDrbM+piVgMuxbm&#10;/MRFT8uIzyFldGlGdZQaj12fG+xuz4o/puf17YATB9TLLq5amYbQuLZwtUSt9EFTZSupguLh2ZI3&#10;y020poijvA7OdFVxoddUshDlyKr2QUeeYRXsB1DGwsIAiH4lEgkWKDzTz4QY2dHRAZYdrJo6NhBF&#10;yLk7lYd4Nl04YDdHyK+nm3nsv3oYJmwwCf6TiUQsHncJKmmHi+7ekk6U0eHcoAKTPqipCmCvNx3q&#10;HINefbsRKwzsDiRxTE/WuBTBxo3Uq75oqsXFxRQ80+FGGWtcv/5W8JN7QRyPH3+XEgfopMbR7jAF&#10;iFJZFf6/KJdDBR2REB1BoJENjs6yRkFfQk8xMvUbAcpYXr4aQHjv6U4C5eSZ/LK2VMJGHFiMiJje&#10;gABFjFA0Pnbg6mFAGdnMUaqAuL6Imqa46HhFNfeU0eYbO8j6N40rGLlK7XDbltkNfko+a3Q0Kgnd&#10;La9MR9YIBFWATHl5fsRHi0soaAQ5/RQ0jliU2GpbWNw9cbSsMHgGTN/JWCND+6SyqmrQkYlAig2r&#10;JDoOjA9JaO7U1BQWTxv+1ERJAuSRI8ckx4kQ6j3dIcc+ecNG/tQha3HMRUQKFJPjAEMZ2YSNWDzO&#10;XYL4gIue/nJu3micMuoIfchpzoYzA477KJ3oaN1HE82mbdjvLZFIrCgpEZGc3KK8NEz8D4dGANMN&#10;+W5SledvZIvWGmgmqdEtcZRu39ICOxgz03cnEsEhV1bVCDoyO6FhVYSOINAIaC4nbYMThfNjyAON&#10;8WgsHBrRtqbKaSRi4dAGESlQnNngnY53AWUECyaM8TRldEQWXeLifJRSnVFGO9ukgZwNxS+hApMG&#10;VzWaMOmbH1V4wtfdeCP5EDhx0pA4RkIjhbStxP/URnn+how1qpSIkyOl7Q/eSTcRBB6cWGQCcXwy&#10;UlmVuxLlGk05dcMRgGEuOl4cuUbuHcTAyRqeSLpU9hQgOzo6YI0hun9N7+lOqKXq5DJypVXIMpE9&#10;IrL9jd8OHQfGVDbKGIvHsVNQTF9c9EtKdU8Z3aT5K84fTg04hr2pDsDez36TqW0++tGPADWO9Fum&#10;pxNnZdZy+phnD3hhTo4PBwDyN6SskY6FEoKqjDi6kVXVSsRhIJBiKY/USMPg1Q2XoyNQU1lolJWI&#10;E3hXfKCMlZUVIO1hsLWXzdbAWLE0nDTQyNFdsQwRqco4mKWM4KqYpoxOyWL646IxsNd8qz+U0WUF&#10;HAcGHDdBR1Pxa5eb2cLkiGVJOj2lZ7gxDy0iHwKny9Iiv0VgkLgoc6iWUazRky4vwEIJxtClfure&#10;sKmMijSCjsCwys4OAnQcmBgCkAOOWcgapQDpATQel6w5EEKDrX18oNAofyPYHvHgUIiIaFZ/RajN&#10;6mwdpLp91TLlUmMucNENLPmjo6YJZZQIlebS/L1qnemyhqq75iHe0kTRGB2NAj/g+bR34txgyVTT&#10;nBzP+28A1ohoK1COCLQRQqWlZeAXzcqa/dWzUg+Yh/zLgbeBPHMjHokhjFDW9HWRlfoPRjgLZVFP&#10;zXxC6oMwwlk4i3jz7EFO7wSjrCyM0PT/UtvOPJ36LPK9QE0FTUI08vHpE5J8T5a5X725uZmitvRt&#10;Y7VPp20YRWY6xKswf7LLlQPX3ia3KC9fDXIZZ6OMc4GLzc3NYcY4ZgDk3CyVVEwpgkmdQU3EKa/P&#10;6znGzOZYPsmLWSOmVrOcp1nNCqx2JfiNxV/EzoPDe4tgiYDhmlyFhWPJV+B9I/uvgJfk54vkwcCa&#10;pWkIjSsKKYMoqEdTUFDQPzDoO3E2qR4aAAAgAElEQVQMpWwNQkm3oKCARUBnszeNXTJBFYzhy/0A&#10;yYhbJ2sWHWdemkHH2cMEcMhFx5mHSug4MD4sUVP1Sqcmr2sGIN1jpGVZgI6DNcdgay/GePZT+J+X&#10;ZT/VY7sJnYuQmNXypv97qpfqV7yVbrmMEIKJjG4gSpmzHD167KWXXjl06DWwksuMzEjbATyVpZvW&#10;djW1pdURLrYWzi1rRAitXbu2rW32tJBum2wuAUdE9VTRZKIVcRS91tkp63oYC09wlm2CrAzO5Mv0&#10;JUY8uw2lsGJmxUcrq4MTFDSCdKKErZrKPac8hcUNlwO4yGY0DrT0IvvacLMxxVTCpH3BOIUuHKL+&#10;xu90HAc5G2zF1JgmZXQZXLQs6y//8sH779/28suvZHAxM+bRACbVQHnaEceYNSHtv1HgwzEAkyq5&#10;nsgmZwH+FCJGQJd+nI6OTvnmvac7Gb2Ch2rEAzYNAzP5i5K64bboCDI3oKDqABo9AEjgwWGLEoTb&#10;hxXbFMtetAlDwuI4tv2NT/VQNzPbP2vamOqSLCrjYnNz8//6X9sOHXotM89mxrwbIGU8sCbtUhsH&#10;gj0w0ENgkD+ssaS4RPTSLDQC6+rG2zfazjBORC1iVmKyC+5i3wPNqCDsIE9SRAw62tUNt0XHsQRF&#10;a6rcs0Y1gNQsS9ssOcho/+jYbLcNKc6pm3EEjTj4bR0pRJw+29H42Kk+ChprtkI1Na6spmLXuGhZ&#10;1l/+5XaQd5sZmTGPBmkfSc9ycRPWBPmQdMEEfGGNoCAOecZmY41swypyMhF5brT8OFqxyll7KuGn&#10;mT2alAeHDDrKLTnJnaQ2SR4p2A+SxR0vhq+RRwjUADSTueHWTZOau+kzqW7VAXQcyNTh9iEkMhCq&#10;HzpWe5r7mNev41RvEJxbYMCZmppSDOW6BMXk+Nu/fYgbCOcs4DIjM9JykDn1adiaCiF0a9GNJ9Cp&#10;WQwKhdLn2IQ2nLJSKnND4sext6cKkPb4MSrBoJyOh8UjE8RHEaaY1CcSL838j7XkGERHOOmyQqUu&#10;hilhJA8g5UAG+3zRxznQ0ieCiCxFd62DF7AcqvBJGhrZJiEqUUYjiQIYoWNHj7E66o7tX6mtfQBo&#10;vJmRGfNiFFetSsOjio1QrBHUnFlaVDQ8MuLpAVRUVLyIXuQewCw0wi5f0lI4glwMZeLIez+I2w1d&#10;GqBTNUiyCHI5SKMpIhCUNqwy6RxK6IiS9lSUlYUuWlclWD45OemYIjsgkUjgaAWBxsLCAJjNLYo1&#10;Mju0PWj1ZAf17ncYtQ5dkUNjnD693uEiQujf//0H4Pn6fb+qqqrMzLCZMX9HQXlRJDSSVoe0MusG&#10;8iFw1fo/yKI3pA0nDBf6UveKW7cqxh3SzI14ZAKmC3GDjq7qhiP7uCPi1mLlYDk2bTTlzO+C6mhk&#10;SK+jo0NObQebe+micOJ9KVUVx6JAI/fYMRl1nPnvqd4g8KYCNTUuNeDYRBY1cbGjo+MYrWfsfPjv&#10;MriYGfN9BNKvyDioDAqGD/032IbGHGgE49b1t3DMnKYmeYQQU0AVZm6kBFUS4hxbcoS134ToyFaS&#10;a7WuUawRFBYXeHDMV4MTYyRiAo2VjAeHQTRuJ0bbLlSSBA4pHCJOB6sWQBk33w12NSmmjKaqraQ2&#10;feaZnwDavY2pyJMZmTHvRhrWxOk/30M+TIeGxikr0LSgypbCCQQC3KnGiB9HZQxd7J8BKipAiNQt&#10;OTgrpYWC/cDcf46yiqhaOclIJ2CNTDsIidBsvN4NnPpnPhcIqoDaWm1DvAimFuCow5BdRYCZJ1uH&#10;rkoWSUigphosQUZu/fJLr5Avbavl4OLwlYHOI9c5B0FrxVj6KlSdsUj2EBWd4e2JU2RfdCS86kW8&#10;Ci+ILcbCFGrBgufZT+M9zgw/xkCwJ90OaWPVx3Y3vpB6CKqYzslIFcSxLXAuhzxXblV5KRwCiWdR&#10;LQl2MkuOEXREvEpyCHVEu2k+QakB0/5JKfJg4+jITJ8gMx0ogVb7EDGZmT0WrApctEwejY+B7tAg&#10;0MhSRoeN2xXWAAcPHgInsIapyHN6d9OlV85Tbwbps5hGIyIjCHMeUtlBGKbSEtrIzJbU3jG7E7pC&#10;GXkwwj2AZikYHiddvpjq/g2To0gNhq7jL0w1zoz36YjRyRtgLF1ahK57fgxLliyJRqPs83xBtbTU&#10;QGFxZBd0lJfCGe0OI36SIujFwVnwChtXKSqriCplntrbWGJCgjpYofE58r4dldyeal0f4mUauv7H&#10;tjvmfu1pPZWqiwMoI1u7h4RGbEsW3dUEOHSQMqZu2Xw3OJi+s11OcFF0aXKrg2IetSJRDXGuUv4t&#10;x+Iit4gGW7EUizaFuMgvPoWR0JacAYTMEBPZ9na/8zfWrltLPkyZVLO5B1RaVirpVK/ux3EzRrss&#10;6tOxuiUHNK5yjY5YSQGCPTek07RHAMmWNAL21LFUrNEoMgq/IQOHGDSxwigU7pKrqclsUbOgKPo9&#10;Qc4Ga5R1iIu8JmgI80GHQlHMU1SxXI+lbwSuNkshn7itDRJgHl+1lQi32BYyM+P9OUCi8JynNqZc&#10;stmSA5LUy3fvVrVUOhhgoUYntORwJx2X6IgwwqiVzvdn21E5mLKxaYxkKCM8SKttWKU+nLaSisVY&#10;yMIh/c1bhynWCCy1U1NTiakpgwqqBGVZNRVA42hPuPPIdSO4iJlLFCNBqBJcvQAXRVIqFxKZkCCr&#10;bULKiEXSDA/nRFQyQxkzQzDC4nySZUvn0lKbrbmqdqKjctERlOACk3hkhjLS0w3TglGKjlgLHbE9&#10;OlJsjA40Tsqz7uw4jSmcAjM7OMhof4TXlNi1mMrvdYxkLY5nLw3cTgcaNVpDmyOLyQFyNtgirtcP&#10;XfQDF7HYwiMBPMxpT8WXUvn6J9gD5lBSBgvtKSPKUMbMcAiN/ox1a9dpQOPGjbe5IY4OBpjER7vD&#10;mD9TYDqRUdDYjdNVQ4qO/Dqr1PwFqqc6WzJ4DZCQNdIwM9Y3qgRsWv+44IpkcIhme3mggfEhkNEI&#10;BFVhcThHoCh/Aww0Mmrq9YMXDeAigzc0LtL3nTjEKItty8BVIKUiyca83r4Q50TRR7Wmxpnxfh2S&#10;5hv+DNB8I5VAki09IKzDBt015ZCv8DHPIY558w032dEWHRGDjjOzTyo2A+yplRIPjgmANDKPMKxx&#10;1Aa9XEYZsawpFdnZKjUGxoblCjCHNeqDosq83NHRAevd0yA9fGUg2hOZWTS5wEWuJZVH1SAuSkOM&#10;tlIqluubjBiLuR/A2nMwV1WxZ5yZkRmsSgTcEnm5fpd+TdUSz+YeEEeT0Z9/3KOjrUDENazCsIoz&#10;dOSKq2LU0e65oTC/O8BIkNQIihI48eA42BhiIeZ815m3wEAjU3SGMjc5BUWV99g2uUxSRsy72Nzi&#10;ogPrjWspFbN7AN8By5EPczrYix03GUzMDO7oapQ1WPYh6180spXgSVVWZReswq2PH3+Xmonoaaj3&#10;ZIeN0VSKjtgXdDQw1OZ6xzwSTO7RvsgsWBlo2EhhJj14X4vXoWpgfIg64HJe2oa0+o9Lspja/7Gj&#10;xyWUESHU2XSdhhO3uIhUcJEhgnxclEqpWFFK5TQAFyGrOGDJPe0ZypgZ6TqKi4u5z/NT/pm8xiwa&#10;4FSLAPBmIf7LYE6cvaezJF01yLrhTP1xbikARFQkR7xqADPbIoxAQYCBiWHp7Iqdp/Mr1aehZhxn&#10;HxTti4jFAA/mLclHzPwJoBEGGqemkNNVCdY6+YwvrHoTnWXbEx7tCSMGBd3gom2qhtxubfMSg6AC&#10;widx32B9902GMmbGPBslJSUarLG0tFRKB7F0FjKR6QgEK/5xALYHV6823JFTZ5UunYWp0ONgbEQ2&#10;iavk3qkwSLXTJaJ7wGNZzi44sAcpI0ikr/JrApDGnVBEocCQo2PRpexAUAXSbt/ZLq9wkaPN8DRM&#10;fqKRnayCxQn+gkLELAvEcv7HYCHmrD0ylDEz+KOyirIXgJKlOTkLfD6eVAeqmZR/mNeIRSoOEi9P&#10;RWDpMOgoDOdgvhbKJjsK0JFbhRwTCf6p+dVZRSu3uKNf0kUEdkBQHbjQY1PCxrkZx6Y+jmhb4PsF&#10;gDSlG8HVJ4vJ0dHRKS+w13e2S4yL2BUu8i5vJeuNsxCjnZTKq9cqcd+o5fhnRmYIRrx9TPJqQUGB&#10;z8eTSrifFlR5dV2hjopmNEsVHRXU2Wa3lh/fdF7jrGSKURbx6dRDujIqAv2KWWUVUSItAi2LOeJq&#10;FlnQXHOOdl6lVNym0ZzCqdy8WB+O5IslrprKDi3W6AwUkwN4U1mjbN+ZLg4zY6HLU1xULJTKAzxN&#10;KVVgoFV134ik18zIDDjkZVTncOTYTiMkohkMOsqJUaTLoiENNNlwio6IrRuuhI6297YI7A3UEzeH&#10;kdzeGO6BFys9yw00UuFbUDLKPCiKrzqgpgL7cSwyEe2JSETUucFFpLIfZ1KqXe0bG/dNJsc/M+b9&#10;yLGbc7IY/oek7TSE2AmgEuhXst0ReyXwTBsdp301WISOiPL4EM8Qzh0xvxFLf8baUfFaUJEDZG4A&#10;6tMf7OHTO5dHhtVe0J8fbQoMGQJF7tUIAskjVwZ9wkWetUUYzFDJYjQlpXIoYMZ9kxnvhbF27Vod&#10;aMQidJTLqixwCtGxpaVVMhnBN/DxDHyoDTpy9oZmOlghngMWzRpZEUYdY1SR+HKupVZhEjcjj9rB&#10;JOJ00MZi6dPNQWm3V0gdO8j394opIvvkXND/GYzhK/1IYroxiIsqDlWFjCY+Liom+EtqEUhr32QS&#10;NjJjPo78/HwNaLzl1lsAHCpSQ56OSm2v2uIYzwKYDB0hmGmiozSpYwZ0pvc5NkVp4sDhojunm+yU&#10;qFGIR/C844gjdnaAM7HGCWnmhiDQiE2fHIxQh7QOTnw0JsVFxtjM6JCOcdGuCjnvK0pCjIJaqey7&#10;WCkV21QAYJsyZkZmzOPBT94IBAJIw5Lqqg6A/czrpudUKiWDrSRnl9SBBD5Y4RSsbys1PGzL62Dp&#10;0RjpRUWcDCIbBZZtVfn+oiJ0GmdDrd6Q7eg93TWzNebjIp4LXHQaYkQIkj+HUqqN+yYDj5nhdvif&#10;vGHDGm3tqWwMEk5LNv5Ve6ihxFnH3BFxqgGIuCOShx7VwUnZL2OeQYpHtG80+c1FG+i6fLBilBG5&#10;XQXol4bD5nerHlw0hYvcBaIiLkpDjMJOxUpSKqdxY8Z9kxkeDf+TN2yh0RYObYKOdrqrutWewbPU&#10;XKCCjoiplYNmdFqEhEkdiCOuak/NmgDpNUZGeyMIy7RTrBd0xA4xx7bnw8yYsm3T6A8oIjTaE3aA&#10;ixjJq63a4aKdJRU+xJohRm6tVHsplVf8I+O+yYz3HmFVmW0kQUfHlhx70og4bI+Tv6GFjsguqQPR&#10;oUdyJ7JThN0DpE8YaSsxZrnfiRQOlfegl+/vDhSP01WEKul2ytGeMPUF5goX1a03gP5xQ4zcWqny&#10;BH+elJpx32TGe3JkS+cZnk1bWjHOru6NapwxFp5QqBvOizuKauXw1tSI7Mooq5hjc9CyzHQXzSI8&#10;CEYq7NRFiBG8nS42jj2rUYeNk0XQwTgVIQXhRgEuYthPwx0uIhVcBAE/mxAjk60hrJUqdqUC4iko&#10;EZAZmfFeZY1ypsiyQ3vDqgp3HLrYT7E9Yd1wXkYHN99x9k/KxUodkY246m76Rk5y9o3ySMxd5/NJ&#10;cZYGtmD9/A2ud8PhWfWA5fL3AHpl8CqaMhFBxKsqp4eLKs1nOLvCkhCjKFtDQP6EGwik1Aw4ZsZ7&#10;lTUiWc6xTXlVOyqpduto9JxiZhDE1lml9saWWqU0K6KYquFb3WlnJWSkKriAAmLoJ8UYdpiiyB+7&#10;pRKzFNZc9Zwpqmy3fv168iGoccwNLnLMqJ7iomg9wLOkYm5/b/sQI4YGIpSRUjMjA412i3KMheCH&#10;pJketukcnqKjYBrCwHaPZtoYUqtfKK7agI7GtI7NYJwJwHZZWFxtt/TjGY117kExOQKFAbtLUdeM&#10;ahoXtSypEuuNbYgRUEwGMiHAZhIZM+O9ODSSNxAC+RSwvKrcsAqEVqSIjqwjVrUyKtvfkbDhIL4x&#10;hy+uoizFamp6yRhOVVbnUqFk6yyzH4+dap9qyzSD50Rzp6DyKIVFtrgoqhLgBS6KC6XyQ4xc8qcn&#10;pWbgMTPeF6wRc5kiJaxo6qjS7amx7JZiMAtwZhDWRCOYU5COMYcjrmre804y07Hnk0pS/RTrqg4a&#10;VIlfwGzWvyPaq3lysJe4CEVUrumGoJiYtobNCS4yYCYOMYqyNbhSKrcWTgYXM+M9D40CddRGR0U2&#10;VXKQukN1YUGuuO+PtLoNJoyEauhITSgScZUeIyPW7NHm5BiYpn3BSEHAkFezRo6Kwtgj7xsIxFXQ&#10;uPj8+aAbpujmxK0pX00+BLFGJBJRMXHaEGVGZVVTD3ERCXERCx/y2B43W0NYKzXjSs2M9ylrRNzk&#10;DaRpyRHNb2VlZbJpEXyQLjrK7fK0MQfNmlFk9PHmJVSB9mAw6NWU7R1GYqWPVfln/50ljY5n/ltF&#10;9waxLIu6NLOzfWKKGMuLxS9ZWcBEphFWDi4axkVWvZS0iOJbbyQhRlG2BvyWGVdqZrxPoVFiUHOH&#10;jtMPy8pKJdOiW3QkpxUGLwmla3ZyFYqrGBux/vuAkZV0Y/rGpiMUEV+yUFU4VfwywrdjYdFU+tHw&#10;1UHZpWkHjWbkU4wRU30fLNSWrAwwZFEtuIikVcid4SIvhRFjqSWVZ72BKqhNiJFfKzUjpWbGe3Xk&#10;yCeNLNAvESGeJcc295GT7Kg0Z7EtomZ8NwqVURWMOUzWI0I4K1k9lXTUYIyzDPWSIvaqO31PD/GR&#10;iLqrJEfRTTfMfLxKYW+dxEa7TQTJO3jxgjwKkJSJuCEOPbunSil/pTkZnyxKVQqBv9o5LmJdXGSt&#10;N6wh1T7EiKQ7yYzMMD2Gh0fSjjVy7g+hJQchniXHhjuqzH9YOOlwMzqE3BHJjTmUtwIDQoko0mkK&#10;IJ0zHlVZU/y5ihYbzj/7N0rNOqnDnv72VVUAkKh+wmxhCHP5KvDsrV69WkK4V3ykjCJ6PLLIMd0w&#10;zyB+QuSc4CIP75EgxJiRUjMjI6gmx4kTJ7ggpmtYVbekGkBHbIOO3LkGiqtI7M3xYLjdt10AkPQK&#10;kZiMkVf/kBAIMavHRnsi4IBJJXPBggUGVhJ2oJjcfykt74MjWViwCDpukLvgIqIuVxfdOQRLQySm&#10;eiLrjSTEyM3WyEipmWGEFyJqQVwIG7CnGTTykAyL0FGOhdJSAJLPxuLKqDx0BOWYGbwUhR6RwLmK&#10;GG9OOd27mOsbmgMSSc/7QBhkvEJkqoY2I1Qil+y3EQcyR3si1ZvuEimZhuutClYPqUsGHAn5+y67&#10;eTkkiyBDwwUuIje4iHm6DBfzxJCGFUKMmWyNzPBojCBqfVxFGyZ8GKOjozrQaM6DAzYQoeMIx4aj&#10;1OuO01Q2hY/OxFXam5OyIq5cukI0iSOEFqjZKb3GyMKAsKpLyYdKpV4bE7VwVDYhKtGx+Rtk1gQ3&#10;JcY5LkopeyKRACYmMvC59IPFSiIqqT7o4qKtrVqEi9rtvuXWG8UQY2ZkxntktLW1aUAjFiZs6KZz&#10;CNERLNKDNAkrKC1U7wQrQkfd0KOYPiKE8fClfsn5zcoy2UjKcSm4BN3Iqb09pPQZxuRUieKLU3BI&#10;TrYrppbZrZA8UVDZg90gLqO6qCA3f2XAniyywUXWjAr6Q9lFDRRxESngIteSqmS9yRS+yYz335iG&#10;xnI65ZkrqzpN5+CjYywelxxWQVkh9T41dNQy5tiJq2xqh0PJzk8qCRYcoVCIPkDswsSj9O0FQIhF&#10;sH/LjR+UrJByZsKNzo9GARST444776COJHiBjNSu+FgZJItqIirHdIOxVLpwgovC1H6K8mH+Hall&#10;vclIqZnxvoLGNbyUZwZVOM84Rkeltn9SdLQv02wbetShj5W0nZItmOIpQCK15EN5EmbRTTcwFW3U&#10;W2zIu3IIjk7OLDEKxBZTZ5W2hmY7kKnFMUX5r1JaVgoWiPX1DTQ00uhFOFHVRVRkI+kjjsFVHRcR&#10;85Bb5ZW9p+TWG4T4vDMzMsP16EYD5EMQYfE/eaNwptMAf+rp6uqyQ0cOFmqjowoaiNERIb6ExTHm&#10;SEOPmJehwdLHooDMOrUA8BsfSr7xEAc4LQF+L1yySC27X1c2Vd4WdDlG+MbiNWATrknVU1BMjkQi&#10;UV29icbpJhIabcgiEFGRqhkVyerAaeIiSO0Xpmow9hy59SaTxZgZno1xFCMf+m/DAaOqslIGjd0z&#10;0ChGR+wSHeWlWzCyW+faJnUoiqvAuSqmj72nO8kjBFExfqzRr9LhqTlZXvAsf2VADwQN9aWCdJQw&#10;xEYZk6oTaHQHiskxOTm5ZctmEWvMX1WYvyqg4rhBkuCi2vKOWwdOERcFKYxq3TlUrDcZcMyM99aI&#10;jkZlgiqPrTnUURXRMRCQdchbdXu5SAXCyujIDz2COUuZPlZWUFgeDF7QmIj9AkjIGukFx5IVBTMI&#10;Za7rI2zgwdFlJR/Xd7aLWSQ1qUKjeOXh7Gvdcfvt5EPLCu8j0HH1J25ChJQAf1aV4KKkZiFCnuMi&#10;0sHFjPUmM94f43rbdRk0somWMBah48FRQcd4fFJl2oXoaFM3XCH0KBZX5fSxqEiG5amomD1AeomR&#10;5auhnYrqEJK/iMhHsY0eqg16Pzqy6vSbKlfcIhKBs7Oy+Fkx4tPoBuvzlizesvluEXH8wD3rhWTR&#10;fXBRgovYES7yq5BD0RXEKFHGepMZPiMT6qJmMFr3ikQic3Vg0/MOV+EVoCMyhY6FdGt1KokeS/rE&#10;qtQNtwk9cpoykp2ZePSx52Sn5ICBYQTPEYmcmpoCXhIy63/pTctN6qiKyqq4UFzyTJQtXkluHgp1&#10;kDknFHGUri3cE2BWU62rez61tlh2S8lMnXEBWeSJqAZwEcE0DyVcVEnVAF4bifUmMzLDl7GGrqwy&#10;mUj4fACp0i58QfXkiZNidLSlkqromAp4zuhXs/xmUSCXvFe53WINhB7Vo48YIyJCyx6wXG70jURO&#10;YQzMxiTMLFlZYLrGjFBZFdXHYWvbBWKLy8XtEnNyclQQ0cgXSiQSd9/9O2ABVFf33Cxx/N0NqmTR&#10;NrgIZAlaCBXVR/UGF0kkpu9g9tbLjMwwN8bxRNphc7kUGiXckb6fXKFjfFKoqd6wYYXNLapvzOGK&#10;qxz6iHi5jwghjGORmAh15KVbsI8Yeeddd9IkbPYg81cGpLXisPP6cFhIIW27HPee6ZRYQ3PEJ9YL&#10;iF+8ZDEgjrv3PJn6+6bf3SAki1zBUyRsIF6SBu2U4dYNN4WLXC+rTRXyzMgM0+MaVFNX+38MFy5c&#10;kAmq8qKuPEuqAXQMBAqEgiqrgrpGR5m4KqGPxJNli0pEqKPLrGww0gVMBgoKRAwMIVR00w1qHExP&#10;OdVoesxwypHLAxJr6ILsbGDG8Y73IownJia21T5A/8ode/dOE8eC0sLyT97EJ4taIqpWkgZiDa6a&#10;uMi8V7sKeWZkhgfjCDpPPgSy3NDcdaRColhjOBIBk48X6Fgp1ScXTmuqNDoyzdY5tlUsLHHpkj4W&#10;FlELCJC/oZWEZz+5O4XJ9RuogmftNH4vIfI37FL7Nf4pqKycQGNqgw8uWUtfCZQ1NEkcPURE4iKZ&#10;TCQ2bFgPqrTvfOQbqXXb+pqPCckipzuHfnDRFhexPi7Sqf1KltSM9SYzPB5N+Bzw4IAl8pyMlGGe&#10;L6heungJS8PvRtAxQYdYAdLcsL4ExghnAjBC26quc1WTPpZMFJFHCKqaOSijqjrd68BkRcUGQHpI&#10;k+rSDyw3mbnBp5qqjThSCm743CCwhlJ1xhcu9HCKJu1XCCGEJmIxQBwtK1yz9fNJtF552+oPkLKq&#10;hCx6hIuUU0wZFzkaaQYXM2NuxjieeBm/0YAoQauwMLB1633UZuPjPhxMfx9VHLtoRkDNkU8aWVk4&#10;1fCd9zB5V/GfmXkofGYDzW+CUFBFCCOcRb8zuSeMcBbOQlmzH44xykLUAaaOJvWhyekkK2t6RshC&#10;CKGs5MvJWWBmM5w18z2IJ1nZGRCyBQsWTE5OOpyfSYi1ncppQAav5+fnl5evDoU6Zk9sMJgK5i39&#10;wHKIh97NgNjuiZl5uu9MZ3X1pvqG/aSm+sjOh6ahMScnKysLe1H1lXdUE7HY1q337d7zJJm6alnh&#10;bdv+rLx8dXX1pjXl5T03d/Sc6OD/IvROhQ5vxP4OWBzT54qfUNkBz2B2A97+sfTVzMgMs6MbDVxD&#10;XRN0ERyE0M6HHwLPRCKjfkBjP79vxDQ0Ah8EQigcDgcCAU/RUR7gvGHDiu7joSQ6zmKYDB2nN0IM&#10;FqYwETEoO/2mFGRmEUt1BiA3FH8QEDLyYbah5htYESMFSJlIJKoqK8ljO39+FhrzkyZVMLJcH6vi&#10;i4JJffjywCdqPwXO7b76hntmBJaFCxfGYjGvQTE5pqamYrHYY7serdn6ecsKg6Oqq3s+M7tlRmaY&#10;HTU19wLKiBDq7x/w/0jKbR2qly5eotQVhMQPkTNldcUKqgMiKN2yKJBLLmt5FnmeMUdXXJVHH+kA&#10;ZCwCrcbOC35q6pTqkz7GuKJSWAl96c3FXMOps0RGuYnVNpGDfEPuQDaoGEeacRYtXOiRfModYxMT&#10;VVWVdXufBYkcmZEZmWF8VG+6i6WMQ8Mj4xOep3b09fWBZ9asUU7eQPxkfwPoWL5GVvBzUSB3NqhC&#10;+ksBOvILv2Gbrhq8rG22SHQKbKZ/rdY+SVd6sy0bJTBpi5R30v2VyK68CKGSD5eyeRoaiRsyQBXl&#10;csi+RvLPjneu1dTcB6AxFSVdtHCh29OrBorJMTk5GY/Hk+gILDmZkRmZYXDU1t5fV/dsURFUEK9d&#10;a/Ph00VqKgWNYNLv6u6WyGNG0DGRSEjqyyzbsAJWb8N8AIPGHCRzriKBjZ6ij5gJ22CMEYpHYgDO&#10;vepK7w4p1996K/kQOnFuXg3L2egAACAASURBVM7bhwNbqjSpQ/w66ImV3FvH21c/84n/Ri87whRx&#10;XLTIB1BMjdGxMYRQVVVlQ/2ru777nQxAZkZmmB01Nfc2vvNWylJAkbn+geGROcjcIBMrhbN5d1cX&#10;E0TEZFTKfdxxcjJRVVlJ6qhU/gZlw0Eoazo2qGzMQSjpy8EoC3G8OYgbfZTbcxBa1EdxF+DE8cQt&#10;ooaU5CgIFAAnTmNTUyput/Tm5TKIyNL8MPXNsU1kMnx2sKbmXjKYt3vPk6kIRF5u7oSuwIKd56wn&#10;EonI6GhBfj5CaOvW+7Zuva+9PRQKhYR9OjMjMzJDYRQWFlZVVbLultQIRyLNza3+HAzI9ydLic1C&#10;Y/mackSgFLZzqBpBx4IAZI2pU1Z655pppshDR8Q15iCcxeAZx7k6g4oc8yoS2HNmdnjL2pspQtZO&#10;m1SzsycnJ5GXyqrKmEwkqqs3kRjT2DgLjSs+UiZz+jhCdizAJC2I7Xj76taa+8jDDgYvNDY2JS+J&#10;BdnZOTk5Sh5gvaagon3g8YmJnJycvNzc6dtmTfmaNeWSWzozMiMzXI745GRz80X/S6eyI5sLmAih&#10;kydPITsPDnKrrOJbb72F1tAszvSJYVMASTkSG3FV1pRRbM8hRNf8sVzy+IB1aNqJ42ObRhHjqawQ&#10;OnHyVwUW5i9033JD1H5DmMzAFV+JIGXH4asfuakSFIvavXu2TluuraZKa6fOfgDSfRUZHQ3PXe3/&#10;zMiM99UIRyJNTccio6O+fSJIaiQXvoo1VJFZdEzts6BAVitu1e1rmFKTSNhVA/Gcq9S7sFJSthQg&#10;yxauAOeHrKSanZ3NqR86F+MO2okTDF4gw40rPlLm4WfLo5C0Z4eKW2IUOnxtx/YHyZ3VN+xPneHc&#10;RYuyJT2q9AOKElBMjYlYbGhkJBaPZ2auzMgM78ji1Wttx9895TNf7Ovvs2eNQClKJW+wupQ7dKTQ&#10;yI41pjadgSf6GZh6gSjnqiv6KADI0S4LdqUn/J85M/kb/GYTPo71628FFieyZnfJR8u86kuFRRiJ&#10;aSwkyscQb2x97syWLZvBke967Ht84sggollQTL00OTk5YlnDIyPj4+OJNJB6MiMz3ktM8eKlK01N&#10;x65db/P/06OjUfJhOTfWCAbZQ9I2yojU4o4IwdDjarr1LtAnV92xpvtY+/QkC204s8/MhgYJNw30&#10;5sw8g9B09BHxAo3QnoMQcOgMtvaVf5wKygbPB1NhPDa1kYrqpSZf74OR8cnJ6k1UfRkq3JiERnI4&#10;OyL1rH7hU9Sro93hiavhbbUP7HrsX1JP19U9v2P7g8l8o9zc3PHxcWwimphCPsWX4pOT8clJjFFW&#10;VlZOzgL24Pml1TBzTrDCucKccjqc3WCJvsPWt8G2q1zMqdAjE5Ew//tg/gFh7sFjznuxsHCS7HSy&#10;P5r4YLGkFhF71jDmfkG2NrtQKuNfJcy7Je1xMf9XmNf9NOfEhkqOtjYKj8lukbPQCIp9I4S6urpK&#10;S0tNoCMSQebKlSvBh46MWKkcl0WBXMIpw0NHhMnCb1mMm2bWm0PCtMi8ihh7DniAEcpCZQup/htU&#10;V/rsbJFJ1WeMTHblBdCY+nvZB4sX5i+MjcbI49M9FOx+Cx40XN3XXPOF+0hoTBLHx3Y9ihDKzsrK&#10;y80dGx93PxuogyLUFzCOx6ckGolUXLF/0rb+MOI1BoeYhW2/E5bOvuxDZKLlgP1DcRs7vYeSbyN5&#10;TeKu0P8Ket/O/cFnhstBssZZQZVNuuzq6pZcNIrKqvyemUwkQMYY2ZX+hooVROVmKtCoKq6y3hym&#10;MoCuvrpuWblIUEUKNXF801rvZMKNZFh09SducpX176R1FaOv8k7GlV+3LMsprKm5l3xfXd3zsxHH&#10;3FyXSwq5fMrDEGEck/s82dBMCxfpa0FYl98HXFSDec9xUfw1MeLbIEScy/nFovJQ8BUkRyUHcske&#10;MrhobLCdGknWSJkaAEp1d3XLl1SiZzDGiqHHRCJRRFdSJZ04BauLBE0ZFZyritFHO3sOC5AbllOV&#10;VC0rrN7T2B4jzV3rK1etBG5Pkjiu+GiZFLr0YU+OgmIsZL93y3NngBkHIbRz5zdS1DyVUOEAEbVA&#10;UQR+3OtctL1ogSg3b9tNpt7iou5dL7/fJSqr+sZStFMCMEeUUR1rsc5Dyc6x9KtlhlcDWBwoaAQo&#10;1T1TEEftPnFozNl4+0byjWQSfWB1EYl1wFAD0ZFb1wZMNax5FYntOQKA7DkRAmsIrhNHa13KmUpd&#10;w2R8clLSInjFx8q0kU/OIoW1chAXCJlA1OwLV399YeXSktra+6mDb9ifgva83FytunESRJSDogj8&#10;uC3b7MiivStNrqwyMyZmGaT/uGgLdRLapIaaSqiTBlIq0qKMiuCXoYy+sUbQSJlmjXRDY7JWHLiG&#10;WF7ozLaKMVq9mqIvoDXVqpnEf0QUTFURVx3TR1uAjHSOgM7PQUNFxrFRmJycnASuYzL0mL+qcOkH&#10;bxAXDlesDIfFjEqh3bHg5Xgk1lJ3esf2B8E67mGCOC5ZvNh/UJSTSMdkkSui2uEicoCCnuGikrIq&#10;j5gaCjEalFLdkELPKWMGFz1gjYXKrLGrWypEIPdJHQihErr/BgjdTRcZn512MBMaFIurDuijAkBG&#10;OsOgJg4pVC5YsMBInXF72qUwPvOZTwN02UcQx9W/+QGsXzlVqboqsgNCdjsakZvrTi/OzgUthYPB&#10;C6kKAHm5uZJViFw7dQyKYhKJXZNFmbKqEFw0j4s8KVJDOFUWS7VCjK6UVXeUUYsX6n1BB5QxM8yz&#10;xipl1njp0iX5neMOHaf/uuvOO8ntLStMJqcv37AC0juJuEon+OvRRx2A3HADDY10zklOTo7Z6xir&#10;ICUPlJIpHCJNtfwTN3lyxSkCJiCo9FeLhyda6k7X1j4AwqW7Hvte6vLI5xFHOSJ6AIpI4MFBmk5U&#10;g6YbM7joqN+OQyeOGpu0JVXmpVQ5nqlZT2VCcYYyzuGQJDXasMZIJKJ2/7iyrcbjcTD9AZMqnq18&#10;g6TiKigLoEwf9QFy+Th085LuoWS40XaONoWUWAxL8VhMEm5cdktx/soCnzgjq9TaScfNe08tzs7d&#10;SRfmt6zwjh1fS/69cOHCVAUARZroCBSRorJKX9jGRVSkbLoxhYsOurTKcVELNe2BUAdmnC/z7ORZ&#10;V8qqhP5mKKPXQ5LUCKGRLZ188uQpL9CRvB9i8Tgo30rCzA0bVs5Kn1QWByuuOqKPoO8jYv0BGOwJ&#10;IdTzbgjUxBF1p7Kdsj0Cy+TnTU1N3X33bwNooTRVs8RREq+0Q3F2P/FwrGXv6Xu2bIYtjhv2p75C&#10;MuLojCYqg6JzBRXZO27URVRnphs/cdEe6pRRE+kmb9i0dUkb940y8Kt+l8xwNtgmxpUSGw5iDKzJ&#10;mjim0JGb1IHx1F13UZoqGW4MlBcRaIftxVXSNSOnjwwWyukj+edgSx9YRlDQyGtJ7w9GsjiVt3jx&#10;ls13i4jjB353g6rPRqW3oxqXFWEh29bxzJNHI13Wrl2Pgq+2Y8fXkrJqdnZ2sm+UPk10DIoaCqoK&#10;WXQkoiJl043fuCiWRrHtq+peG2QXYvRaSnXGEdWF4gxl9HqwTYxBZj+ERmBgTYUbjaCj6E67ha6k&#10;Cjo9rbpzzUzmPpKJq1xvDpc+utBXk3/GwhPrYbiRauMnyW6kGlZ4PyYYTbWu7vlUuG7ZLSX5qwJy&#10;9qma3KElsQp2R3Y5Tr733e+9tWZN+Y7tXxHJqrmLFi2i1yJ2NBGJvoQaKOoqqDaOGwciqjMzqj+4&#10;KDCw2FtS5UsBUyFGU1Iqxkr6cCZhI20H8OAAaYoDjdCJQxQZd4aOAumJupduueUWGmYoVwuR3Yhk&#10;4iqHPjLRRx19VQqQeP3ym8FkTYUb1Zw4PmBkIpEAmipizTge2lIFkMvDQszbVejNKz0nQjt2PAhy&#10;Sesb9qfcqgX5+cn6fL6Boq6C6lhE5dILZ2ZUv3AR2eGiViIH0gwxaiirRmvC2fJCA+6bzDA4gAcH&#10;ZG5woJF14rhZdSoSSraSKhVurFhBSamYgEEb+ki+oKOv2gMk6jneLgs3LlyohXyeUsm8xYuZumvP&#10;zWqq/32DMfXWjmNiBSxk39v4zQMIoccYWXXXY99LXifZ2dkBuruZQDvVA0VkUwdOSVlVJ4tcEdU7&#10;M6pnuIhtcVFZd1VSViVsLG2kVI2bOkMZ/RnX265TcmlVpQ00ghDaqVOnncYqNAhlLB6HnZ4IaFxe&#10;sRLTxW5meCMjrkrpIxLRR0cA2X08JAk3ciU+xSvbOEyymmpj05FUcbtlt5QsvbnYWCMqFt24HY8l&#10;b2Dk2UiXdWb3kaqqyp0P/x1g6ttngo6LFi4ERQBsGzgqQKYcFN2TRXURFXlqRuWZAJzjohj5tHw6&#10;SsqqF2W4vUhkzFDGdBttdA+sSltoBLkdCKHurm5HNxtSDz3G43FwZKQTp/SutcT1BekjJa7q0kcX&#10;ADnaZX14XSWQ+MiH3HCjLuZhejjXVH/nt0GGDCCOzmGRN/QCjTw4pF7E6MwPjwy29m3b9gBYQgWD&#10;F1JBx/wlSxbm5CjSRLkHRxcUnZJFdRHVJzOqEVxUN3Zq4qJGiFEB/AxKqRoVedSRPkMZvRujo6PR&#10;KCWormGAD0IjyO1ACHV3dzmqo6FXbRWGGxspV8sNFStmsYwmcFhKH7GIPpoAyJsWrgZfGWiq0mr6&#10;TgDPMVLG4nFAHPdS0FjhSYgR2fY6xhI4BNs3fmM/Qmj37ieAibq+Yf+uXdO9jgsDgezsbLlPSFdZ&#10;VQZFJ2TRoIiaZrho+6oT6416iDFdpVSHQmsGFw1TxjbYNtleUEWMV+fUqdPqC1I1Yw7nydtvvw2w&#10;AfLh8g0riRQLDfrIyX1k/auI7geKBet8BiB7jodAXgSZMrho0SLSa+mFgspnbAJNFRRdC4U6Uke7&#10;KJDrJOKoJbQymIppLMQShRZjhPFQa9+ZHzYVFRXW7X0WHMiux/5l797nEELZ2dlFhQG2UJ+zcKNB&#10;ULQji+oiqhDy0gwXsQouiv0sNsCJBZ2O1fiWbWU7V+TPsfsmk7Dh27h+nQo0AoufEBrLaeJIlItT&#10;6vHmzJizYsVKwAZIBra8cgWJfBhBNw2kj5hHH3lAaEsfJQyy63i7LLsxJydrtguzEkYiE4FGLl5O&#10;Tk6Wlq4Ci549Mw7PGeLoKr7IxT8uI+TwQizd1cxIyqps0BEhtOOrf5WMTy/MyUllOsq1U4OgKJnZ&#10;1cgiN53fYXAxTXBRgIJI0ZLqWFlVaMgshzS3zZYVSaH0SDJSqrejv69frqbyoRGkNnZ3d0t+JkVT&#10;uG0KRyweB59LOnFK71o7O5tiEsjYsqiIUxnAhb6KxAA52mn95odh6Ivq3Qhz/0HOnlfyKXeMjY/X&#10;1NxHATlhxll5W3n+qoCb5A2MsV7fYzmsCl55/Wu/iIUntm17AHhuEUI1Wz+fvGYW5+UFCgokNFHC&#10;IyWgiJBtFqPPZBEZSdLwCBfVEjmcKKs+hBgdq6NOa99kwM9f1mhnTxVAIywyftn9KhXZmVQnJiYk&#10;DGx55UrytqLpI7anj8r6qi5A4osTwN5CpgymKnyKtEhFKmkEKWPx+Nat97HVulN/f3jbna48qi75&#10;pQpKYjzaab3zSANC6LFdjwIZxLLCJDou4Rcft60VjqTZjcgNKKo4bswGF+caF21TGA1bb0yFGE1L&#10;qX4YazNDfTRfaCYfshVS+dAISskhhE6ePGUr7DhDR/LJ37jtN2hOQzlxVt21lpxPePSRm/sotuc4&#10;AEjGpNN9vB3mRRCInrtokQLy2aT5aQmn8u3HJya20sSRrIyz5lM3L8xfZCp/Qx0IxQIq/4X21y9f&#10;+OlJhFDd3me56JikwoGCgrzcXFvtVBMUbcKKagoqkjhu1EVUU7F/T3HRVlnVaUuJHRdKlTMz9ern&#10;TqVU58GRDIyZp4x0oBHx8jL40FhUVAi4xaVLlxw7xdWzHm+55YNgmiPFydK71tJp+8g2+sgpneMS&#10;IBEEyPZDl+4BrS0a9qfAJjs7O2fBAh12iHVFVxW8TP0KExMTQFNFCO3ZMx1xXBTIvfn3Kp3dwbou&#10;VptN7Ho6HvvuG4MtfUVFhY/tehSEqC0rXLvtS8mfoKiwMC83V66dugNFexLJZXtmRVTk1jHuIS4q&#10;pzAifVx0GWJ00i3LiJSacd/M7QCBxsLCAJuXwYdGxA83OswvRspZj3l5eYAEMJoqptP29emjAYCE&#10;Pp3VY8UwnYDQVPPychl2iBzDpJsbB2Mci8dLS1eBKN3uPU+msHzD5z9mPH9D6R2KLY6Js1//pbpI&#10;50hVVWXd3mfB+Q8GL1R//BNJZbWosHDx7E+AbDmfBDJFiqgDBVXFcWM2uJj2uGgfcVTHRfmaQCtb&#10;w7SUmklkTAPWCAKNlXw+IIBGYbjRTLVG7gU6Ps6EGwlNtXTTjBMHVn1To4/GABKqrN3H2iU9EUlN&#10;T4R5KrgmqrCme/tEx8d3bH8Q0KzUAReUFX7g9yoM0kWsH2iUwCH5VDw88dqOX8TC41x0JOOORYWF&#10;i/9/9t49ro063/9/FyhJuSSUW2+hoNBbaKttV5u4KtRdodu1es6WcPTh+t3dwupx3fOzpO73nLOr&#10;LXW/uudYhe7PU89XhLr+bI8u9KKt6xLqpaXaUJVeSUJpqQTScgm05AYJEOb3x5R08plLZpLJjc7r&#10;wUPpZDJMLvN5zvsuFtMYghgbZLKGIlcPKtPNpH9jNMCv7lTB5CKw5CLzDpyowRBiZCAf+Nvdhqt9&#10;KSi8QhuLUwUaadGI7H3uZmkje+eNP87VCbf7nnt+QGc1iiTiVHkm0VLkYD4yNF/1vpZZAdL7oe4v&#10;LhfT+1RjY2NjYmKYmeeX+5QJlgyHGhsbW7BgPlLFQUzGWflrBV/l/qxtRuopx5SEJO5/46L5621N&#10;+J2cTzqKxWIuvlP/oMjVg8qzExX8Kp0KMhc5BxS5cpFTiNG/ao3Qu1IFkzF48tkijgmN5Eycs2fP&#10;+qRj4M7VNWvWEB81ma4Sw43zFdleLPRlPlL4V8G7+SrJfGQFSG8vq/2a5d7suxl8qqJ4EctkHP/y&#10;cciwZOhdOjmJjTqdavUW5H3GS+Zxw3HO6gX8GIx0LwBjw0KMqvYfGeiIdR+7/NW2RgY6Fq//Kf7S&#10;UiQSqSSZfQ4OAxQB2HpKmQsZqS4OtpmoATTcwELMRUY3KddSDeDERfYhRmYjL+Ahxj73FLgYIpnN&#10;ZqRFHDeHKjkT59KlTp8Txv0LPRK/siJRPEO4caq6EQieU8x7KCN458n46V/1AUiSl5XCcCSgcZZY&#10;FO5AoxcyR51OpVLBZDg+reDDYKQffYz0VGBgIaBJsIQiypv7dx7Wf7PzSzo6AoB66+/wTnIJs2ZJ&#10;JRK8DwNDDo5PKLIIK/rwoHIyFgO8phiMxdBwkbnlDZdSDWDuesPCOOa3WiNEszgEBc+bSpeDQ4tG&#10;Mks7L1/2eUNH5+5geYeLYZivcGM2BpQkI4UDuflXGQBJF4P08rIaP7/E4FOdOXNm7C2fauCBRggQ&#10;lpOTk8yG49w1sjlrZCzsUnr4eSEQMOr9wDcLaXCI7GnYe+byxzoGOlZV/xmf0ZEwa1ba7NlTLm4s&#10;aFCk9ayyNhYDcqKyGZJKbwoHg4vAkot+p6QClypG9tUagit1entT6UxGRjRSZOL4PxOA5aXvGhtb&#10;u/ZeOqtRJBWnyTNpur5x96+yASRtko7Xoa63m3+4fC2TT5UiGQf8DTRiPgONPuUYGaE0HD04p444&#10;MpKREZXM5f8U9ZE+cYg0aP36pcbLH7d56EhuitjQcAAPPc6cOTMjLS0+fibZN8wjFNkZixxg6bcT&#10;FVgEF4PPRSyMXKR6N4BjVi1fQ4wBAAT2hVFIeipdDg4TGpHndHZ22u12LpPk/HQErVp1N2LNeHWM&#10;m8pTxahq+ZnSc/wDJNAD0tuI7P4c9akSpz4lJCQwQitw96nvKCPxx+2edLlcZMPRU+M49weyOWsW&#10;cCnhYNcBgL5XgHfHORY4BLS3zVcvaZjpqNcbVKWP19fvj4mJSU9NTU5KoiEiRoNMv6HIPg01oDtL&#10;Nt386Xv6YMHjIqO9BVxLNVg8THu74FeI0Sf8/HelCiZjiIX0waHLweGARrhVwsFydI6f6QPx8SKG&#10;cOOtTBzqoYxAYT4GCZDeC/flj9oYxgXHxcbGxcUBsLHtMF4DjbRmnmN0lGw4Emscf1hZ5P8X0FfH&#10;HASEGNm/6guHXp/D1G9fvai5/FEbAOADOsh9Vq1Wm3rr78rKnrZYrMlJSempqcQW8D49q1yhSAc1&#10;Tp7VQGqFubpMg8RFLhmqEGBKKqfUG3bw812tIbhSo0JIoBEAlApaqzGO4UBy+TLicKhzZ8/dffdd&#10;hC/HDAwDwvwfDMOoxgGRNjLv53Q61xcXEf+uVttSXr55ymrM9vp+zsC/+YT1DQBm4MCbgQHADJhB&#10;2g4AMOPmkjoDMJjh+TfAjKkY5QxshmdnfDvyR/G/O/XQ9faBkuX/IJEkW602ouHoscwSxCKrfRwI&#10;hyNeCKT3g+I6xDDPeTA/hZXGx8fHxsbU6i2q0ieI5Kiq3rWjchsAJM2X5m6Udx7WB/h1xLyRCL5f&#10;KK0LjLSEU/ypr15svN4+cO+/PYT3ysmXyyt3/BHZT9N0tHj9hsrKbVKJZHJy0mK1TrjdwHxkH2MU&#10;gKo2k+6GBgOM7TEwlkYURvfeYMx+PArfI0b1P+JjGMXtCrovRve+Ub8t6CfMADsM/fsY5vPbwhaN&#10;XjN5gD3dGWnr49++P+1oUXp6ekZGRhShUSZbIJVK/EGjUqkgIurs2XP/y5uFVHQEAAR8GIbNQJZy&#10;OjoCwNj4+L3e4UZN01HP7yKpeJ5iYW9LN+EUpo5HAhgFID3/u/k7O0AStxO/zR4wAwBA9+eXVKqS&#10;urp3PWdbT0DjrFmzrHY71dLLHpOUlyC6N3tk2qcijtqWU56NdXXvlpdtxrO27npG0f1F57jdxWmB&#10;Z2tWAisW+sYhaaNu72mXzfXAKz8BgPLyzfn58rLyp4m3LLj3uLz8GeE+WpAgfiWTLVAqFaWqkqXL&#10;lg0ODg0ODjldrgg5N6R7KkOgkcmhCqTsnXPnzgGrIIH/zlV8+113rURSWogjgnOKl9A6tCj9q8RV&#10;nMq/ysbF6tvLCpju/2tFmnebTFc93uCYmBiGZBzKEBenMg+fHQDIB8QNx6qq15EjVla+jP+SNF+6&#10;7MlVtE1ZWY2aYteLnHG4I9UTKeo9MI9fEYPLH+k+/5ePXFYnfgFoT36FuI4FCRIUDJlMVxsaDqhK&#10;n3j618+IRfFKxT3L85eJqZe+UAsduKHwF41kqJ49S0tHP+o66PYbdTqRkyZme85TLKQFBMVQRqDO&#10;X+UISIowJCkqZr9qmRuThgRK6wnJOLPEYvaBRn9J6RNKXnizWG1ZWTIkJqdpOuohuvzJVYnzJewO&#10;zHoch69BxzQHwUg9F24lC2MkcHZ/fqnxlx/arloADz02fKiueF5YuQQJCo20LaeK12/Q6fQZ6WlK&#10;xT2yBfPDbjKixf75cj/RmJUlQwr/z507SzdkDsDPCTvkTU6nk2HSU3r+3CSZlNFNR1VrETggwRuQ&#10;VEbkpUNt5WWbiWdEnPo0Syz2uJHZ0c43KQPsOe6edI+OjlZu34aY6RXqF/Bf4pPFdz+jZDt8yhcC&#10;KUHIjoVIyxwCDjFacF5vNx/+2XtDhgH8n2r1Fk3j38iZq4IECQqGiM0aF+XduXTJojCeDLnYnxmN&#10;ccyHUyoVDQ0HPP/svJWkikQZKTfivOScmzMx4V6zZjVipOt0es8rma/I7th/nomOxCgg1wwdoE/S&#10;AWIYcuoJhGddPtS28bNfwdbfedNxvyeNKGGW2OF15+JnoJH4dGBMfPcZerQ7HBnp6eVlm6uq/0x8&#10;w6uqduGB0rzH8i8f1vV/28Ppi4hxfgCockeQex6ap2C0m11W58c/+8vaf3so/xc/wO8TmzSfVlXt&#10;It5sCRIkiBczkY6O2pNfSaWSeXPnTExMXO78PhLQyOxNxRnCtFbV1+9XExb6xMTEw0c+QtZl78WX&#10;eiPVAj2DcuHGd01Lna1SPU5MAqrc/pIHMF2ai02/3u/7zSCeywyK7eABJHk78n+ah7yPMAMAfrT7&#10;H3d9+jbxfkImW9Ci/eom9d3uAbOZ+XQ5gY39oRiUlJiYnJSoUN5vMl0l3lVpGj/F83Gutw8cLn2f&#10;2ylgrPfAmF0ArHHo9Qh68IU/ynvgTxtEErGwhAkSFCRZLNa6uj21dXuQrLeysl/hee8AcKFNPzh0&#10;PfTn9szTzxAdqkSgUCrGp9VI/KfD4bh8+bKXv4utc5XtRDp8k2NkBBkRTAza3Srh8Ln2MrSzYXax&#10;UtRBkrysxFSdKUfrpYMXGJJx4mJjZ86Mp6v1DkGgkdJx6RgZmZycrPbOx7Fabeopt2rq0kz5k6sD&#10;iDIytshBdsLIzlJgmsLh/RFQx4MBuj+7/PE//GXI0C+sX4IEBUlSqUSt3qJp/BSJxNXVvXtrKOzS&#10;xXGxsSE+MXKgkTk91TcayeHGr786ySZJFcD/0XQYho2OOh9++MfEjXq9wVNBL5KKs4sWc8MEV0BS&#10;Ngog9x0nRSKNn19anrUMCWjV1u4hmGgJ7LDHKtAYmDyJOZM2h0OpVBQXPYx4SDyNVe9+Vpk0X8IK&#10;wwy9ciifw8BC8DGF42bXAHK7OvJfAsx+1fLRP/zl9JtfCUuYIEHBU1aWrK62BtnoSaWcGRc3d+6c&#10;EJ8S10CjbzSS6cpQwsEyc5Wl+XjnnXciVNZ4lXAs5vbeMA1lpAIkUAESaaZDY0ReOnQBScbRNB31&#10;cH2WWBwbG0M3HYkeeBj7rBx/RhyPjIyPj1dVvY7k41TueBm/3YuXiO//P+v9aBHHREGfLKTFIZWB&#10;SENEz10R/nfPvPn1oUffFcxHQYKCp/x8OZL3ThwUIZOFOluVa6ARfKbh4EchRs7OnTtPl3HDfiNd&#10;bg4QomuOkZHi4iJiPJlkhwAAIABJREFUBb1G0+TxDs9n6VMl03HGzQybGeQqfu8kHQBSng54N9MB&#10;YqrOra2XDl5Y/9GTkh0vEx3utXV7PN72hFmzbFMNaaeEdEnwOnGaiCMl/WbQHcSnrDZbWmqqumIL&#10;sX0M7latq6sBgLn3ZC18KK/7i8vgZ5YN1X6Y772ou+lgzH/daxwZssN1w8BHj/5l1b/8cN7ahQxP&#10;5/CyhA5fggRNKVkmTc5KKS4uIoLDRJi8O0ssTkpMtDscITsltKJRyQsaSUc5d/bcXXffxS5JlXYj&#10;uUUOQk083EhEo7bllMVixVv7JGelpMnnDOm53/t7NXu7lYJKBuTNDV6JrJ7VGs1lJR7LbrIOf9OH&#10;dMZpaNivrtiCn3xSYqLtVmcc8uJKvmsgAZBFYzl6UT/ZNTY+MjpaXr5Zo2kiJptpmo42aprw0O8P&#10;/8/63qJ3xmwujm8361PD6MmJsXnFbNpH3/QMnP5/vyI7Faj/LEYNasLBMAGQggR5tHzzPdJiCcMO&#10;KSnSkKHRj0AjsHGoUoQbvz5JIJn/zlXm6OPk5OTdd9/NMOlpsWql/++Wj6GMQEzGoQ1D0hVEYljH&#10;QdSnarXaPLM4YmJiZolnsY4yUr5HgXhQaZNnLFbr5OQk2a2qVr+AO4RFEvH9r6z3b2Yjw4lg3m5S&#10;jHLUFd0rIHpq6XqUe/6BTPVAP1DUbY7RFL/ehCJdM3pBgm5vte359uvqz5hssri4kJ1Ma2sr8Z8y&#10;2QKfgUZWaAQApAAfDzd6YYRFkipDbg5d9BH3qRIfIE56yilaHOh7hsTsaOY1EgHJlKpDWFqNRy+l&#10;zEhGvO21dbeScSTJSXScYwEzmlfja3KU7/cDw2x2e1aWTF2xBeG6J1s1+0eL5D9fw6H3DekV0IKQ&#10;PPaRHQ4xDG1dRE1En7c4SEIyCFAUJMhPfalt9gJSlswbjaFLUkUDjSxMRrZoJM1uvNLX2+ejFT3j&#10;Rpbmo93hYJj0hPtUeXjnMJ9DGb2WSNpUHe8Vtu0v35KrODwJn3FxcWKxiLrQAfMjJYfVCs1m8KLd&#10;MeJyjZWXb0aajmpbTlVV7cJ/v/u5+5J8dY8jWY+YbxAyt2BlwCHQNlnFWH9e3uU5VA2PMAGKggSx&#10;VTt49fJGOnKHTA6Hg1PrVI5oJB3r7LnzQDWohaUflaX5ODExsa6wIFg+VXovqw9AAoa2JKOyQi4d&#10;uLA6/24EMFXVuzy/JycmUhLAJ8/88JRyWsVvWCwAQHarVlX/Ge/5JJKIH3rzH4mt33zkrfrZixxj&#10;i0NSrzi03IPeyvcyE2l28NFlXpAgQQgXsS4XjDG4Hicm3CE6E28uks8kIDRKpRJkiT95M9xIPQOd&#10;DQhZmo9Wm13lbXvV8+tT9QVIJi8ro6N1zOo0Hu0o8264YDJd9UwREYlE8VPl/xjGwXfqb6CRbbm+&#10;2z1htdmysmSV27chhygrfxqv5Uhblrn239YxYc93k3HaVqpEFvrCIYXLFKOxOCljw0xmIjC2lRck&#10;SBCNLnqbjMVFD2d5O1SdTmdozgQJNMrlyxhmNHJGI1CHG71K6/zzo9KYj7cA6RgZQdySxNr/5KwU&#10;6kEc/AGS0YikcLQSN5/+81fri4vQxhCE8n+iWUaDOoyXQCNX2ez2sfHx0tISpAmAyXTVE3TM/8UP&#10;5t6T5T+R0VpHFiykao5D7TL1oh1FKBGj96wS3LGC71SQIB68qWRDzW4PUXoqgsb17ExGDmgkd4z7&#10;+uuTNMOtMSrvKCfz8ZZ/dWJiIi8vF6ELMRmHZ58q3bLO2ogkLsV2k6Vj/3kkpUXbcsrTN04sEsXS&#10;9Eyix1uwoozIz43hYTxbFW280HTU09znR//1j0nzJb5MRoyKghhF+T87FnIzENnYiHRmogBFQYK4&#10;6yzWwexNHXU6Q1O5QS7bKOYdjfn5ctKAqnOoAcW6gRwdNSn9q1abvZi+n2pO0ZJQfNpsjEgqRnYc&#10;uFBaWoK8dZ58FgCQJiezJByjLchPlJGo8fEJq80mlUrIPZ8qd/wRp7tIIv7R7n+khh8JgRhz2xrG&#10;5jgUHXLohloFQkTBdypIUBC8qYgPc3BwKCwmI5v+cJzRSObtya+1GKl7CKVzlbX5SL3d7hhBagSJ&#10;Dbu59VMNqhFJxcjelu5rLUYGwzExMYFgOPJjC7L2afr4sTscLpcrP19euf0l5Ihl5U/jbu20ZXPu&#10;/9MG6g5wGIuzAEYW0mXT0OGQcqCjrw6rgpkoSBBfcmIuBI2q0hJkH5PpWojQ+F2rfyYjNzQiPtX+&#10;/v7Ozk5yGg74zs1h8qOSt09MjKelpyENu4mG45Kg+lTZGZEMjDy96wSz4ShJTg4w0Bi4+5ROg9ev&#10;T05OlpdvRmo0rVabJyVn8c9WLPrH5VyScSiKPHyzkBGHgKa1siWiYCYKEsSnNxUuIYYaEt6z2e1O&#10;lysEZ2I2m7u7u0OBxvXFRUg2/zm0hMNP89HndqvNhiTjaDRNniknOcVL4iWiMHwLMFaM7G3pHtL3&#10;kw1HT41jUmIiEnHk6Djl46XQIHNyEsOHq1Vu34bcnej1Bk9KzoP/+dPUZZlMRiJdqQewZiEjDgUi&#10;ChIUCToHHcw06usbCJHJ6O1NBdYVjZzRSH6dTU1NVHijzc0BLn5U4naHYwQp4bBabV4FjiUrw/l1&#10;8MXIC3u+oTAcCTWOaamzuXLLFy95W/JdY2M2u10qlVSTKh01TUe3V76M/75h7xNJCyS0pY6+rEff&#10;LGSFQ4GIggSFTX3YUD94jSlGYmEQvkAjOeTJJxoR6l7pvNLX10+FN4yL+eh7u9s9GRsXixQShC5P&#10;NWBGXmq4YOsZRgxHYnMcsUgkio8PQqAR4+Vn2GJxulz5+XJySk5d3bv4qxBJxD9+62czk0UMk4x9&#10;gJCZhXQ4BF8TrAQiChIUEp2CNuI/yd1KzYNDofGmkpvgcPKmBmo1AsDJkyfp8ebDfOTkX7VYbUg4&#10;l9g0Lj1/Lj9N44LGyFbKiGP1Lo9bWCqRIMmd/tl/AQYX6TQ4NDQ5OalUKsgpOeqtv8P7GKTJ5zz8&#10;35vomtoAmxY5DCzEfDhXvXAoEFGQoNDKibmQcsbIMRmDjkapVIKYbk2ao4xeUwbzkZt/1eFwPPzj&#10;HyFoITbsXl52TyR+X6bW5Y6G87ae4crKbYjhWDf1EsRikUgkoocchmF8+ku55ulMTmLmoSEAIKfk&#10;AIBa/QLeQ26eYuGDr20A5kapGDr1iWbQsW+DkhaHAhEFCQqt2sGIlDMiUbDxiYlwoZF9Exw/0Uhm&#10;75UrV/r6+n21TqU0H4Grf5WcjOM9iCNMyTisdXLH0fXFRUjLvdq6PR7DMZ0x4gh0ZYNBizIicrnG&#10;bgwPA0B11evIq7BabarSx3E6Lt60cvX/cz/liVDWP3IKNLLFoUBEQYJCK8SbqlJtIpczTrhD0TrV&#10;4XCcbj1N3IKAIxRoBADtyZMsjEL/zcdbeapWGzkZxxOuE0nFISr/91fGpo5rWqNajc57qtxxM5Ml&#10;Li4uMSGB67pOY+dhjOD088dmt+NtLGpra5CEVZyOOOZXP//Aok0ryC0AmKKMzCwUcChIUASLnIBD&#10;plHoyhkD9qb6g0YKn2rTUeaGOIGZj7ceco2NZWRmIH89CnyqxM+sulmpVJDyiQ7g9hYApM5OmTFj&#10;ht+BRtbg9P9n6PqNsbExqVTSUP8hkrBKpGPBzkcW/WwF/dBjtoM4MAGHggRFm8koky1A6uBD1hwO&#10;qLypSHPzoKARaHyqrI1C3+YjAyCHhy1IMo5eb/BwJeKScUjqbem+pjUiEUcAqJwqgYiJiZEkJ0OQ&#10;A42B3iEOmCcmJijpqNcbPHQsfP2RRZtWsHX3YswsFHAoSFCEyom5znlX+pMTcEJmMvLiTeUHjTDl&#10;U/XZTzVgQILNHp3JOMT3asfRrCxZWdmvvDa2nPIMq0qRSuOoeo6zDjQGXRiGDQwOTU5O5ufLfdFx&#10;46KSFb4p6DUBU2ChIEHRJKQDDpAScACgr68/LCYj+OVN9RONVD7VzxCGAauYIoN/lToAOTnptjsc&#10;pGScA55MliWquyI8GWdI33+x4Zy6YgtClMrKlz2vInV2CmtKBRhl5MZEz8/4+FjfwAAA4HRE9kPp&#10;uGkFEwUpCzkECRIUJfKZgNPb1x+aBBwA0DRqiP/0z5vqJxqByqd6+bLPfqqczEegMx9v3BguI1nr&#10;dQTDcUXZvRH+TWqtPiGVSpBBwcRCjoSEBLEoPkBKsIsdcpLXc8fGxgeHhnA6Vr2xk4mOb2xcXLLC&#10;ZzmjIEGCos9kxDosYCduIXtTQ9Ycjtw3lXwyQUcjYvQcbfoM2PZTDci/6hobmzlzJlJaR+w2Huam&#10;cSxkN1laq5tLS0uQJM+q6j974qZpaWn0jtOIeSGOEZyOpaUlvum4aaVAQUGCppmQKKNSsRbpgDPq&#10;dA5bLCGyOnjypvqPRqlUgvxJrfYkA9uAu3+VAZAWq5U8pspTxZGclRL5dLxQ943L4txBn48zMy4u&#10;RSqlMQHDFmWkpKPVamOgo/K++3HeF1ZtjPzPRZAgQezVhfUaoZe4hRxl7OrqDtn5IN5Urn1TeUAj&#10;mcb9/QMnT55k8KPSbadDKQMgLVbb0qVLyLXztwxHVaQvwWNWl3bHUaVSQc7Hqa29+UJmp1Dn41DB&#10;klOUMXB5HfD68A273U5HR2I3AIGOggRNL5PRa86GTLagtDRsHXCMRuPg4CAvJmNAaCTPqNKe1BJB&#10;GEBKKuYzQ+fGsKWsfDNioHjmA89XZs9TLIzwb1XH/vPXtEZyPg6xsWp6epo/4OIzvug76IhhYB66&#10;bvNFR/zTKazauKbiAWFNESQo2jWM2RBvailVYmq4EnAkkuTS0hK/jxYTyKkgtvPRo5/h1oNPEEJA&#10;AUgAwCwW6/riIob5wJFvOAKAdsdRcj6O1WrzzEGcJRYnJiZ4QSlSNUigY0P9B1TdAJ7And5rKh4s&#10;eOMRYWURJCiqdRxOIygqC185I5CnUAVgMgaKRvI9wsmTWgLGmPyoDNspzUQEkOMT4xaLlTwf2JPG&#10;skR1V5JMGuHfrSF9/4W6b0pLSxDnsKbpqKfMMS01NSZmBuEdo7HjIomOSqWCXO8IAOqtv8PnOy5R&#10;3VX0TkmEl9kIEiSITuQ5GypVCRLYC9kIKgBobm4eGRlhxlPo0JifL0dyLD869LE33ngxH6n3vz58&#10;o7S0BFl/iRHHqHDctVY3uyzOKtKUYLX6BdytGhsTk5Ge7vM4vn2gQRD5r5gHh3A6UnYDAIC6uncr&#10;1C9YLNac4iWP/PXnkX/7IkiQILJOgQ6Zs1EeSSYjuVNdSNFIJvOVK1f6+/tJzPMROPQPkE7n2MjI&#10;CPJ5NDQc8AxxjPzyf5jKx8nKkiEWMNGtmpiQkJAwi3eM8RBypBKRjtqTXyE3T/hnpCp9vKfHlJ4/&#10;d9PfyyO8t58gQYLIJmMLqcwfqay32e0hq9kwm81Iczi/yxl5QyM5VfejQx95r8jMFAT2NRtkQA7d&#10;GC4r20xOY/H8Hvnl/zCVj1NevpnBrZqRnk50q0a4PHTE+6yS6ajXG4rXb9BqW0RS8abGciFtVZCg&#10;qDYZkTv7EJuMJ06cQLYEGGjkAY1SqQSpvj969DP6Ggzf/lWgbxpH3m63O2YlzGIwHJdvvjcqAlrH&#10;th5xWZzktuNq9Qv4a4mNiclIS4/YKCMzHZs0n5KnH+OJOXilSmHVRiExR5CgKDUZlYq1iMk46nT2&#10;9Q+E7JRONHuhsbjoYf+awxEVW1lZGSgdJZKGhgOef46Pj8+ZMyc3904AAEANnRk3N8yg2og+NIP0&#10;bPL2Sffk2rX3vvXW//Vedq3ri4sAIE4c53ZN9LZ0R/i3bczqihPH3fXoDyQSybHjzZ7tLteYXqfH&#10;U5Dj42dOTEyMjY1xPfiMGUE3NykJ7RgZmZiYSExMgJulPl4v7eY9wfFmnU5fWFiwYHV2dtHiziN6&#10;t8strD6CBEWsvobznWAibqmueh1BUVdXt9VmC835tH7X+sUXXxC3/Pu//2teXm6YrUYAUCoVSBHF&#10;0abPyGait0WIcQ9AUluQFqt1VsIsxCiJRsOxtfrEoK6P7FYlNgFIS02Ni4vzg1vBFt2fttntA+ab&#10;Rbjl5Ztra98mJ+Zomo4Wr9+g0+nT8+c+8fVvI78gVZAgwWQkmoxIwsv4xETI5mwAQPMJrxtumWzB&#10;+oC9qfygEUgxzwsXLvT391P6UYGVf5UbIMlVHECIOIqk4qiIOALA8a2fAAA5W7Vyxx/xopTY2JjM&#10;9HQsqjqR2uz2q719bvckbjtShh5NpqvF639aW7tHJBVvrH9K6AkgSFBkiiLKqKaIMoaszJ+cgBNg&#10;zQbPaCQn4+zbu48KhBAMQF6/cWP+/HnTwHAc0ve3VjdnZcmQJgAAUDFVyzFrljh1tpSuK02EUBM5&#10;pdFR59XevvHxcZgq6kCGmnnuAFSqxy0W65qKB3/29zKhrkOQoGg0GU2mqyE7JaQDDiWMwolGcjKO&#10;Vtsy1Rnn5lpJNh/5AqTbPXn9xvD0MBxxt2ppaQkCD73eULnjZufx1NmzZ4nFhHfG64ehnRvdD1fU&#10;+WxBRz6rsTFXz9VrLpcL/7bU1dVUbn+J/Ie0LaeU993fqGnC6zqEzFVBggSTkUFIbiovCTh8opFs&#10;xjocjs9upqoyUZDBsuQEyKHr08RwBIJbFYngNjQc8EwXycxIj4nx+dmxnGbMJpTIw2DkycnJnqvX&#10;PMH58vLNmsa/Ia8RAKxWW3n5M2VlTzthrLBqo9A0R5AgwWSkFLkDjqq0hK+D84ZGpVKBdsb56GOE&#10;dj4BSd7OEpCTk+7rN25MD8NxSN9/srJJKpVUV72OPFS542U86Dhz5szMjPRovMAGzIPmqU78+fly&#10;TeOnlM5VTdNR3HzMKV7yxNe/zS5aLKxNggRFuMk4ODgUSpMR8abylYCDi4fiDY9EIpGm6SjRcLzj&#10;zjuysrKmNrAq5ACv2gyGGg/0UafLlZO9MGbGDG3LKc9Gvd6gVCpwEztNPsew73RU1AYMnLk2T5Et&#10;Vy4HAOLLcbnGTp8+8+ijG8ViUXx8vNs96XS66N+fMIvKVYvhn9To6GhiYkJMTIxYLHrssY0SieT0&#10;mTMul9eF53KNHT78iU6nv0d5z+qnlGnyOf1nro5ZXcIiJUhQ6E3GA/ClG9xEk5GMxrY2Q8jQaDAY&#10;PvnkEy9UV2xZvXpVxFmNAFBMGlP18UeHuZqJDJYlgwUJAG735ND1GxTNcapuGY5rKh6Mlu8i3gRA&#10;rd6C1HLo9QZPA7mM9LRZYpEfUcYAged3xNFzkFGns6u7xzXVeri8fLOm8VNy5ipMlXbU1u7JKV6y&#10;6e/lyzffI6xTggSFWMfhNGIykvuT9JiuhqyZOJDK/CWSZL4ScPhHo1QqQU4Or+IAjnmqfgNy6PqN&#10;pKREpJJE23LKM8dxRdm90ZL3aDdZjm09AgC1tTUI7DVNRz2VjvPmzqEKOgYaXAws7shKk5OT3aar&#10;N4ZvdlnMypI1aT5VVzxP3tNqtVXu+GNR8YbT+rP3VRb97O9lQu2jIEEh0zBmOwU64haValN+vpy4&#10;ZXxioqsrdJ1VzGYzmoBTXITM/YggNAJVU9d9+/7HbzORKyAnJ6kNR3wQEq4oqpkzNnVcqPtGKpXU&#10;1dYgD1Xu+CPO+9jYWNn8eVHxcihNTPPg0NXePveUE0at3qJp/Bul+ajXG1SlT1SoXxiVTGysf6rg&#10;jUeE9BxBgkJjMiJbKDumhjHKSHlKAYrPWCNuOPaYTHq9wbPl+yvfP/bYo/Hx8cTd6KKJ/j1EjLE5&#10;na55c+fMEs8i9iQzmwdlMhl+m5OeP7dL0zFqdkTFl3LgzFVZwZ1LVi8ld1nTaJoKCwsyMzPi4uLi&#10;4uLsjhHy00MZfeTip/XadXx83GK1isXimTNnAkBmZsZTTz1JGX3EAdnQsN/lcj2oemhVmTJOHBf5&#10;XQAFCYpedWG9TdCCmIyl3omg4xMTen37ZKiqqh0Oxzs17+B10riUirXl5Zv5/Ss8oxFILVUBID5+&#10;5sqVK3ihoM+HMAybMSPmgQd+WN+w32q91cRPp9erVCVisQgAUnLTOvafj4rvpdvlHjhzLXej/N77&#10;7kHuOYgpOWKRaHx83DXmIr8nYbQSuWAVs9psbvck3nAVAFavXvXooxv1Oj05F9zlGtO2nNq7d988&#10;2byHy3+yuGTlmNU1pO8XVjFBgnjXx9BsgVsV6hJJ8t7338MXUo+6u03XbwyH7JS++OILpAMOuYlr&#10;4Irh/byVSgWSOfLxR4ftdvtUmMrLzuDDxYp6Wc2Dg2Nj44h9bTJdrZuacjxfmR1Fwaohfb92x1EA&#10;qNy+DfE0ElNy5s7JFMXHs69l5BgaDNJhvT64G8OWru4eTyQ/K0vW0PBhbe3b5NpHwOdZbv2dQnn/&#10;37WfFVZtFAKQggTxrrNYhxF6iVvKyzYjIb0Q1zICVc1GgFOLQ2Q13jx7QhXH+Pi4TCa78847gXvB&#10;BvNDdI+6JyeVirVabQvxM9Pp9Y8+uhH/XOcrstv2fBtFdIyXiBcq7ywsLGho2E90M3Z2XukxmfBq&#10;nuSkJJvdPjk5GbEvxJfHBXO73Xg/PM/o5ry8XJWqRCwS6fR6sn/VarVpmo7WN+yfmzv/Z5VPzFNk&#10;20zDdpNFWNQECQpQeMEGMTFVJltQVfU6YjJeudI1bLGG7Kyam5u/OvEVcUvl9m1IThAvmhGkgX8K&#10;5f1ELGVmZu55t47EsyACcnFebmtrq6r0CeJuKtUmTx39ycqmKKIjAPzs72Xp+XO12hbkRQFA1Rs7&#10;ce+/0+UyXb3mdk+Gq8aR9bfJx36i+PjMjAwPIAGgp8dUVb0L8dUTJZEkKxWK/Hy5zWTp0lwUKiAF&#10;hVEP5d+fKUGbckSX5/84dhpJwPGsMx6NOp0tp74L5VlVbKkYHBwk0rpF+1Uw/lCw0Fhfv1+99XfE&#10;LVsqnv/xj39MxbNgABISExLvyFlYoX4BWUwb6j/ArW+XxfnBD/8rihbQeInoia9/K5KKye8tANTW&#10;vo3bjiMjoz1Xr0XMWfv/7cIwmJ0iTU9LjY2N9WzUaluqqnYR2yAIEhRpIt6CE3VMfSRashyGMdvb&#10;cIhoMsrly5o0nyK7Gdo7QjmyuPW71l27dhG3qCueJ3ce4EUxQXoNpaUlSAXF/+z7gLz2YRjF6ulf&#10;DNL7UXCMOBwOh7piC10hR3R1AMBvOT/5p734e4t0iwUAtfoFvIdcQsKsuXMyeAwE0gCP54gjZV+C&#10;G8OWLmOPjdCnXqlUNDR82FD/AWUAUpCgsEsuX0bJxdbq5mjhIgBooAWp8d9BqvG/MWwJJRcBoFHT&#10;SPynRJJcVrY5SH8rJngvA6lxHBgY+Oyzz2h4hgUGSIxyke3t68/KkiGnodcbPPXyK8ruTZPPiaKr&#10;bkjff0x9BACqq15Hcp2sVpuq9HGcjlKJJC01lSe28U9WXw16vP7W+MT41Wu93T0mr1xtpaJF+1XV&#10;GzsFQAqKNC421H9I3n6x4Vxr9YloeRVdWO9FMCJ2MDnVJZQ1/gBgMBjaDe0IYvgt8w8RGsml9599&#10;9jmlmRgIIBmMyFGn68bwcFnZZmQBrareZZmKGyu3Pxxd117H/vMXG84BQG1tDZKwarXaPGMd09NS&#10;JcnJ4TpJ1m3qWHEXw8AxMnr5SlffgNlNKCsuLS1p0X5VW/s2ZYNyQYJCLIkkua62hrxYX9Ma8XE6&#10;0aKP4TjyusgF9ebBoWFLSPPdDh48SEZM8P5csGKNNyFUtauq+s/ELa/+6ZUVK1bAzbggda4I3UN+&#10;pKrGxMQsXZx39LPPy8ufQW6CPE6PKAoAeISn5FgsVuV99xPLNz33rfj1abrWa7dza26Av418fym4&#10;eVaZbuViYjLSUlNTZ5Mf0mpbdDq91WoFQYKCrNq6Pch1J5EkN9R/SE6VHNT1ffJPe6Mop4GcfUMZ&#10;z9O2fBvKjqkGg+HVV16lW8OjD43ktXv5iuV/+tOrPinIByBv7pCZkT4nM0OlehzJ3YjefBwAiJeI&#10;Hvnrz9Pz5+p0elXp43R0dLvd3aarU128g5G0yoNz1Y+/MjMuLj09LUUqBUGCQi5ych8Q8uCIclmc&#10;B35SG0XVROTsG8oU0O+7uruMIfWmvvLKK4g3VXvyBO9l/l534UF9PVKpBAn1tV1ou3DhAnFlpPSj&#10;gl8uVqDysg6YB8fGxqpI9xcVU8XyUZePAwBjVtfxrZ+4LM78fDk5tqHXGyp3vAwAsbGxC2ULRKJ4&#10;wtvF7w9b/nGcAeLjr4yNT1zr7e/q7nGMjAgrtaCwc7HqjZ2UXPzkn/ZGV5Xtx9CMZN+QLbNRpzPE&#10;Nf7kKKNKtSmoXAw6GgGAPCjkf/7nAyrTwScgOWTiIDuYrl7LypIhUx1MpqueeVUryu6Nul4qQ/p+&#10;PGE1P19e9cZO5NGGhgM4+2NjYxfKZFN0DILZ6HtGlU+LkFW4kXzAkZERY3ePAEhBIVNVFUVlbeX2&#10;l0qphssf23okuvoXtmNdSO+b4qKHKbNvQtlJHKiijLw3Ew8DGrOyZEilAWI4epOMaWX0IxMHf9Tu&#10;GLE7HGr1FlI+zp97ekz471GXjwOEhNXS0hKfdIyPj2eDMa4/7BnK3u6k/ysUz8UBeamzs69/YNTp&#10;FJZvQUFSff1+JHMCN18oG1sfUx8xNnVE0atzYq6PwWuAgUSSTHa2hb5gIywmIwQ71oirp8ekvM9r&#10;FNTy5ctf/dMrADBjBrdAI9A3CgCqQKNH8TNnLl2yiNxKRqlY29Bw0yHZWt0cRQnWt97MzffcV1kE&#10;VG0WgBCsdjpdxh5T0NrIBVTa7/dhKZ+L99BJTEjw+/wDuyawAA6C+fFErpcwXZY4/dvL6VPAAtmN&#10;6qVgLHbDOH6vOOvLL7/ctq2S7uJCdKHuG7zvcRRJg2mRoYyV218iU//b787YHSEdWxT6KCOuuBC8&#10;NtyZSbzhamtr+/yzz3/04x/hVzUZkPjVSwlIz+VKfhR/aOpgGBGQY+Pj/QNmpVJRXPQwsb+rtuVU&#10;be0e/BuwfPNsqWSZAAAgAElEQVS9FxvOR10HzrY936blz1miuqu0tETb0oJ2/2k4AADVVa+LxaLs&#10;rAXBpGMgCGTLVxbuWRgZGfH819ezWBIR42MfzOfT6R5lgB/lQwwlUvQvmdN2jHlP8kYyF8l4owSe&#10;z91o3gE+wdjc3PxOzTssuXix4VzUcbEL60W4SDnmqcd0NcRcDJfJCCFwqOIi1zh+8MGHxO8x3RVO&#10;l6QDvsKQ5Ehk/4AZz8dBzqSqehfuVhVJxYVvbIxGV8/xrZ/gxY7VVa+TG+V4PKtisTg7SxYTE5QP&#10;nYvrFfMvxEhjUmDMnR+oFtxb+7M7+K0D0lCNeR8MX6sZnk73KN2lQfeQr+Q1Os753u59TZFfLO1G&#10;qk+fFRcpPzufXGR4x0LAxS7NxegqYYSbrtTjyMZKUu+bUaczxDX+EKYoI65gTd5AJBaLXC4XsXzC&#10;4XBkZmbi4ziI8sPFCqy9rKNO17y5c3Lzcg8fvvX1dbnG9Do9HkhPzkpxWZwDZ65BtMnY1DFPkZ2c&#10;lbK+uAiZ7AgAer0BH9ARFxeXlJhgsdqC70jnfHz/CjlYHwHje88AzcRgWIpACUXuRmHgxiItAsm7&#10;sbb6WHGR3y8xJRfl8mVv7X4TGUABAIO6vqZf73e73NG1dHwO33bCVW/8PP/YY6iR0N7eQTkvPXhq&#10;/a71k08+Qe5IKDOeohiNACCXy/fu3UecK/T9998/+tijNKjjHGj0SdAZM2B8fFwsFi/PlyPzqkym&#10;qxKJZPXqVQCQuWpB5xF9NM5t6Gq6KCu4MyEziQ0dR0adbvcE+U0KhG18U5DVafCEQ+Dducp8YgyP&#10;8gVFANoexYFAlC5kyHJPv7hIsVsIuHjw4MF9e/eRuehpqYFwMbpK+28uGljvp/A1Cv633kR2Mw8O&#10;dRl7QnxuO1/bSQyLSCTJb+1+M3id4cKGRkrDMTExccnSJfScCwSQ1DvY7Pa01NT77rsPGXx4+swZ&#10;fJpjnDguTT4n6vrjAIDb5e48omdJR6kk2e5wuIOZhO13Hkpgh8UC2T+wqGSwzES+ociLsQic4ojA&#10;yokaQVysebtGo9FMby46Mdc+aEQKGd/a/SYSzBufmGhrM4S4YIM8l/G53zy7fn1RyE4gJpSvljLi&#10;aCfMVSB/3eljkD7DkNQ7uN2TV3v7srJkiM/aarWpp5oAzFdmL998D0Sh8Okcg7o+oI87FhVvsFis&#10;sbGxOQuzRCIRe87xXdfhZy2Hr+OgT/H1p1nu7HVYyn18NjHwI6DIfBUwVvSyGlnDbjuyBX1PkI1s&#10;nKiso4QUTtTQcPHEiRPTm4sAcBxOW8DuvUT/irKQMZQ94XCr6dDBQ8QtQR2yEX40SqUSBEgOh+Pw&#10;4SP+LQ1An4nDvMONG8N2u6O8fDMyvALPVsV/X1PxYJIsKvuQ+aSjXm9QlT5+i47xIl7rF9nwD2NO&#10;8Wfxp5lYyKLJDjPnaNlJAzwfUGTYwW8o+sq18T/dhnI7nbHIIuOGOrjonwUZgmRUOi6qVJsoueiy&#10;OI9v/SQq4y+krFSZbAE5yeXGsMUU8vmvGo2GOK8YgjxkI/xoBIDycnQOxocffNjfP+BZCDjl4zGv&#10;CDRGJAYA3aarbrebMlsVn+sUvdmq7OnY02OKjY3Nyc5KTkriA3WcO8mxZjDml2not4HI0kZkYyZi&#10;DO5THqFIZ0SSjT+u21kYiz6cqP4FF8PCRYfD8Yff/4GSi9VVr1Ny8ZN/2htdLW88rtS/AlphQvka&#10;L1++EuJzczgcmkYNwuwQm4xhQCNQZd9++MGHrCmIsfOy+mDk+PhYX/9AVpascvs2xK1aQXCrrql4&#10;YHrQkdwrR683FK/foNPpY2NjF2YtSJFKgjSpMeAGqhhrz6pvm5IXa5LNX2fYJxhQJD8UmAeVk7FI&#10;7S9l6URlWbYRgiINh8Px6iuvdnd3U3KRvH/0chGoeqWqK54nu1K/7+oOcSEjABw6eGjEu/WjumJL&#10;iE1GCGUajkf5pATR77//fvny5XPmZJJ3psvE8fmoz1SdkZHRpMTEVavu1un0nZ237ozM5kGL1bqu&#10;sACnY5emY9TsiMZvPzErJz9fLpPJiL0OAMDlGjt8+Mjq1auysmT4cMcRds1I+VuRMP7+Csb96dzK&#10;Odik8/iXd8q8A0PzGk65NsAlN5VFGioEIeMGwpV0YzQaX/zDi4gTb7py8SzWcRK80gwps1Jtdrve&#10;cDHE52Y2m9/a/RZiMlZXvx76dykmLJ8NefrXhx986Hcwxm8jsrvHROlWrat7V6ttwX8veOOReIkI&#10;olNE25Gyz6rValOVPlFfvx8AMjPS58+bF5y4ow8blI8sHj9MUlb+VfaO00DMxKBaisDRs+qvscg/&#10;F0OTdIPPAiTfF1Zuf4mSi3jeTZRycRizaaAF2Uj5MtvbL4X+9Gpqatic27RFI96wjbilra3ti88/&#10;9y9bAVhEIikZOTY+3tc/IJVKyF10y8qftlisAJCePzfqRlYx0LGh/gPkPgAA1Ft/t73yZQCYnSK9&#10;I3sh63Y5nCOOgbGWn3AjsEvA8UVEYOk49dd3GiQo+vagso8s8u1EDU/STXNzMyUXq97YSdk3PKq5&#10;CAB/haOIK7Vy+0vkCcxhcaWS28IpFWvJbt7QKAwOVVyrV6+qq3vX68P4/vuHHnooPn4m7gVl8KQy&#10;e1mBlaMV8L+Cu1Xl8mUWq/XMmbNEZ2Pn5U68JcSc1QsGdf2WzqEovRiIntWsLFlhYcHhw0eINZ0A&#10;cObMWZ1OX1hYkJyclJSUaLfbJyf9KWMKtq+VC0c5PZF9T3DfztXAfKc+X3ug1YoQmAcVwuREDQYX&#10;976/t76+HtkokSTv3v0muR0MRHOdBi4Npr0I3Qh7/uM/XkF2uzFsab8YBpORfI9SV1uTmZlxe6ER&#10;D6t6dwAYiY+fuXzFcpYQDASQREba7Y7U1Nlr1qw5duy42Xwr2NDZecXTIierIDdKW+QQ6Zi5akFy&#10;VkpmZsajj27UaluILxZ/vceOHS8sLEhLS52dIrXZ7RMToSnyZTmrgXccApdJF0EkIjsoMg+X4BpW&#10;BB4jixCFwUWHw7F7926kqBznYkP9h/dRWSrRzsV2rKsJTiEv9vDHh5COd+MTE+fP60Jc4A8AjY2N&#10;p1q8Tk+l2vTUU0+G6+0KxVAqOlksVuV991utNs+WxMSE6urqTDQfJyBAsmGkVCK5Iydbp9OrSh8n&#10;ng8AaBr/hnsbBnV9B39SB1GugjceWaK6C3/zy8uf1np/F/Grpa62Bndi9Fy9NjzM1xySwNvcsDom&#10;++wbvogYqVBkZUSG11gkPz00xqLRaKx5u4acjCqXL6urraEc7NCluXhs65Ho5eIwZnsbDiGu1Nra&#10;t9cXo/1lLl2+EvpCRofDoa5QI23htCe/Cn1iavitRgAQi0UZGRnEtMnx8fGBgYEHHqAsmQjUy8qw&#10;j9PlmjVLvDArSyQSHTvuNc/z2LHjKlWJWCxKyEyKl4hNx69ANMvY1JEkk6bnzxWLRaWlJeRmci7X&#10;WEPDAdxclkqS42fOtNrsgWMvMAQGyELgPkORHyKygCLnR4MDReDSDTV0xmIwuNj6XeuuXbvIyahK&#10;xdq9779H6b672HDui99+FHV9w4l6D/5Gbnzza1Iw1Tw4dLnz+9Cf3l/e/UtnZydxy3O/eXbduoIw&#10;vmPhRCMA5OfLGzVNRM/e1atXly9fnklVyBFUQNqstpTZKffe8wOklsNqtU2boKOHji6LM6swFwDW&#10;FxdJJBLkbgAAjh1v7jGZlApFSopUkpw8bLFwWqF4Ws34CTfyvj8fRAwRFIF/Dyo3Y5HuCGFxogLA&#10;wYMH//LuX8bHx5HtKtWmuroa8jANALhQ981Xv2+M6kueHGKUy5ftqUNzQccnJs6evTAZcj+iwWBA&#10;2rjLZAvqSKd3e6ERAPLycpHpuxfa2jZu3MiMQN4ZiWHY6KgzLXU2nqVCdKvipMR9jNEedMQ1cOaa&#10;rceSU7wEAFavXiXPlx87dhxJzNHrDceOHV+9etX8+fPSUmfbbPbxIIYeeQ43cp3swWb/AIkI/mbZ&#10;hAuK08xYdDgcO3fuJAcXAaDqjZ1b1dRTAI+pj5z7b21UX+yUIUbKpnfnz+tGRkdDf4a7qndZLF6B&#10;Gzq39u2FxqwsGeLWG3GMAMDy5fksGDfDF0E5MHJsfBwA0tPTlErF3r3/Q9xB23JKqVRkZcnixHHz&#10;FAsN+85AlGtI39+l6cjdKI8Tx+Xl5RYWFpw+fQZJzDGbBw8fPpKbl7t40aK01FS32x3wlRPIhCkf&#10;B/Rj0BVfROTDTARfaUTBgmIQjMWI4yJe0d/b24tsl0iS977/HuU8B5fF+flvD105oo/qy7wPG/or&#10;fOYGr5va3bvfXLN6FbJnj+nqtd6+0J9hY2Mjcr9SXPTwc889G/a3LvxoBAClQoGMctS16R56aF1i&#10;YiJrBPJgRAKA3e5ISkqUyRaQ3YwaTRM+tSohMylJJjU2dUQ7HUfNDtPxK5mr5idkJuFpq52XO4nO&#10;ZLjZMecTvD1QcnKSWCyy2ez0K1cInK6Yv0fgZlAGTsRIhWJ4jEXKdz40XGxsbPzzrj+Tnaj4JA1y&#10;SR9MNbvpbemO6gscb5TKJsRos9vbdO2hP0O89w3xo8HTAMOYfRNZaBSLReT8F7zMkaONyIMRabFY&#10;09PTfvCDNYgt63KNabUtjz66USwWpefPtfVYorfsl0hHT8mjWCzCQ6rktNUzZ842aprwlnIpUond&#10;4ZiYmAga/HgBYRBxGDwiMmMPAs3BCTYUITKdqF9+8SX5IZVq01u736RMuhnU9R38Sa3dZIn2q/sA&#10;fGmEPuRugC7EGPpqDQCoqUHzhEM8lDHS0QgAq1evQvJxzAPmzMyMO+64wy/A+c9IDMMcIyNpqalK&#10;hQKpdDSbB81mM57uPE+RbTp+JUrbqxLldrkN+87gaasAoFQqlEqFRtOEhB5x56pIJLrnnh+kpaZi&#10;GNgdI3yfS4Ag9AeHPBIxOqEIHD2oXLkWNi4aDIYdlTsonah/evWVreotlEk3eDJqtCcTAMBx7HQr&#10;tCMvXNP4KflV6/XtLLLQ+Vfrd62HDnkNZYyE7JuIQyNORyTC19bWVlxcPHNmPA3FWBmRfjBybOxm&#10;0HH16lVI4xi93oAXNsSJ47IK7uzYfz6qU7o9MjZ1eBJzsrJklD0BXK6xY8eb8aY56WmpSYmJdodj&#10;cnIyEATyYV/6A1SOCbeBEhF8dwkPBRQj01iEIMyWqv9rPWUmqky2YO/779FVBbRWN2t3fDYNruh2&#10;rOtT+BrZuPf99/LycpGNPaarpqu9oT9Dh8Oxa9cucu+bsGffRCIaMzMzkG5t4+PjwzeG165dy0g4&#10;3wYiu328GOkJOubm5R4+/Alxt2PHm/GUHJFULCu4cxqk5OAa0vdf0xpzipbEieOkUslTTz2JfBy4&#10;Ojuv7N27LzcvVy5fljo7xelyIfZlwEUXQTQuw0REYFGRGelQ5GJBQngzbnZV7zp9+jT5oeKih/e+&#10;/x7l4osn3UyPa5ky9aZy+0vk1nfhCjECQP1f6y9cuEDcolJtomxaK6ARAGD1qlVI4URXV1f+8vzM&#10;zAzieKlgMxLHpMViSU9PW7xoEZDCbxpNU2FhQWZmxrRJybl5Q2CydB7Rz1MsTMhMAoB1hQWUzlVP&#10;bs6aNWvmzsmcJRZbbbbJyeCVQ4WIhaEhIhcz0W8oAvewIj/8o9s5NFw8ePDgW7vfQioBYMqJ+vvf&#10;/yulExXvAGc+c20aXMKUqTcq1abf//u/InuGMcRoMBj+8u5fkA9o7/vvUX46AhoBAMRikSxLhlhp&#10;bW1tDz20Lj5+podtjIDkjZGTk5jNastIT1MqFUgfAJdr7PTpM9MsJQfXmNVFDD1mZcl+/vMnz5w+&#10;Q5yvievMmbOHDx/Jz5fn5eWmp6W6KMzHgCjot6EZDByyJCJ/ZmIYoAiBelDDbCzufG3nKVIGGUy1&#10;f6NzouLBxWmQNIBrH2iughl5+W/tfpNMnfPndaGfrYGLXMi4e/eby6lShQU03lJeXi7CoZGRkfGx&#10;sVVoIY7POCJLA5Fpt/GJCbfbLZVICgsLyCk5Z06fKS0tAYCc4iXXtMZpkNJ2a6Fp6rD1WOYpsuPE&#10;cXhLOYlEcvrMGQR+VqutoeFAj8l03333zZ07Z5ZYbLPZ2K16/IYbg4VDXogIgflO+YAi8OhB5WRZ&#10;htdYBICysl/tqaOd3nBMfeT0rhPTI10AAD7Gjl8EI2KNNdR/SH7533d19/UPhOUkDx48iNzBKBVr&#10;yUZt2BXO9uJ0IrcdB4CX/7hj+fLllGDjkZGUe2YvzEpPS+3pMRWv34CclWcIeFRP/aZTmnxOwRuP&#10;4OYjAOh0+gr1C0jPVc8VWFX1+vriIrfb3d1jslhtQY04BvKljVQiRg4Ug2gs8s5Fg8FQ83YNuSEq&#10;4NPhq16nm/Zn6xlu+vX+6XTBtmBtTaQZxZ7pCESZB4fadIbw3HMbjS/+4UVk6dA0fho52TeRazUC&#10;VdtxAGhr061bty4+Pp4ZbHwwEt3TbrdLkiXp6WmFhQVIDu10TVjFhVc9zspIxOmYmZmBz4ghFz7i&#10;0UettuW+++7Lzl6YlJhgszvc7km+ziTA9ZQjDgMlYsRDEXgKK4bTWPSkoZKnEOPG4lu73yQnZOK6&#10;2HCu6df7p5Ob5yzWQU5JrXpjJ9mNbLPb29oMk2GyiHa+thMx7v/93/41vG3EowmNAJCfL9dqW4jx&#10;rZGRkbHxsVWrVjHyjw0gOTNychKz2qxpqalz586RyWQIs48db5bJZPn5cjxhtfOIfjrR0e1yG5s6&#10;BnX9WQW5ceI4AFAqFcXFReSucgBgMl1taNjvcrkKCh5MTZ0dM2OGf8GMwNdQv5qh8xBu9Ak8CCAH&#10;h0coAgcPKgTe4IZ3LjY3N7++8/X29nZKY7Gutuapp56kzOlwWZxf/f7v08mJCgB92NAB+BJJSS0r&#10;+9VvSe3Wxicm2toMTld4qjYpXankQcoCGn1IqVQ0NOwnBrcudVzKz/fKVmU2EHlkpNvttlptGRnp&#10;+flyckmDpulocXERnrA6KyNx2iSsemTpHOo8ok+Tz0nOSvFpPmpbTtU37F+xfPmyZUtTU2ePjjrH&#10;SOVlwVgu/Z0NEnoiRhoUo8lYNBqNu3fvbtI0jVN9qZiNRTwTNdrbv5G5+B78DRnEqFJt+o8/USDn&#10;/Hmd1WYLy3kajca3dr9F3IJnpUZCT7goQ6NUKiF3j9O16dZxz1ZlyUjmfcYnJlyusdkp0nWFBeQx&#10;h4cPH8HLOdLz506ncg6Pxqyujv3nAWC+Mttz71JcXNR5uZOcvIqn5+h0+nvu+cEdd2TPmiV2OEbc&#10;fKeJc11zOeEwZEQEv3ynIYAicPHEhsBYxD2o79S8QxdZZDAWAaC1unl6tLkhyom53oO/OcCr6T9d&#10;Suqly1cGzINhOU+Hw/HqK68iru+IdaXeZEEEpuF43/48jpgmhesK/+VffsudfywZ6cOUzMlemJ6W&#10;arFYVaWPI3QkjqU+pj6Cg2T6CcnNAYDa2j1V1buQBCWP1BXPl5VtTkxKNJsHB8xmvwOQ/n1R/cUh&#10;cJmTFVIzMXxQhDCm2zQ2Nh46eIgyrOj5jtHZH4O6vuNbP5lmKXIeLvbDdeQWQdP4Kfmt6O3rb794&#10;KVynuvf9vRqNhrhFqVjb0PBhJL+9kY5GyrzQ//2v/3vt2nsDNBBZMpK8W+6dd8xOkVLSEe/lP+3p&#10;CABrKh5YU/Eg8WOqrHwZicISbxoqt28rLS1xjY319vVfv34jSCD0g4UsDUQeiQhs29wEEYrALawI&#10;nDyo/HKx9bvWvXv3UlqK+ApbWbktn74k7kLdN63VzdPMWMT1NnYQ4SJeqkF+N2x2+3etZ8N1ngaD&#10;4dVXXkXOMzKzUqMJjQDQqGkqL3+GuCUhIeH/vv3fhJFVgTKSkykZGxu7ZFFeQsIsnU6vKn0cwTaR&#10;jpryhunnWWUwH7Xalgr1C2T/qud+trJy2/riopHRUdPVa3a7g5dllA2KAoEoy+MH6FxlYFvYoQhh&#10;8qAaDIaDBw+2G9qZ77fonm7rGT629cg0iyx69DF2/BxcYsnFcHW9AQCHw6GuUCPmfuX2lyKqJ1y0&#10;ohEAysqeRiyS/Pz8HS/v8EW1YDFSJIqXL10SFxdLR8cmzacwTYsdmc1HAKiq2lVbt4fOv6pUrFWr&#10;tyiVCpvNfq2vzwPIELDQXxwCr85VjOsRQgBFrrwMNhfNZvPevXtPt56mXxB+pa7YwpDB0Vrd3Fp9&#10;YrpedGQuAkDVGzvJNwp4N7hwdb0BgOrqauRzjHxXajShkbIJwC9/9ctHHnmEK/z4YuSsWbOWLl4U&#10;Fxer1baoSp9AHp3erQAQJcmkhW9s9KTn4J9X5Y6XGxoO0D3FA8jBoeu9fX34qBPeQcgJh0EmIvDl&#10;O532UDx08NCJEycYvjlVVa8z+OKma2QxGrnY2Ni4b+8+xLT1JGREuCI3Q5UosVi0evUqZKk9e/bs&#10;PffeM3t2in/wYxlopNt5YmLC6XSmpc7OypKRix31ekOPybS+uChOHJe7UT49JjvSCU9e9TSWwz+v&#10;9cVFdPmrcLMC8oBW27Jk8aI1q1fFx8ePjo5OTEyyJBOPZqVPT2bwiRg8KAJfuTahgeK+vfveqXkH&#10;mW3rEZ6DqlbTGosui/Ob//ji+AufTONrrQVrOwloBoO64nlK/2RHx+XrN4bDdapGo/GdmneQGpsI&#10;7JUa3WgEgKwsGbmg8OyZs+vWFXq3yAkuI4n7O10u19jY7JSU/Hy5Tzoa9p2eTlXGZA3p+w37Tnta&#10;5wBAZmZGaWmJPF9++vQZSv8qGZAjo6P+1Xj4VafIlqB+ERG4RhOBm+/Ubyj6w8ugcpENFCu3b6uu&#10;ZjIWuzQXp1/NIiLKljcq1aYdldvIOxvaO8LVJRXwcYzVu5DkKZVqE7kLQcQqOhyqHhUVb0CSQgsL&#10;C5/77XNUeAtWoBHZf/68uQvmzwOA2to9lTv+SP7i4p5VvNx4WmbKIZqnWKjc/jAxPQcA6uv3V1Xv&#10;osvQAW8X69DQdZvdzpdd6B8Owc8EHF7MxNBDMTzGosFgONF8gsF9KpEkl5dtZijMwK8s7Y6j0xuK&#10;OBcPQzPd8oIovKUaQFWtQcxPFNDIvyjTXn7z3G/WrVsHfHSPY81Ir/3vyFmYkZ4GABXqF8gBttuQ&#10;jgCwuGSlcvvDIqmYuJE5Qwe/fsrLNpeWlths9mu9fTgg2YcA+cZhcIkInH2n0wqKDNmnLKHosjhb&#10;q5vb9nw77a+m6OJi63etu3btQjZSNjqPZEWNQxVXZmYGufO4Tqe7++67Z8+e7QtsvAUaEQ0PW+Lj&#10;4xMTEtYXF5Eb5Xg8qwmZSdOvySqdcP+q2zVBTM9RKhU///mTYpFIp9dTDnc0mwc1TUfrG/a7nM4H&#10;H7h/7pxM9yQ2OjoSAAshxOFGv4jI1kwEzok2fEKRFy42Nzfvqt6l0WjoShUlkuTnfvPs7t1vrltX&#10;wDDb9kLdN02/bpj2xiIdF5WKtXV1NRRX0OCQ3nAxjGdrNpt37tyJhBgrt7+0fn1RdL3tUWY14iLX&#10;cuTk5FTuqCRXOvLLSOb98+VLExMSBNsRUZJMuqbigSWqu4gbLRZrXd0eZgtSIkkuLi5SV2yZN29u&#10;/4B5cOj62NgYLyzkaiD6S0Q+zcTQQDF4xqLZbD5x4oSmUUPX0YalpQgA17TGY1uPTKe5GVy5SOec&#10;DG8JI64//P4PSMy4uOhhSooLaORfFou1eP0GJHBVWFjw3G+fo+QZG0YGjsnY2NilSxYJdKTUPMXC&#10;NRUPEi1IDyDrG/YzxCDxG2SVqqS0tGRwcGhw6LrVZueJhRC4f9VfIkLgvlO/oQihzbVp/a61+UQz&#10;Q5EiJyi2VjffDpZilHKx5u0aJHIcRdUa0wGNAKDT6YvX/xTZ+Mtf/uKnj/yUAWY8MZIWkwIdfQKS&#10;nKEDLJJ08GtMpSopL9ucmZnR128eHBpik8sapHBjMIkYQVAMhIu4mXii+QSd4xSXTLagVFXiE4q2&#10;nuGTO45O495S04CLzc3N79S8g2xsqP+Abpq0gMZgiTIj9LWdr91xR45PkgG7Hjp+YDIuNnbpUoGO&#10;TFpcsnJNxQP4fCuiGjVNdbV7yIOuKI3I4uKisfHxG8PDw8MWP6AVciJCwL5Tn5yKFCg2Nze3trYy&#10;m4k4FNUVWxg6vXmg2Fp9Yhq3Iw6ci6NO53ffnQkvF41GI3m2hrriebV6S5R+BFGMRkr2ZGRkvLbz&#10;NTzoyFzRwdWUBNbTj2NjY5cJdPQXkDqdvrZuD0MnHY8RWVxcVFxctK6w4Mawpa9/wDuvh89wI3vc&#10;hsNMjBQoGo1GTaOmtbWVIZqIq7jo4fLyzT6NidsTigDQgrU1QQtLLoa95Q0AOByOF//wIuIeiNIQ&#10;4zRBI834C3nljko/yMfelPSJyfj4+BX5y+Li4nzS8XboJOcHIFmGIWHK0VqqKsm5I2dwcOj6jWFy&#10;tg5/OAwKEf2Fop+P8gtFo9F4ovlEa2srs+MUCC5xnyMXblsoAk0fuEjmIlA1SqWbjSWgMXSirHTc&#10;sGHDL3/1S7+tQ14wmTBr1rKlixnoqFSsra2tkUoltzkdASC7aPGKsnuRJB1cLL2s+NVYXFy0vrho&#10;5V0riYwMrDaDEw75ImIUQJE9EWGqXLW4uMjnWjmo62ur+/b2hGKUcvHgwYOHDh5CNkZdFeM0RCMA&#10;1NfvV2/9HbLxN795tnBdIUfrkCsjfRzcJx09X3qBjkCTxYqrp8fU0LCfjREJBF/rAw/cbzYPWW22&#10;kZFR7jjknYiBm4lBgSInLrZ+12owGFgS0WPQs1klb7fsU5Zc9NxARyYXKav7KXudC2gMj7ZXvlxX&#10;966X0ZaQUFm5PeeOHJYY4wOTFM9KTOBAx2Nbj9xWOXiUoqyDJBqRGk2Tz0ikR8VFDyuVisLCgsSk&#10;JKvVdmN42A8csrQmg2km+k+3wKFoNptxHLYb2n3GET1ve3FxEcv18WLDuba6b2/n+0In5noP/obM&#10;JQb6fvROmTwAACAASURBVDcRwkXK1Bu6cxbQGDapVI8jbreEhIT/2v1fNCk5PGCSJSkTEmbJp+hY&#10;VbWrqvrP5JtrzwzSY+ojt603iah4iWhF2b2LS1aSw5AAYLFYNZomjaYJ6fzAIJlsgVKpKC4uys/P&#10;d7vdFituSvqBQx5txMDNxGBB0eFwtBvaDQaDwWCg6/pNlly+rFRVolKVsAky2XqGO/afv1D3ze2Z&#10;hhbtXKRMvfGMqhXQGEGi7AOQnZ392s7XGGEWaKCRDSYTEhJy78hJTEwAGvevQEc6LS5ZuVi1ktLL&#10;CgA9PSaNpqm+YT+SiuVzBVcqFffec488Xw4zZlitVgImAzQQuZmSwfCd+g1FHIfGbqPBYGDobkpH&#10;xOLiIp/5NbiuaY0dDeeFLzkA9GFDf4WjFrBHFxcB4JVXXkG+JNFb3T/N0Qg0KTkFBQW/ee43LEjG&#10;T6CR7omxsbHypUsY6AgEH/3FhnPHt34iLBweJcmkuBGJ9CtHGKnRNLFJ2CFbk0uWLLlr5QpZVpbF&#10;anM4RgjNBCKNiDxD0Wg0Go3GbmM3J+vQPyK6LE7cTLxNeryx4eJ78DcXoAnVdOWAo05nW5shErhI&#10;7noD0yL1ZtqikY46v/jFLzb8dAN7jPEVaESeS6Rjo6ZJrX6B3EG0cvtL+FTSiw3ntDuO3ua+Jkoj&#10;Mqd4cU7xEgbnwRQjWxgatNJJqVgrz5fn3FS2Y2TE4RiZmHAHn4ghgqLRaBw0D+KmYbexm2XskCg8&#10;fMueiIKZSKmzWIcGWshcpMthiYR+N7gou95Mj9Sb6YxGoInnPfubZwsLC7iaesz7+2FQxsbG5i+7&#10;SUdKGxeEhgDsjMicosUryu6ljER6pNW2NGqatNoWTu5WxDDKksly83LzcnOTJdK8vFyny2W12kJL&#10;RB/gY3jMaDQ6HA6DwTBoHjQPmjm5SRHburi4SKlUrC/mMD/B1jN8oe6brqYOwUxERFnUL5EkV27f&#10;FuFcpExJnTapN9McjUCVC5qQkLC9cltOTg4nO48nTHo9F6FjhfoF8sLtydi29Qw3/Xr/bV7UwaA0&#10;+ZzFqpU5RYuZGdnTY9JqW7QtLVptC5vyD2ZIZMlkS5YsiY2Lzc3NFYlE2Tk5iQkJdio3bFDNRCIU&#10;HQ5Ht7EbAAwGA/5fh8PB1UFKXqmVCgVXAxEnYldTR0fDeeF7SynKIg1itkHEcpEyJVWpWNvQ8OH0&#10;+5imJxopu+QkJCT852v/mZGRAaw9qP5hkg0pc++8IzMjne5UcXulrrYmK0vmsjhvk7l0IWAkv5hE&#10;lrZ8udzpcuXm5kqlkmGLNUsmk8lkFqsVAGQy2bx5cx2OET9MSYfDYTQa8a0jIyP47yOOm7+YzWY2&#10;JYZccahUKrjGjQQi+pQTc/0VPjNCL/l+q662hvINNw8Otbd3RAIXHQ6HukKNcJGuHYGAxoimo/K+&#10;+xF3ZXZ29rbt25CxjsHGJB0piXSs3PEyuVZPIkmuq63BW00Kaau8MxLHpE6v12pb9Do91/wdXpSe&#10;no7fq/EOOfbCw6v5crlSqeBkHQpE5KQ+bOhjOE4u0mCgS29ff/vFS5Fw8g6H49VXXkX8EAyWroDG&#10;iBZlMC87O/s/X/tPvpgX4LNkC+ZnyRbgWygbAoCQtuqv8HhkTvESusIPyi+MTqfX6fV6nV6n1/uR&#10;xRMVwlmYJZPl58v9Hhg0qOvraDjf29ItEJGN2rGuj6GZnHSjUm2q3L4twrkIVKUaMO1SUm8jNAJA&#10;o6apvPwZZGNBQcGzv/lnHgONzNYh8xMzMtIW5d6J/05X1OGJcl/TGpt+3SAk5nBSvEQ0T5GdU7x4&#10;viKbjSlJtClNJpNW29JjMpl6TFEKS6VirSxLliWT4aahH3Yh0UC81mLs1XZ3NV0UvoTsdRw7fRwo&#10;RnSVlf1qR+U2yqcY2jv6+gci5PwpSzWmX0rq7YVGOt4UFDz4z88+O0Uy/j2ojKREn546OyUv9w68&#10;XY5W21JW/jR5CfZ4XYTEnMBNyfnK7HmKbLoSSWZptS0Wq1Wv09/6r7/pr/xKLl8mlUhwCspksqws&#10;mVwuDzwI5LI4e1uM17RGwUD0Q07M9TE0XwQj+SE6tIxPTFy+fCVyuLj3/b0ajQbZ6KkxE9AY3aL0&#10;VT71v57asGEDiWHBwiQzLBMSEpbLl+J0pEtb9Xj2XRandsdRIfQYoNLkc+YpFqblz+FqTVJKp9Nb&#10;rVaclx6I3gJqYIFMpWLtLQTmy6USCfEX3qeo23qGh/T9Ag4DFF1wkSFEFznNbnBRljBOy1KN2xSN&#10;dHT852f/uaCggIZeQXGfMhxEJIpfungRniJksVjV6hcoG4R67tcu1H2j3XEUBPFkTabJ56Tnz5mn&#10;yE6Tz/HPoPRDuM/2FgL5hhx7XdMae1uMg7r+IX2/UIYYuOiCi57Mc4o7Eru9vf1ShHMx2gcUC2ik&#10;UFHxBrIpRklHPzDJCynj4mKXLl7kcYKRx4l4vp1VVa9LpZJBXV/Tr/cLC1lQSZkskwZuU0aaXBbn&#10;kL4fZ6HdZBFMQ36lwbSnQEfezpB0EznFi7gMBsOrr7xK5vp0LdW4rdFIV0H4p//4E6kVADP5+Aw0&#10;kpWXe8eczJsJ/fX1+yt3vEwOPXoKoYSqx9BonmJhsiwlOUs6T5EdLxGl58+NopMf1PWNWV29LUac&#10;iEP6fiGJJkgaxmx/haNkJyowxuciKhkVaEr7bysu3l5oBJrpHAkJCS9teyknJ5u9hccVk1xhmZmR&#10;vijvZtoqQ+hRXbEFv9haq5tbq08IC1OILctkmRTnZZJMmixLCTsycQTaTMN2kwWnoM1kEZwKIROd&#10;E5VYoEzWpctXTFevRTgXp3cJo4DGm6QhFzsmJCS8tO3F7OwcTh5UKuD5GWgkSyKRLFuyCE/MYQg9&#10;epyr17TGY1uPCOtg5FATAHBw4hvT5HPiJV4hTJ9BTRxvxC1j1ltbbD0Wm2kYAMasLsEjGnbROVEZ&#10;jK3xiYm2NsOwJYKuWYGLty8aGej44ksvejyr/tmFAZISOYJIFL90yeKkqd49tbV7Knf8kbw/0bl6&#10;bOsRY1OHsE4JEhQyMThRGSoXIy3pBmhawd2eXLxN0ciSjlS0Cwh1fhwhLi72jpxsT+hRp9OXlT9N&#10;2fnTM+PtQt03rdXNQjBJkKAQiG62lESSXFX1Ot2gksjpjErkIrkVHADU1r7NadzKtFFsZWXlbfiy&#10;MzMzMjIyEBfl+Pj45cuXlUplfHw8O9QFTkofB5mcxK5fvzEx4Z49OwU/bZWqpPNyZ2fnFWRPbcsp&#10;rbZFqVQsKlwmK7hz4My1UbMDBAkSFBw5MdcB+PIknHcDSjjcibpm9SrKJ37f1d1xqXMykmwSOi5W&#10;vbHzscc23p6f722KRgDIz5fLZDKEjhaL5fy58z7pyItFyJ6XNrvdYrGmpc6OiYkRi0WPPbZRIpEc&#10;O96MPMdkutrQsF8kEt2//gH5z1e7LM6BM9dAkCBBfKsL662Dw3RO1D11NXTBxfPndZHT6cYnF6d3&#10;Kzgfa/Lt6VD1iLKNXHZ29osvvZiYmBD6QCPDAWNj4+RLF3suOQbnqpCbI0hQ8IzF43CaMuOG2Ylq&#10;s9vb2gxOV2RFOgQuClYjV9vxnFKpnDlzZiDuU35JOTk52T9gjouLlSQnw5Rz1Ww2k+s6Ojuv7N27&#10;Lzcvd1XhmsUlK92uCcF8FCSIF2NxHzR2AsX9qFKx9vDHh5bTpKv0mK626dojKrgocFGwGv20HRdm&#10;L3zxxRfphzsGPdBIp7TU2YsX5eJ1HQDQqGlSq1+gHAohmI+CBAXbWATGcv7xiYn29o7BoeuR9ooE&#10;LgpWo/+247nz5xjijgFi0m9ejo46zYNDiYmJYrEIAPLych99dKNepyc7VwXzUZCgoBqLcvmyve+/&#10;t349rRP17NkLVps9WrioUm3aqt4ifOICGlnRcVHeopQU3100+XWfMo/4cLvdAwNmAEiRSgBAKpWU&#10;lpZIJJLTZ864XF555C7X2OHDn2i1LfcX3r/8sVXzFNnXWoxCaYcgQSyNxc/h20/ha3J5BgCoK55/&#10;6603M6dqqxBFphOVmYu3w0gNAY280VGr1d618i42dAweKSmPbLFaLRarVCrBnaurV6+iMx89yasF&#10;j61bXLIyThwntF0VJIhZ7VjXe/CpEfrID+F9Nugcj3gm6rXevgh8UWazeedrOwUu+l5mhVgjIsq4&#10;Y0JCwh9e/EN2dvYUnEJd+8+guLjYxYvy0tNSPVtqa/dUVe+ijD7K5cuqq17Pz5cP6vqOb/1EaDAm&#10;SBBZw5jtY2g2Qi/lo2Vlv1JXbKFrtB2B5fweUfaBE7gooJFPOhKAF6xyRk6ak5mRe2eOJzenp8ek&#10;Vr9AN0HXc20LrXMECUJ0HDvdAm2UHlS5fNmOym10jcLHJya6urojqlc4Gy4KeTeUEhyqFKL0rI6P&#10;j7doW1betZLZsxoIKemR6ZuaDsfIgHkoKSlBLBYDY/QRAM6cObt3776MjIyHnnp42ZOrR80OwXwU&#10;JKgL630P/nYRjOQGNzAVWaScQgwAN4Yt58/rrt8YFrgooPE2paM0RUq2HYMNS3pk3gKn2+3uHzBP&#10;TExIkpNjYmJgKvpo6jGRG8u5XGOapqNabcvK1Svvfer+eYrsIX2/0FtO0O0p3IP6BXxLaSwqFWvr&#10;amsYWqZ939XdfvFSZDpRAcBgMOx8bafARW6LreBQZRClZxUAnn7m6QcffDAAws0I6mmLxaIli/NS&#10;pFLPlkZNU2Xly5Stc0Dwrwq6jeXEXKdAR+dBJU5FpVQEDtBA1Nzc/E7NO+TtAhcFqzFQ21Hb0oL4&#10;JFtbWxMSEnLzcnm1CHk71MSEu7/fPDExIZHcNB/z8nJVqhKXy3XmzFny/rh/VSQS/aT8kWVPrhbK&#10;HwXdJjqLdRyAL+k8qMVFDzfUf3jffQoGY1FvuDg2Pi5wUbAab0dRTrACgAceeODpZ54OtjkYyDFF&#10;ItHSxXkpKVLia6msfJkuPUcmW1Bd9bpSqbD1DB/bekQo8BA0XdWF9R6H03Q5qJ4Lge7pN4Ytly9f&#10;iWRjEQD2vr9Xo9GQ7WCGRq+CBDQGi47BswX9Pv6C+fNysrM8yasAUF+/v3LHy5TVHQCgVKxVq7co&#10;lQqhvZyg6adhzHYcTp+DS5SPSiTJ5WWb1fQdYSI8DdWjmrdrTpw4QX51t+dcYgGNwaUj5aSLhQsX&#10;/v4Pv0darYYRlpSKi4tbujgvPT3Ns8VisVZV76qre5fuKSrVJnXFlqws2cWGc63VJwRACop2MfdB&#10;JX7n6XYwDw5dvnwl0qZnIHI4HLt27Wo3tAtcFNAYIlksVlXp4+RJFwsXLtxSsSUjIyN4lh8vSpFK&#10;li5ZhFd34GIufyQuFq3VzRfqvhEydARFKRQZcm3AV8EiAIw6nZcvX4nALuFkLlI2gZPLl9XV1jBQ&#10;X5CAxqDQMSEh4fd/+D2noo6wIDMuNlYmm5+TvZC4UattqVC/QJe/iruYyso2iyG+bc83AiAFTSco&#10;ymQL1BVbmHNSvu/qNpmuRmxthkd0xYty+bKG+g/p2vcIEtDIGx0rd7zc0HCATMcnf/5kIEUdIQOn&#10;WCRaumQRMT0HfAUgBUAKmmZQ9HylGZgRFek2uFq/a62pqSFz0TOZTvhKCGgMhSrUL5DpCABP/vzJ&#10;9evXR+InTUJpelpqXu4dRP+qxWKtq9tTW7dHAKSgaQxFAFCpNlVu38YAjGjxoOKiK9IQmqMKaAyD&#10;6BoC+ExbjRzFxcbKZAtksvkzCfmrdGaxAEhB0wOKzLk2ED0eVFyUyagAoK54Xi0MXxTQGC46Ujoh&#10;uaathldikSgnZ+G8uXOIG3t6TFXVuxgA6VllMiXpAiAFRT4UlYq1lZXbmFM0e/v6u7q6IzwH1SO6&#10;ZFQQivoFNIZddCWP6enpWyq28JuYE1SlSKU5OQtnewcgWQKyvGxznuzOjv3nL9R9I5R5CAql8DrF&#10;djAyQxEv1WU4zo1hS1dX97Dl/2/vDILaOM8+/qS4hQhZUCMMCYtIO5kOWn3fTAZ1ijQdeeY7WMvV&#10;FHEJvdiUXh0m18Y03zUDXMsILiUXQ/GV1XeDwyptlElSS7LpoSzaMcKSbElIsZzYQw+vregT0mol&#10;BNau/r/JMAyWx8NGo9/+n+d5n9XNu1eW5ZW/rJweRsUhDaixVVAZW73IwZymYO278v77v3y7pAGp&#10;UZDFT5+HG9/cX/0HHuUBzpv9k8NvaK/a4X3tUnxWKOzvH8SPHuvod682dFN8ICveHlBjq9hxfv7j&#10;sid1MARBmPn9jL5+ncGBq++9Z2tAkMVR+EeS/M/Vv8uBPbw3QNP5+mTvG/pXtTVv2qWol9U2ZWxt&#10;bd3bulfxV/b7VzCMCjW2HHcWPq24X2bUPnr79m29tB4ZFSd0NAqSzen4fFO9ZP7n6t/3Nr9FGxKc&#10;HdZQ/Jr2MpRTeZngvT47e7OmFBXlkY5mbRj5fH5lZeWr0Fen/wjDqFBjS1NtMEd3rceagvSvrm1s&#10;bFY75lH6ITXGf7AfeIhtc6Bh4iepL+i+eu2UtE2f6lSKVL25SBi6gRp1QbVtq0T0h7k/6Kv1qC7I&#10;mucgGRw3xEJkPvJ0b+Pbvc1v8SYBGmPiA5K/oPtH9ES9SuHzTc3eullzEZq+TmWUsrOz8/n656eb&#10;ixi6gRr1RCaTnZ2dq7ib1OPxfDjzob6Kq+qCZFl5cWm52qq50pt6QfD+j+saZlmBlpioPnfK7rqm&#10;fVPqG21YUozHjxTlkV5OZZRR7eQiNsBBjbqkWuvRZrPN/XFOd8XVmoKUpKDfv1ZxFun0x5nPN/V2&#10;9tL91X/sBx6iEwmKMfFr+tcXdF+9m0hEbte4zzdVs4qo3/IpI5FILC8tVyyiorkINeqYaq1HPZ7r&#10;0ChIjW1Ids87e+umIHjjgX/vi3sYZ21nvj7Ze0jyQ5JrvpKdo61ZQtS7FKn6CQ1CcxFqNADhcOSj&#10;+Y9Pn3okPRdXi4K0WvtOH/MgokwmK4oB/+paxV+8DMF73Tc9xQqtexvf4kxk+/DgZP8hyTULp1TS&#10;sa5ZP3xWKCjKo3j8SL9SzOfz97buiaJY8Tqs+lfQXIQajYDKqUddF1eLDA5cHRwcKNukU7wz8K+u&#10;iWKgZoi0WC4LglcQvL/lf7Mf2IMjYcRiTJz2TakfxmAc53KK8khfh/dPozKJisdoQI0GxO9fW/jz&#10;/1b8o5Z9Xkdd9Pb0DA5eLdvF2kCIhCNhxLpiIhElkilFeaSjNW/V2N7evrd1r2IRFevCoUbDonKu&#10;Q49rASrS1dnJce8ODg6cbkPS606kKAZqjrMWb5MFwftbx2+eBOP74sPD4AHeRfqicPJ8nw61G5Hd&#10;GGnpJpL+R09LUTnOb7FcXvWvaMnNAGrUKyrFVZPJNDc35/y10wC/JmtDcty7l83mynfHYkAUA1oK&#10;rQyet0/7psYcH3QrHYfSAeZaW5z0yfEDkmU61DJZU7wN8k1PTQheLS9mi0+TyZR+G4qlRKPR5aXl&#10;imERRVSosY3w+9cWl5YrWkEQhBuTNwwQHxnm7m6Oe7dilZVx9+6mKAZqHvkownFDbrdLELzv0Tv5&#10;yNN9cQ/l1tbhwcm+TIcPSK55+qKsMCAIXo2f/ofxo3j8sQFqp8WwWG3ihogW7vxpdvYm3ldQYxuh&#10;MrlqtVrn/jhnt9sN88vWDJGsGVmXI1mUnBC8Y44P3sn+/FA6eBSUsUbg4omfpB6SvE+H6vu+K5YB&#10;BMFbc4VNMSbqfe70NLIsLy8tJ5PJireAmESFGtuUTCa7uLRccS2A8eJjaYi0WvsqdiIbdiQRuV3j&#10;brfrv4ZHR+gdaPK82T85jFNKpsN9OtTSQWw4I/7w4kUymVKUR7l83mDXsNoDNIjI5/vdwp1PUESF&#10;GtsaSQremp2rWFw1XnwsMjhw1Wrt67f2qbym3n5kqSZ5B//f3OjAW30dsZeHwQMUXc8Im6Y5oif1&#10;pkN6PVnjdrm0G5GIEslUMpnS+0mMamGx2vEMi+Xy4uJnGhuuAGo0fnysNptj1PjIuNTRMTg4MDh4&#10;tVqhlREOR0QxsC0GtJz9KIPjhhw873DwI/TOz7PdPyjPUpEjBErt0fCIUvt0qL13WITn7W63a0Lw&#10;1jVaeZzLxeOPk8mUAYZO6w2LeOAi1AgqUG2rnLHjI6Ors9Nq7avpSFZulYLBBqJkqSnfH/7lryy/&#10;6FBevp39aU7JIFOyXBinJzIdpuk4Tin1h12oBESWDt1ul8YmIuNZoRCPP47Hj4xqRCKKRqMrf1mp&#10;2Fm0WC7Pf3QbEzdQI6hMLKbMz39c8ZEdxo6P9TqSRUlJCkpSUAoGG9Mk+0hy8Dzv4DuUlzbLUC+Z&#10;O5SX32efG16WTIRxSmXomH1TV8vwdNxhY8P1jo08KxSSyVQ8/th4rcRS1MdQ3a7xxcXP6rqTAFBj&#10;O6JytMNIZx+b5chmabL0o8pisQy81ddFP7uS7b5qsb6d/al+fZk+OU5TLk3HGcrFKVWg7+ttFqro&#10;kP1X7981fNW0lNCXofX1dYRFqBGce3wctY/Ozc319/e3w6Xo6uzs7e2pObNTqslwOCIFg+FwpIHe&#10;pHq+7KTOwbeufJ95PvDWlR6LJRk+cjo+aAVrxk9SBfqeiJj2mAKZDpv1T7BaNHNhY4cK2GRNOp1p&#10;ByMSUSKRWF9fr7jgBmERagTnFR+FCWFycrKtLoi17wrT5OlnfVQkk8lGIhFJCobDkXAkonE7XcMp&#10;6nn2eSpyNMwNccPcofRq/pB32H+SPTmOVR386aKfFVSLmQV6Xtr5S9Nx+rXwzlgI1XI34Ha7eAfv&#10;drkaGw95Viik05lkMpVMPWmr96rKNlSERagRNCE+Lix8Wm141fDjOSpR0mrt6+3t6e3tqXZEUt2U&#10;MUVpYqY0BsVpXt7BO3i+4UDzw4sX6XSGGbFNAmIp0Wh0/a/rFc9mICxCjaCpd6BiYH7+42pdtDHn&#10;2MzMTJvUV09j7u5mmqz4VCx1XjkyHGlDWfK8vcdicbtdHMcND3Nn3179NJ1hRjTMFrd6yefzn69/&#10;vru7Wy2FL9z5BI8ghhpBM1FfndOe9dXT9Pb09Pb2mM3ddaXJspiuKEo4HMlms5IUJKJqHV8d4XaN&#10;ExGTn9vtslgsTdlA9sOLF7lcvs11WGRra0vcFitWUAkLbqBGcK5IUvDOwqfVwo3Vap2ZmWmH+VWN&#10;aZI50mzu1jLmWvPKs5SZzWYz2WwkHCGimKKca/9SO6wvSES8g++xWIrya/qTjI5zuVwuz4xo7BMX&#10;2lE5sEhEHDe0tPgZHikFNYJzR2U8h4hG7aMzMzMjIyO4UEUudXSYzWamSbO5W+MUT71Zk33P9Fnm&#10;VLW/qyjDXI3OExPejynw9ecsq4We66V7Vij86MJczkjbvc9OIpFYWVl5EH1Q7X5l9tZNPH8YagQX&#10;RyaTXfjzpxsbf6v2Ao/Hc2PyRts2IGvS2/NKk11dXQ00KQ3M03Sm8FqHcGE11NuKRCR4ry8sfIJx&#10;G6gRvAHU66usASkIgrEX6DSFrs7Orq6u3t6eS5c6zGaz2dzdWKtSX7BmYaFQKBSep9OZQqHQhgOl&#10;DUhRFEWVtiIqqFAjaAnU66smk+nDmQ+vXbuGC9VAsiSioi8vXeo4e8/yTXGcy7148TJX8hWDMw2w&#10;s7Nzb+tetbYiKqhQI2gt1OdXichqtd6YvAFBNlGZXV2dXV1dzJ3s52+2MPs0/Up16XSGiFgWJCIo&#10;sCmo7HtjYAYVagQtivp6OSKy2Wwzv59pwxUBFwwrz/6o0krK7NXg0XS6gtVY5mPfowR6AUSj0a2t&#10;rWqzNkTkdo0vLHzSlPMwAGoE54V6A5KIRu2jk5OTECQAZ5Qi2opQI9AZd+9uLi4tq5y6gyABOIsU&#10;5z+6jdU2UCPQJYuLy/7VNZXnNEGQANQlRTZrc+vWTbQVoUagYzKZ7OrqGgQJAKQIoEZQLkj1EVYi&#10;stlswoSAKVbQboS+DG2L2ypSJCKf73fzH93GEX6oERiQWExZXFpW2aFDOOYB2gn1c4qQItQIIMj/&#10;BzbpAAPDNtrs7uxCigBqBI0I0ul0YhcrMAyJRELcFnd3d6uteYMUAdQIKBZTNjY21Yd0iGjMOTYx&#10;MYE5HaBfotHo7s6uykJwIrJYLguCF1IEUCMg0jbFSq/bkE6nE1VWoCN2dnbEbfHg4EBdipg+BVAj&#10;qCxIliDVH89rMpk8Ho8wIaDKCloZjbVTjhua9k1BigBqBDW4e3fTv7qmsmqOMWof9Xg8mGUFrUbo&#10;y9DO7s5Xoa/UX4aNNgBqBHUjSUG/f00M/J/6yxAiQevExN3d3Zpzp0Tkdo3Pz9/G7lMANYIGicUU&#10;/+raxsamehuyGCLRiQQXz87Ozu7urvqZfcKUDYAaQXPJZLKiGFDfV14MkU6n03PNg3FWcN7Isixu&#10;i6FQSL2bSEQcNzR766bPN4WGIoAaQfPRWGUlIqvV6rnm8Xg8KLSC5pJIJEKhkLgt1iycEpHgve6b&#10;npoQvLhuAGoE5ws7DXl3Y7NmiCQim83mueZxOp1wJDgL+XyetRLVj2EUY+K0b8rnm0LtFECN4KLZ&#10;FgMbdze1hEgiGnOOOZ1ONCNBvUYMhUKhUKjmxCliIoAaQQuh8UBkmSPtdjtyJGiWEVk3URC8iIkA&#10;agStRTgc8a+uiWKg5jgrA7VWUAbrI4ZCoZrjpgw2dDp766bDwePqAagRtDR1FVqZI+12u+eaZ2Rk&#10;BFevDZFlORQKhb4MaekjMgTvdUHw4sA+gBqBzmBHPkQxoN2R7OzHqH0ULUnDk8/nH0QfsIxY8/RF&#10;Ebdr3OebEgQvjmEAqBHo3pFsorXm8rmyKOn8tdNut+OIpPECYjQa1VgyZfC8fdo3hVYigBqBAYnF&#10;FFEMSFJQe45kUXLUPsociYqrTnUYjUaZDrUHRBgRQI2g7XJkvbVWaLJNdEiv+4iomgKoEbQv22KA&#10;RUmNZz/KNDkyMoKia4vAXCjLcgM6ZLOmguB1u1wwIoAaAXhFOBwRxcC2GKirJVmEjbnaRmwjIyMI&#10;Haq4oAAAAg9JREFUlBdDIpGIRqMH8oF8INfVOyzC8/YJwSsIXpy+AFAjAGqwcqsUDDYQJYuM2kdH&#10;bCMwZXORZTmZSMoHMjNivdGQwXFDbrfL7XKhZAqgRgAaoTi5IwWDGjcJVDNlv7WfmdJms+FkiBby&#10;+fzBwUFRh43lQobFctntcrndLrfbhYAIoEYAmkY4HJGk4Nk1SUQmk4lFSlO3yW63W61WbORJJBLJ&#10;ZDIajX6X/04+kBsOhdAhgBoBeGOaDIcjZyy6lmGz2UzdpqIvicio0z3RaLT063f577SvoVGHFUsd&#10;PA8dAqgRgDdJJpOVgsFIOCJJwXAkcsZAWU2Z/dZ+a7+16EuTydTKLUwWAYv+SyaSiWSiiQosjYZM&#10;hLyDx3ApgBoBaFFiMSUciZyfKctgtVn2fWnKZOmzTLGN9ThZz6/0J6zmWZYCmQK1POD37C7kHbyD&#10;5x0OHtEQQI0A6NKUiqJIUjAcjsQUpbGTIe0Mz9uHOc7heKVDLKYBUCMABuSVI8ORcDiSzWal4Be4&#10;JkXcrnGLxcJEyIyIawKgRgDakUwmG4lEWL5kvryASuybhdVFmQU5jhse5nieR6cQAKgRgBowWbKv&#10;RCRJQSKKKUqzZmLPG44bGuY4InK7XUTEFMh0iP+5AECNADQfli+LBi37IeM8qrVu13hJ+PvRc8x8&#10;ZT8EAECNAAAAwJn4CS4BAAAAUMp/AOhWQhXTtf1WAAAAAElFTkSuQmCCUEsDBBQABgAIAAAAIQAh&#10;NJ7EKQkAAAASAAAUAAAAZHJzL21lZGlhL2ltYWdlMi5lbWas1wtwVNUZB/Dv20fuJjfZe8UNRAIU&#10;g1mIQNiGpApBQogKm2ChPGMXJkpxHAcdxxF84VjaOlCxpkggCSAYXhphAljGyqMoiOiojGhtYWwt&#10;WhUHLNParGaz5+69p/+TeLNbbGeqZSe/Pd85e1/nO+eee8NEtARaO6VMJqV81CRqZ6LgAkfuqJFy&#10;sM9Dr4wlGnrDTTcS4Yd+RPdiey/kQT30fHz4RuMkbPKFaqimRXQ3LaTbaCjNogex0xLEd6mdL8PP&#10;uRAAHK4nxm6UAya4H7WN6VZQZn9dvzCYaI9GpF9Uvxx1tY8HhkMBqOOqz/rBj/aUxfhW26j2BigH&#10;tf0oUB+39PdWv/Ht7q/2qQTVh0IwYTq+wlJKlZOpOMGXuMBRQsoVaB+B9jq0P2aEpWupUSxvM/Ll&#10;IoPlAmOFEzH6O58HD9p/Ce603wlutI8Ff2U/GLzWzg367KY8nx36N44TynOFpCcvLC/khuXgDBri&#10;Lj0EjtOlzxFpk0Qgt1QMhgsZPHmlIpQ3CebAZ5arCbFrSfAza6RRZkWMmaLMqBLVRkTMNkrFcDNt&#10;AuKbzIliujlL1Jll1kdGwqo0lqZuN1pSvzYOp35jnEuVmg/Zy8yxzqOmhJBcYl4lG8ywnJ7hOuRL&#10;5XfC1+VElGpMn17BPW590JFK5rhfPCZNmCf1Vu+YfIB9X8QcTWCe78OB1ZhE0BbWSq29WQOsCjjg&#10;H2DV+Eut0756cJy0kDzuC8s98JE37U3EB7whcJwD3oMibbc44t0m3vQ+JZb7ysVsfzJZkZVM9teS&#10;yfNauWgLPCV2BraJ5wN74HfgOGkh+XQA8wQOamnbETdpIXCcJq3ecl2KPB3HzeU4vXl6GDk5hrqa&#10;u2dxU6o8qbwfz54r0iaJU9mYP3AoJ+1dxJ/kTIK54DhpIfluTlgeggvZaacQH89GbrMd51L04yTG&#10;egyuux7X+w58kpByNOq5tpTD0Y/RaPs0NUa4kqmIyLGrYR7ERLZ9i9DsRaLK0qVrnFUoR1rFciC8&#10;lEzbjbgtOUhuSAblZ4lbRNoCcTbxY5gLk8WXie+LQPcYMTSZFklGxMRkpahJ1oo7RcBxdVhThWuf&#10;NV4csSLipDVGXIrc1CIX7vpUgPWpGWu+GuN70a7GuAq5mR8PS9f0eLGcFB8ix8f7yXc7Fzitnavs&#10;1s6dqdbON633OpNiXLxGVMd/IGbES0UDFCTSRiYiYnyiSkxIzIQSyzU+UWmNTNRaBYlpVnc87Uy8&#10;0ToRf886Gi9MfdyV9lXXoJQ/MSqlJargMjttuN3Vda39165x9tF42on4z+wz8dfs7njAmZZIa0hk&#10;O3cnrnDuSYwCJ0NI3pIolrWJsPy2OVbPkIvXm5VodNebRfj9DdxT+ZiTj6G9CrF63g3kUms7DbBK&#10;oEMOsK6RpdZbTj2kbNc1Mux0yOucErrO2Q4DOeys5JS9kustl3u9hTimCSUQwziqub8WdmHOq7Xu&#10;WTysFqB9CNpqZUw+4Fwpj9gHnBfsfc5uu93psDfAQeHabXeIF+yt4mV7o7jPKRdT8WZQQslkDieT&#10;H3C5aPJsFJs8W8V2T4fY4TkIGxzXdk+7s8mzz1njOeD8ia+UAY7JElyVe63/z1q+2iCqUPlFP9T8&#10;bUS9GvFyk2inyi/i9UYluw4bs/mPRoy/gnwzxkXmDJgM5TzEHM1/N/L5dcPD+41ues44RxuM96nJ&#10;OAa7YDG9btRQvllD18A8s47uNW+m+8xYhucR97rL3EmuH5nNNM5spEIQRiNdMNbDM7CXOo39lGW+&#10;QkXmyT415oc02zxPPzG7aamZw4+YRTARlnPUbOek0Y5+tPM+o43XGk/yamN1hgrEvb5LjmPI2Xw4&#10;l4d3FpRvB4m2Ipf4I4Q9Ps+rpTeCSgtV93iLjgeVAq7uMYtPBJU2/jxPqSUl87mszqPGflcu0RSU&#10;Gs7nnicLdaUjN0r+PKWNO3KVaE/bxceZhm3/EOg9jgfPJ/c46v1RqcpuoVMBJYoGpYVa0NaS3cZV&#10;PVp6tsk87sX3cRneGzLnWgR1NdeKcF53rlVqlexq0Gbz/VqMW+BFeFWbAZOhnI9oo3m1ls93aB6+&#10;WeumOu0cTdDepwrtGOyCxXSHVkMvwvvQrdVRfuBmKgjEMjyPuFcwsJNcca2Z/qw10mHYCI3aengG&#10;9tJabT+1a6/Qq9rJPme1D6lLO0/+QDcNCOTw0EARTITl/DetnTfC/TBHa+MK7Uku01ZnqEDc67vM&#10;tYtzvAYv2Ridnvv5VZTXoq7mxq2YDM9iAl6NeI0/m9NKeZ1/Am/238jP+Wfyfn89n4BPIO6fwba/&#10;hn1Z4zgraxRkQ5RcDYjTTG7Icl3P87IWcnXWMh6R1cqUtQPH3MGtcI+/lef5l/Fk/0Ie778eTIiS&#10;aw1i16XIh5pvbj4+QN/Hoq7ycRfWbzXHI4gf4mifVYjX8QzaxPPJ50n2yfNonO+5nAd5hvFATz++&#10;wuODr+gKT7TPYsRpbbzY0yuM0tUfse7ZwB7PE7yRvyDXGv6YHudT9At+jVbwaTgLX0IbuyoQp0Vx&#10;L/X6tnlCt7/xjK3DO3wd2tVz4JcQRf0GlD/3EW3HDoWIY97aPg94o9TsnUId0AlFvlk0xXc33el7&#10;nJb7DsA/YRQv9s3nyb5lPMjXzP/wbuV2eALu9G7hGd6nuc67OUMd1Xl7uX1S5zVhG65nJq5DXZ96&#10;B9iCehPKYlzfHLSrd4A93pn8W+8sPgzkm8XDfGUQp2G+0zTQ9xLl+vZQyruZPvWuo5fgBdjtbcax&#10;lZnscs+t1lYsTTQRCuC//Y/0n/J5FIumWlPV9Z6Dl1HHP/vUraMv2GEs4rdz6vpcwJpq6lOpBGKw&#10;TP8hrdNvpb36Ejqir4X98DHt1olX6iFu1L/HzfrVvEUfx4f0GJ/WH+Hz+hru0rf0WYnY9VO9lR/W&#10;1/JSfRXX6wv5Rn0ql+kjOKIX9xmO2HUV4iFQoF8FbX2O5rRx2jQ6mtPLzZk7XgXo5xn0UfVf6Y96&#10;I8o7UH6EEq8ZNEQ/Q0UwHOrhdv33sB820zx9NUXgahgGhVCAbVzu+f7XMcLtTjFQ2+PVUao1YB64&#10;zzn3eWnLKM3BijGH2tiWSpSUEdg2F9RYu7E6ZhBCoD4mqPhfAAAA//8DAFBLAQItABQABgAIAAAA&#10;IQARD8ALFQEAAEcCAAATAAAAAAAAAAAAAAAAAAAAAABbQ29udGVudF9UeXBlc10ueG1sUEsBAi0A&#10;FAAGAAgAAAAhADj9If/WAAAAlAEAAAsAAAAAAAAAAAAAAAAARgEAAF9yZWxzLy5yZWxzUEsBAi0A&#10;FAAGAAgAAAAhAH7xeGXiAwAApA0AAA4AAAAAAAAAAAAAAAAARQIAAGRycy9lMm9Eb2MueG1sUEsB&#10;Ai0AFAAGAAgAAAAhAFtGNR7IAAAApQEAABkAAAAAAAAAAAAAAAAAUwYAAGRycy9fcmVscy9lMm9E&#10;b2MueG1sLnJlbHNQSwECLQAUAAYACAAAACEAK2EmzuEAAAALAQAADwAAAAAAAAAAAAAAAABSBwAA&#10;ZHJzL2Rvd25yZXYueG1sUEsBAi0ACgAAAAAAAAAhAMFpirzoQgEA6EIBABQAAAAAAAAAAAAAAAAA&#10;YAgAAGRycy9tZWRpYS9pbWFnZTEucG5nUEsBAi0AFAAGAAgAAAAhACE0nsQpCQAAABIAABQAAAAA&#10;AAAAAAAAAAAAeksBAGRycy9tZWRpYS9pbWFnZTIuZW1mUEsFBgAAAAAHAAcAvgEAANVU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SdaKHDAAAA2gAAAA8AAABkcnMvZG93bnJldi54bWxEj9FqwkAURN8F/2G5hb7ppioq0VU0WCrY&#10;l6ofcM1ek7TZuzG7jfHvXUHwcZiZM8x82ZpSNFS7wrKCj34Egji1uuBMwfHw2ZuCcB5ZY2mZFNzI&#10;wXLR7cwx1vbKP9TsfSYChF2MCnLvq1hKl+Zk0PVtRRy8s60N+iDrTOoarwFuSjmIorE0WHBYyLGi&#10;JKf0b/9vFKxG5VdyspfxzrVJtBl+N+vm96zU+1u7moHw1PpX+NneagUTeFwJN0Au7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xJ1oocMAAADaAAAADwAAAAAAAAAAAAAAAACf&#10;AgAAZHJzL2Rvd25yZXYueG1sUEsFBgAAAAAEAAQA9wAAAI8DAAAAAA==&#10;">
                <v:imagedata r:id="rId4" o:title="Evonik_button"/>
              </v:shape>
              <v:shape id="Picture 40"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p51q+AAAA2gAAAA8AAABkcnMvZG93bnJldi54bWxET82KwjAQvgu+QxjBm6YKaqlGEcHdPSwr&#10;Vh9gbMa22ExKEmv37TcHYY8f3/9m15tGdOR8bVnBbJqAIC6srrlUcL0cJykIH5A1NpZJwS952G2H&#10;gw1m2r74TF0eShFD2GeooAqhzaT0RUUG/dS2xJG7W2cwROhKqR2+Yrhp5DxJltJgzbGhwpYOFRWP&#10;/GkUtJ/fOjyLj3Sf/jjbL+h0X906pcajfr8GEagP/+K3+0sriFvjlXgD5PYP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OQp51q+AAAA2gAAAA8AAAAAAAAAAAAAAAAAnwIAAGRy&#10;cy9kb3ducmV2LnhtbFBLBQYAAAAABAAEAPcAAACKAwAAAAA=&#10;">
                <v:imagedata r:id="rId5" o:title="Evonik_type"/>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6B94EB" w14:textId="77777777" w:rsidR="00405EDD" w:rsidRDefault="00405EDD">
    <w:pPr>
      <w:pStyle w:val="Kopfzeile"/>
      <w:ind w:left="0"/>
    </w:pPr>
    <w:r>
      <w:rPr>
        <w:noProof/>
      </w:rPr>
      <w:drawing>
        <wp:anchor distT="0" distB="0" distL="114300" distR="114300" simplePos="0" relativeHeight="251662336" behindDoc="1" locked="0" layoutInCell="1" allowOverlap="1" wp14:anchorId="1B635025" wp14:editId="4C065EBA">
          <wp:simplePos x="0" y="0"/>
          <wp:positionH relativeFrom="page">
            <wp:posOffset>868045</wp:posOffset>
          </wp:positionH>
          <wp:positionV relativeFrom="page">
            <wp:posOffset>683895</wp:posOffset>
          </wp:positionV>
          <wp:extent cx="1343660" cy="182880"/>
          <wp:effectExtent l="25400" t="0" r="2540" b="0"/>
          <wp:wrapTight wrapText="bothSides">
            <wp:wrapPolygon edited="0">
              <wp:start x="-408" y="0"/>
              <wp:lineTo x="-408" y="18000"/>
              <wp:lineTo x="3675" y="21000"/>
              <wp:lineTo x="19191" y="21000"/>
              <wp:lineTo x="21233" y="21000"/>
              <wp:lineTo x="21641" y="15000"/>
              <wp:lineTo x="21641" y="0"/>
              <wp:lineTo x="17149" y="0"/>
              <wp:lineTo x="-408" y="0"/>
            </wp:wrapPolygon>
          </wp:wrapTight>
          <wp:docPr id="14" name="Picture 7" descr="title_de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itle_de_rgb"/>
                  <pic:cNvPicPr>
                    <a:picLocks noChangeAspect="1" noChangeArrowheads="1"/>
                  </pic:cNvPicPr>
                </pic:nvPicPr>
                <pic:blipFill>
                  <a:blip r:embed="rId1"/>
                  <a:srcRect/>
                  <a:stretch>
                    <a:fillRect/>
                  </a:stretch>
                </pic:blipFill>
                <pic:spPr bwMode="auto">
                  <a:xfrm>
                    <a:off x="0" y="0"/>
                    <a:ext cx="1343660" cy="182880"/>
                  </a:xfrm>
                  <a:prstGeom prst="rect">
                    <a:avLst/>
                  </a:prstGeom>
                  <a:noFill/>
                  <a:ln w="9525">
                    <a:noFill/>
                    <a:miter lim="800000"/>
                    <a:headEnd/>
                    <a:tailEnd/>
                  </a:ln>
                </pic:spPr>
              </pic:pic>
            </a:graphicData>
          </a:graphic>
        </wp:anchor>
      </w:drawing>
    </w:r>
    <w:r>
      <w:rPr>
        <w:noProof/>
      </w:rPr>
      <mc:AlternateContent>
        <mc:Choice Requires="wpg">
          <w:drawing>
            <wp:anchor distT="0" distB="0" distL="114300" distR="114300" simplePos="0" relativeHeight="251656192" behindDoc="1" locked="0" layoutInCell="1" allowOverlap="1" wp14:anchorId="2B6CE3C2" wp14:editId="0B6A4952">
              <wp:simplePos x="0" y="0"/>
              <wp:positionH relativeFrom="page">
                <wp:posOffset>5073015</wp:posOffset>
              </wp:positionH>
              <wp:positionV relativeFrom="page">
                <wp:posOffset>489585</wp:posOffset>
              </wp:positionV>
              <wp:extent cx="1923415" cy="492760"/>
              <wp:effectExtent l="0" t="0" r="635" b="2540"/>
              <wp:wrapNone/>
              <wp:docPr id="2"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4" name="Picture 36"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37"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46FCB27" id="Group 35" o:spid="_x0000_s1026" style="position:absolute;margin-left:399.45pt;margin-top:38.55pt;width:151.45pt;height:38.8pt;z-index:-251660288;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BkZYffhAwAApA0AAA4AAABkcnMvZTJvRG9jLnhtbOxX&#10;227jNhB9L9B/IPSu6GLZuiD2IrHsoEDaBrvtc0FLlEVEIgWSthMU/ffOUJLt2AG22O1LixiwQHHI&#10;4cw5Z0bS7aeXtiF7pjSXYu4EN75DmChkycV27vz+29pNHKINFSVtpGBz55Vp59Pixx9uD13GQlnL&#10;pmSKgBOhs0M3d2pjuszzdFGzluob2TEBxkqqlhq4VVuvVPQA3tvGC31/5h2kKjslC6Y1zOa90VlY&#10;/1XFCvNrVWlmSDN3IDZjr8peN3j1Frc02yra1bwYwqDfEEVLuYBDj65yaijZKX7lquWFklpW5qaQ&#10;rSerihfM5gDZBP5FNg9K7jqbyzY7bLsjTADtBU7f7Lb4Zf+kCC/nTugQQVugyJ5KJlPE5tBtM1jy&#10;oLov3ZPqE4ThoyyeNZi9Szveb/vFZHP4WZbgj+6MtNi8VKpFF5A1ebEUvB4pYC+GFDAZpOEkCqYO&#10;KcAWpWE8GzgqaiASt8VpkjoErHEc9PQV9WrYPfFDsOHWOJ6h0aNZf6qNdIhscdvxIoP/ACiMrgD9&#10;uvBgl9kp5gxO2n/ko6Xqede5wH1HDd/whptXq2MACIMS+ydeINB4c+ImGrkBKx5KJjOHlEwXoOTV&#10;Xgr+/MdmZ4wUmPO4tXdEMVHLFxFyWVOxZXe6g7oArMHrOKWUPNSMlhqnEbi3Xuztm+A2De/WvGmQ&#10;UBwPMEBAF9J8B8le9rksdi0Tpq9jxRpARApd8047RGWs3TCQpfqpDKx6QCGP2uBxqBVbW3+GyZ3v&#10;p+G9u5z6Szfy45V7l0axG/urOPKjJFgGy79wdxBlO80ABtrkHR9ihdmraN8tpKHl9CVqS53sqW0o&#10;vcQgICu1MURQHUKCsWpVfAawYR2MjWKmqHFYAXLDPCw+GizMJ2SRAw1199VSuq4JxAjrCevg3YIA&#10;XShtHphsCQ4AaAjTAk33gHOf2LgEQxYS6baJNOLNBGTQz4z5n1OU+ukqWSWRG4WzFVCU5+7dehm5&#10;s3UQT/NJvlzmwUhRzcuSCTzm+xmygMuGl6NItdpulo3qmVvb39Ah9GmZh0o5hTGyis4Q0V51aRBG&#10;/n2YuutZErvROpq6aewnrh+k9+nMj9IoX79N6ZEL9v0pkcPcSafh1LJ0FjSq7Cw33/6uc6NZyw08&#10;bBvezp3kuIhmWPcrUVpqDeVNPz6DAsM/QQF0j0RbvaJCh4YBgv3vNVd42PQPvqexucaXzdW8dux/&#10;2VpDq6WRznORf7TW/nUjSWf960YahyiBHiNsrSFUet9bp2E8lNv4ijM2zo/e+tFb/83eal9j4VPA&#10;duPhswW/Nc7vYXz+cbX4GwAA//8DAFBLAwQUAAYACAAAACEAW0Y1HsgAAAClAQAAGQAAAGRycy9f&#10;cmVscy9lMm9Eb2MueG1sLnJlbHO8kMGKwjAQhu8L+w5h7tu0PSyymPYigldxH2BIpmmwmYQkir69&#10;WfaiIHjzODP83/8x6/HiF3GmlF1gBV3TgiDWwTi2Cn4P268ViFyQDS6BScGVMozD58d6TwuWGsqz&#10;i1lUCmcFcynxR8qsZ/KYmxCJ62UKyWOpY7Iyoj6iJdm37bdM9wwYHphiZxSknelBHK6xNr9mh2ly&#10;mjZBnzxxeVIhna/dFYjJUlHgyTj8X/YN+Qnkc4fuPQ5dE9n+OciH5w43AAAA//8DAFBLAwQUAAYA&#10;CAAAACEAK2EmzuEAAAALAQAADwAAAGRycy9kb3ducmV2LnhtbEyPQU/CQBCF7yb+h82YeJPtqlio&#10;3RJC1BMhEUwIt6Ed2obubtNd2vLvHU56ey/z5c176WI0jeip87WzGtQkAkE2d0VtSw0/u8+nGQgf&#10;0BbYOEsaruRhkd3fpZgUbrDf1G9DKTjE+gQ1VCG0iZQ+r8ign7iWLN9OrjMY2HalLDocONw08jmK&#10;3qTB2vKHCltaVZSftxej4WvAYfmiPvr1+bS6HnbTzX6tSOvHh3H5DiLQGP5guNXn6pBxp6O72MKL&#10;RkM8n80ZZRErEDdARYrHHFlNX2OQWSr/b8h+AQAA//8DAFBLAwQKAAAAAAAAACEAwWmKvOhCAQDo&#10;QgEAFAAAAGRycy9tZWRpYS9pbWFnZTEucG5niVBORw0KGgoAAAANSUhEUgAAAl4AAAJeCAIAAADq&#10;Q5zRAAAACXBIWXMAAFxGAABcRgEUlENBAAAAB3RJTUUH1wkMAQ4ZfwO0hwAAIABJREFUeNrsvXtc&#10;E3e+//8ZQMBLgq1VC4Tas7UiodtuVZTsb/dU3ZX43W+r3a3x7Pmqu48K7elxu48qbU+vp6Ktdbtr&#10;0dZqty5Yb20tYEXtRfBuWxPFiggE5KJAwv2aIQnkOr8/BsJk5jPXTC7gvB/UTiYzk5nJZJ7zet8+&#10;CIZhQDLJJJNMMskkG7Yw6RRIJplkkkkmGdEipFMgmWS+mFarwycMBqPRaMSnKyv1KIp6ljEYjUZj&#10;sygfp1DEJygUnpdyuTw5WUmdVqlSpa9GMskEGyI5VCWTjAv8cNoZjEajwQgAqNTrUbQ/9HdelboA&#10;AKBIUOBAxZGpVCpjYuTSNyuZZBIaJZOMEwK1Wp0JRfWVehOK6vVVY/h4lcqkGLlcmaz0/CtpTckk&#10;k9Ao2Z1ruPOzslJvMBr1lXoRHZ6j3eRyWbJS6SGlQqFISFBIp0UyCY2SSTbWzGRC9Xq9B4Ra3WXp&#10;nPAyVeoCRYIiWalMTlZKzljJJDRKJtkoZqFWq6us1Ffq9QFQhLGxsbFxsfj03LlzvObHxgJA+JVh&#10;4MFZD8pkMs9M758gRpkDrl27hr/jmd3a2trW2up5WXqtFJ/oN5vrauv8fbAKRTyOSZUqVSKlZBIa&#10;JZMsdE2r1fmPhZMmTUpMnAUAmDtvLgAgDgchBmYl4pAjEo78g6LOJ/zmmGayIhMAjG5Of38/zsjW&#10;tjYcoqWl1wEAdbV1ZrPZf6SUopWSSWiUTLJgmsFgrNTrcSKKlS+DIzAuLi4uLjY2LnZoIjaOCrxh&#10;UGEwCrLPp2KPAwv50ZFhTmtra2trW1trWxv+T2tbXZ1oyFQqk1Sq1GSlUqVKleKUkklolEyyQOBQ&#10;q9VpdTqtVue7NJyVOCsuLjYxMTExcZZMJps7dy5U9vFShBwA6atSpC4mgI7QJUpLr5vN5rq6Olxc&#10;Xr9e5rugVKlSVampEiYlk9AomWShiENcDiYmzkpMnJWYmOgJDXKkIFQmMsxnpCY/52og6UjaW1xU&#10;Xr9eVldX19bWVldXL2FSMgmNkkkWNDtZVOyjsxRHYOLsWYmJifPmzaUBIeY/QAqOKQoSlFzoSJ7J&#10;hY6kgyotve7BZJlQWalQxKvVaSpV6lJ1mnSpSyahUTLJWARiUVGxVqsrKj4lYPW4uNh58+bhLExJ&#10;mceRgmyAFMu/KrpzlQsd2fEngI7EOdevX6+tra+vq6urq6+vF6IpVakLcEx6utxJJpmERskkA1qt&#10;7mRRcVFRsQB/6bx5c+elzEtMnDVv3jy5XMa6vNiA5CUfRXeuipOqI4iO1D3E8PBkfV399etlZWW8&#10;BaUkJSWT0CjZnW4mE6rV6YqKiouKivk2I8VxOG/eXKo05Gj+BqSIBRv86QgEhB750hH2krzD169f&#10;LysbIqXFYuH+7cjlMrU6TZWaqlanSUWTkklolOyOICKOQ74uUxyE81LmpRCihj5eu3wBycuPKlg+&#10;CqMj8Dkxxx909Lysq6v78YdLZWVlZWU3eH1H6rQlanWaxEjJJDRKJhFxyBITZ81LmZeSMm/x4kV0&#10;mAoSIHnJR+65ORwFpb/SVv1KR8/LH3/4sazsRllZWX39LYmRkklolOxOtLy8Ar5EXLRo4eLFi+al&#10;zIuPj+NCNlEYKQogfZGPrCwE/klbxXiuICIsW1vbyspuXPrxUlkZD4+rxEjJJDRKNloNT6vhHkeM&#10;i4tdtHgRXCByhluAASmSfOToXBUxbZWFhswrMCes0iMfsgBxqz/+eKmsrOzSj9r29nYu3xQej1Sr&#10;06ScHckkNEoW6mYwGHNy93LPNU1MnLV48aJFixfNnp0ozh6IISLpM3GEg5ALNjjSEfBPWw0BOsKP&#10;mnog9fX1ZWU3iouLb3Fzt+J5rSs1K6TaD8kkNEoWWoaHEnNy93Isz09MnLV8+bJFixdxcpkGSURy&#10;ByR3Pyo9J7goLSZkhgAdufpRaVBK2m2sra390qVLxUWnbt3ixEilMikjfa3kaJVMQqNkwTetVpeX&#10;X8DRcRoIIooKSH/KR46hR8GJOeLT0R8pOawvMQy0tbVrL10qLubKSI3mqZWaFdIYIJJJaJQsCDIx&#10;P78gJ3cvF8dpXFzs6tWrFi9eFBcwItIAUhgjfZSPPOv9fUrM4UtHyiGITkfeQUd6WYkNM/I0F0Yq&#10;FPEZ6Ws1mhWSiJRMQqNkfrfKSn1O7t78/COsS8pkk5YvX7Z8+TJoHDEIl11AAemLc1VwYo4AOvqa&#10;wsqAQx+Djgyysq6u/lTxaa32Unt7hyQiJZPQKFkwLS+vgGM0cfnyZYsXL+SVaxq4q9AHQAaQjoBb&#10;6DH4dOSVksMt6MguKz0vL126pL2kPXXqNOt3J0UiJZPQKJmYZjAYcd8pazQxMTFx9ZpVixcvIvcy&#10;5XONBehy9CEG6Qsg6XUhP3drgOnov5QcDi/ZlzSbzZcuaQuPHmN1tMrlMtzLKo2KJZmERskEGkff&#10;qUwmW7x40eo1q7gWYHC+5Px+aYoNSMHycYzRUaygI69sHQBAe3t74dHCU6dOszYQkLyskklolIy3&#10;nSwqzs3Zq9VdFigT+cMpmIwUCkhx6Qg4hB7FpSNrDg4zHcUOOrLUcjAeHXlfTp06far4dHl5OfM3&#10;qEpdoNGsWLlyhfSTl0xCo2RMlpdXkL19B3PeKW+ZKB4m/XixBhyQIUDHwJVzBMCtCusecOtYYaFW&#10;q2MWkQpFfOaG9RIgJZPQKBnZTCY0N3dvXn4BMxTj4uJWr1m1fPky4TJRJExifv5cjN9KvtCRBZmj&#10;iI6+pOSI6FYlvTSbzadPnS4sPNbRwZTOioch09PXSnk6kklolGwIiqxZNvNS5q1ZvWrxbxYFev8Y&#10;r0+/AjIwdOQiKEWno/9aAQQg6MjdrUpa8tIl7bHC48xeVgmQkklolKDICYrLly8T33ca+oz0m3wc&#10;FXRkDkMKTskRFHT01a1Ketne3v7ZZ5+fOX1GAqRkEhol4w1FmUyG+07jg9XChj8jQwGQIoYe/UlH&#10;kRNW/RF05O5WFaAjzWbzsWPHjhUeZwhD4oN7ZG5YL1V6SGiUTIIiiIuLe/LJZatXr5L5O6A4qgDp&#10;o3wcA3TEOC8tVqWjz25VliXNZrNWq/v8sy8YwpCSgpTQKJkExbh165578sllvNkReozE/PMp4srH&#10;wNPRt2JHvwYdA+RWhWrf06dPS4CUTEKjBEXRoBgqvAyMiOQpH0chHfml5IgVdAxwPg7dkqdPnz59&#10;+kxFeYUESMkkNI5xY61TTExMXLNmlbhQDCYp/S0iecpHsegIOOWzcKGjyOUcGD/V6Sc6CsnHgdMc&#10;A+Xl5Z9//gUzILM2viXVQUpolGxU2smi4qyszcxQfPXVl1NS5gV+3wLWAc6vgPRFPvqethpAOgpP&#10;yQmwW1WYjoS+xQpIqVGAhEbJRplptbrs7B0Mbd784T4NRUxCFVuo0hHwd67ypaMPOTh+CTr6060q&#10;WDh6vSgvL//8sy8qKmgBqUpdkJm5XurFKqFRspA2g8GYvX0HQ0PwkIJigDDpP0BS0ISi/Tdv3vS8&#10;f/XqT6Tl+/v7b96sYdqNYXLExcXFxcWSllGlLrA7HPgyymSlTCZzOJwi0dEnWPoz6ChaPg5f4eh5&#10;ceb0mS++OMyQpKNOW5KV9ZZU4yGhUbKQM9Zcm7i4uHV/ee7JJ5f7mzohykgxANnc3NLS0gIAuFpy&#10;FQDQ3NLS0twCAGhpaWlpaQ3WVy+Xy5KVSofTKZNNUiqVTqdzdtLsGLl82rRpigSFy+VyOl3CpCRb&#10;/3G/u1U5ME+0Qg66Y/FMswIyc8MLUoaOhEbJQsiYc21kMtmaNatWr1kllwfqRyveRYX5f8eos3Dx&#10;19Lc0tLSUl19s7+/P7jw8x2ck2SyWbMenDRp0qxZD8bHx0+fPt3pcrlcLr4Jq7y65ATDrSo4AMmV&#10;+l98/sXx4yfoGgVIGToSGiULCaus1GdlbWYIK65es2rduucCB0W/kRLz285UV9/EEYhTkOwFHaOm&#10;VCbFyOVz582Nj4+bOm3agvnzHQ6H3eHAMDfgkZLjv6CjaPk4wgo5GLBpNpuPHz9x+IvDDOd2U9Zb&#10;UgBSQqNkQTCTCc3eviM391O6BRYvXvTKqy/Hx8eH3K77cMn5frHiTtGSKyU4EYmRvzvcFIr4BIVi&#10;wYL5D8568IGZD8TeG2t3OBwOhy9BR2Fu1UDm49DvPMtxtbd3HP7i8NmzZ+nOp0bzVNbGtyT/qoRG&#10;yQJneXkFWZs204UVU1LmrVv3XMr8lFFwJEIvP+6rNTe33Ky+WX3zZknJ1ZvVN/v7+wOgxoZgk6BI&#10;UJBTMziKicpKPYqiXg9DKKqv1Htesg407bupUhcok5UPPvjgvHlzpk2bbnc4bDabn+jI363KIx9H&#10;dOHoeVleXnH4i8N0KaxyuSxzw/qMjLXSLUtCo2T+NWYPqkwme+XVl0XOtQlhRtKtU1Jytbp6iIV4&#10;4oyItCAyz8O5IHrPPBDFJzwEFZedeMxSpUp9dM6jDz44Mzo6enDQ5nS52IUkPzry5mgQhaNnZ86e&#10;OXP48OGOjk66p6Xt2duSk5XS7UtCo2TiG56Dmr39A7oF1q17LqC5NiHDSAyAfrS/pOQqLg3x9FFR&#10;xB8OPOK/o/FZCkVR4r+iIFOpTFKpUlNS5s2dOzcqKnJw0Gaz2wMuHIkvBRdy+Coc8dUtZvOJEydO&#10;nDhhsVihZyw9/enMDesl/6qERsnENK1WtyHzJboc1JSUee9s2cwcVkT8BLKgMrKk5OqZM+dKSq4S&#10;qwmF6SFlshJnoUKhGPMFaiYTqtfrKyv1BqNRX6mv1OuZx+zkgskFC+Y/+ugvIiOjBgcH7Q5HIPNx&#10;fC/kECAcoUfU0d6Rm5t7+fIV6IlSKOKzst5aqk6TbmgSGiUT4S6WtWkzXRV/XFzcK6++/JvfLA4A&#10;BYPGS+9LFPeUnj17rkSoOlQqk5KTlQkKhUqVqlQqpQd5Iiwr9XqjwShYWSqVSUvVafMXzH/kkYcH&#10;BgcHBweHqyp5KLDAFHKILhw9n1hRXvHBhx920vhX1WlLsrO3SVedhEbJhNvJouLMzJfonujXrXtu&#10;zZpVMrkcCe2j8P0KQ1H07NlzJVeunj17TkAeDc7CZKUyOVnpb79ob22n3TzkWuwobfYcv7kVNbei&#10;3mcEw/+x99t6a7s89+aJ98omxspJpw8DGABgUqx8Upx8eA64O3FqpCwKYCBSFnX37GniHkhl5RAp&#10;tVqdXl8lQIurUlPV6rS5c+fcM/Uei9U6MDAoVDgCX/rjBFg4el4ePnz4y8Nf0p0cqfxRQqNkAp/i&#10;MzNfKio+BX03JWXeq6++PHv27FF3XLyutubm5rNnzgkQiJ6cEX/owt66LofZ1lvX7TDb7GZbb23X&#10;0Mx+G1nleqYw7zsp5n03pSxP3gJG5CMBlpj3OcWwcbKouxOnAgzcPXtapCwqUhZ11+xpAAOx8xN8&#10;PGqtVldZqddqdVqdjq/3FZeSS5b89mc/+5nFarVYrW63W1g+TmgLR/I+d3R0fPjhzsqKSuhpUaUu&#10;yM7eJrWXk9AomQhiUSaTrVv33J/+tHoMHCbdlVddXV1YeLzkCr8IIi5TcByKkg1oN9v66rt767oc&#10;ZntffZe939ZR1kLgEIC0XiPAD4PSkUA7rxuqKHQks3b4/eGX985LAADcm5IQKYu6O2napPgYWXyM&#10;gDNjMBhxRmq1OoahXaimUMSr1WlL1Wm/+MUvLFar2WJxOp2ChCPgVcgRJOE4NH327Nnc3L1WWHqO&#10;VN0hoVEyEcTi4sWLtmzZPOpzUGkYiRPx7Jlz3MstRMShpa3f0t7feaPF0tZvaevvKGsh7x/kVjwC&#10;IiF0JCDNX3SEvRyZjQEAwL3zEyJlUVNmT7s7adrds6fLFPxg6cFkUVExdzUpl8vU6jS1Om3RwsfQ&#10;frPFanU6nQLycUJfOOLTZrNlb+7ec+fOSfJRQqNkIovFLVs2k9JtxobhRDzDh4i4g06tTvMFhx03&#10;Wvrqu63t/X313R03Wr08m3QMI7JoDNGRtJ175yfI4mPuTpo2JWl67IL7uJ/SIY+rVkf3bAdlpEaz&#10;YqVmxcyZD6D9ZrPF6nQ6eOnIUSEc8f9XVFTs/HBnZ2cn9DxkZ2+TklclNEpGFosMaahrQqEPqtjW&#10;3Nx85sy5wsLjHL2muM7AMzuExQ776rs7y1t667v7bnWb6nsgIISx0PuO6H07ZXCuCqYjnGHUDbLQ&#10;kQgFwid6rUjZzvBBeTeRuTtp2pTZ06cop8UuuG+Kcjr357yiomLuHlfc15qRvnbKPVPQ/n6Lxepy&#10;ubkIR8BeyBE44cgaQLVYLF8e/vLrr7+BngQpeVVCo2QjxlCzGBcXt2XL5vmjouUbN8NzTQsLj3PM&#10;rMHvmCs1KwQIRLvZ1lnearrV01ne2nmjhazDvJFGYBhH+Uh1rtKGHql4CxAdMe8VvF+SFTBG2AN6&#10;xN674D6ckbGp90XJo7lIyaKi4pNFxRzTXJXKpJWaFRrNivCIcBPa7xnjIhjCkWs/PMbiE8ieVFRU&#10;7PzwIzr5mJuzR2pNLqHxTrfs7B10DW5EFouIH0o8+Fw81dXVBw58xrH6Ar8/qtVpfAMwdrOtq6Kt&#10;s7y1s7y171Y3oAEhHJBe8pH0Gi4fuTtXqa5Rf9ERnuDDSEfv/Welo8cZe7dyWlzqjNgF98WmzoiK&#10;YcGkwWAsKirOyy/gyEh12hLNyhVLfvsbtL+/t880HIzkjkDRhSPXvnFcMm/NZsuXX375DY18TE9/&#10;elPWW9LtUULjnWgGgzE941nobUKEyCISvFpH7ysKRdHCwuMHD37GJZQomIgtusbO8tbOilbTrR4i&#10;wMjoogMks3zEYHdNNucqe+iRCl0BdITWh9DTkVfQkUJKAo4pvtkpymmxqffFpc5gxaTJhBYVFefn&#10;F3BpLKBQxOMicuq0qX19pn6zxe12hYJw5NO1gDZiWlFR8dFOuHyUOq9KaLwTjWHoDIFpqEjI1f1f&#10;uVJSWHjsWOFx7rc/XkTsu93dVd7Wcrmxq6KN9KhOYiEDIDnIR1YvqA90BLQlj1zoCPfTMtCRa0oO&#10;POjIFrkcUZ+xqffdr06MTb3vnuR7xdKRHhFptlh6e/vwlq2hIxy5J+NQo48f7fzoypUS6iFLnQEk&#10;NN5BxpBxI5PJXuU+bgYSoj1wUBQ9e+bcgYOHblaz5Nd4shN5PRq3XG5sudzUVdFq7TCTgEeO/jED&#10;0hf5yDn06Csd2cKWMCnJPWHVp6CjF1ApL3GbpIiJS51xv3oWs5Q0GIz5+QV5+QWsOTsKRXxG+lqN&#10;ZsW4ceNMKGoaergMQeHIT0Revnzlo50fWa1W6DOBlJsjoXGMW2WlfkPmS9Bn5JSUeVvYWoSHMhEB&#10;AM3NzQcPHCosPM4aTcQVAPdUdbvF3nq5sfVKU+vlJtINkEpBjOktofKRS24OhL4801aF05F/wipb&#10;0JHkVvXyo9K6VSmnl2Az0mbdr54VlzpDljCZ7ovWanV5+QVcSiQ1mqcy0tfOnp3Y22cymVCH0+E/&#10;4Sh6FQeUlBaz5b33/l5ZWQl9IMjN2SM5VyU03nFO1HXrnvvLX/7bfzj0H07xq6fkSslRDr5TzyM/&#10;x0dgS4e59UpT65Wmroo2eK0FDFqQexO7f1WIfBTiXBWDjsKKHYUHHYW6VelsinL6LM3D96fNomMk&#10;92CkKnVBesbapeo0kwnt6esdHLTzEY48RuoQvYqDjpRff/31vk/3QQ82a+P/Sn1zJDTeKU5UpvIM&#10;oUQMpK48evRYYeEx1koM/Bmf42OvtcPceqWp8Xyd6XYPGcIUNmJiAZKvfPQ99BgYOvoYdBTDrSqY&#10;kQaDMSd3b35+AbOIVCjiMzesX7lyhdVq7e7tM5st3IUjg09UROHIqyv67du3//7e36G5ORrNU1kb&#10;35KcqxIax4IxZKLSZtzwhGJQfKxHjx7btetj5rxTXjLRYbG3XmlqLWlqvWKA3cUAoHelCgMkzL9K&#10;Lx9p6AiDmU905NgrhxMduabk8Aw6+uBWhVps6n2zNA/fn5ZIF4/MyyvIyd3LnK0jl8sy0temp68d&#10;P2F8V1e3CUUFCEdu0UOfhCOXmKjFYvl0777z589TD1PKXJXQOBaMoffbK6+8TO4SzoeIwQo5oih6&#10;8OBnR48eY4aiOm1JRsZajpXLOBGbztfDEAgTczQiUgggucpH3/uGc6Mjn05yvMs5fAk6MrhVIaWT&#10;mLChyGakzUrUPHy/OhH6bmWlPid3L13TKCogTSa0p7fX5XJzFo5BTsYhEfTcuXP7Pt1Hzc2RMlcl&#10;NI5uoyvnj4uL27lzu9eQUpyhGMQkHByKBw4cYsiywZNOM9LXcinDsHaY67+tarpQ57Q4MKjbEyYT&#10;KQ5PoYCk+lc5y0fOoUfx6MjkAuWXsMo/6OhftyrVIuVRs1Y8PEvzMLT2w2RCc3P3Mqez4m0FMzes&#10;j4uL7ent6+7pdbtdHHqRgyBWcUCl7e3bt3fv2t3Q0EA9RqktgITG0WcMA2iQnajcoBjctFQuUOTu&#10;O3VY7K1Xm+q/rUIbeqkUpGUkJxHJCZDC5aOQ0COpQlEQHdkDhNyzaXx3q3LOVvX51jJFOf2h9BQ6&#10;R2teXkH29h3M9R4azVPDgOzt7ukl9mUNQBWH4GQc4m5YLJZ9n356/vwF6tGpUhfk5OyRQo8SGkeH&#10;MVRojDhRRwMROUJRqUzKSF/Lxb1jaui59V1Va4nBYXUABpnIiZGCAMkmHynBOVHoCCGNYDpSWwGI&#10;E3QUx61K2HPfhCNJRN6flvhQegpURGq1uuzsHcy5rB5Advf0dvf0ut1uYcLRT8k4XETkN19/s2/f&#10;fugjqVTXIaFxFBhdcFEmk3344fb581O4QDEUShe5QFGVuiAzcz2XgGLThXrDhfruqnaKwxLQdrEh&#10;+S+FAlKgfGRxrpLCe77RkbGTHJyOXFJyhAUdhbpVRcnH4SIiEzWPQJ9HmcOQnhjkpEkThwHp8pMf&#10;lVE48vapeqZv327I2pglhR4lNI4+y8nZm7Xpber8xNmJ+/blcun9FiL1/EePHvvb3/7uOxStnWbD&#10;xVv131U5rXa6uyTplkLHSIymBgMOSB/lI0/nKrc8moDQUcSgIy+3KqzMUUThSBKRP0+fP2vFw9SS&#10;D4PBmL19B3dAdnZ1iSUc/ZeMQ5xvNlv+8fd/6PV66qFlbnghM3O9dBOW0BhytiHzJehvcvmTy97d&#10;8jazWAydDjesJRkcKxRNjT23vqs2fH8LQMnHjkmMh4jkDUhB8pEnHQGsqIMHHbkXO4oYdGRwq3Js&#10;AiBqPg6z4ak6caoZAgCZuWF9RsZau93R0dXV12cKWDIOnwJHWhG579N93377LfS3KVU9SmgMITOZ&#10;UM3KP0KDi1u2vP3k75ePCiheKbm666PdDMX76rQlWVlvsaaetl413D5Z7fGd0pGRGZNM3VABQ8dw&#10;dkAKkY8C6EiLNE50ZOobDjgnrLIGHcVyq/o/H4fB8JpIqpeVFZAKRXxW1ltL1Wl2u6O5pdVitYRA&#10;Mg7XEszz587t27ef6lxVKpPy8w5LdJTQGHyrrNSnZzxLTZOTyWT79uXOTpodQlCkUa7Nzc1bt753&#10;9sw5H92nhov1N78qH+gyAy4E5OBHZRWRPAHJRz4yOVd5JuaIREfhKTlC3Kq02apMQ1b5OR+HwSYp&#10;YuZu+LUAQHqubYvF0trWPjBoE+xTZRSOvvtUyaRsuN2QlbUJGnrMzzssJeZIaAymabW69IxnqUk3&#10;ibMTd+7cQdcrPEBQ5JDvg6Lorl0fHzxwyBcoOix2w/e3bhVVD3RZYBIQA6wQxDgykntPVBgguclH&#10;DJ6ww9w3XBAd2fqskiQg8D3oKMityjJkFcd8nIDcZvAw5ENr55OKPVgBiaewJiQoevv6WlrbKSms&#10;wvyovhc4sohIs9myKWtTY2MjlY7Z2du4t++XTEKjmJaXV5D54svU+cufXPbqq/8DTbrxLxR5tpcr&#10;PFq4dSttro1SmbQp6y1WKN4urr51stphdTB9EptAxOimRAAkvX+VflQNoc5VXnSEdAMQXs7BTkf/&#10;uVVh+Tji9ccREZDMZR7EDJ2u7p6Ozi564RgSPlV88xaLZf++/RcuQKoes9//h5S2KqEx0EbX6WbN&#10;mlWvvvZK4MSioPrIK1dKtm59r5pmPEVPs2Y2KN68VVTtHIEiBnOE8sMkBpN9ZI4y4BOeWeqzfAwQ&#10;HTkXO/JNyeEYdGR1q3IucwyicOQCyI1Zm+nasRICkHZjc4vZYoX6VMVOxhHoU/XMz8/PL8gvgKrh&#10;7dnbpNu1hMYAGV0yKl3SjfhQZCMiQu9B3br174WFxxgenJlTwIegWDwMRZbLB2MiJcbGSHoKYkxv&#10;0fpXeY2qEVp05JmSw7QRsdyqdPk4ASzkEAxI5k46qtQF2dnbEhIUZovFaGyxOxzCcAhEKHDknJhz&#10;/vx+WGKOREcJjYEwug5wMpnsw507qGNLiQxFeiJy+aD9+w/u2vUxnQeVNfPbYaUqRS7SkAMmaRgJ&#10;F5F0oxYL8K9SnasAmpsjGh2F9Q3nmpIjqluVtcyRaz6O3zoA+AhIvBdrTu5euhGvPJWC7R2d7R2d&#10;ASxwFDZUCNbQ0LApa7OUtiqhMQhchBZpxMXF7dy5g5SMKiYUfSMiAKCqqnrr1vfoCjNUqQuyst5i&#10;Tmkz/HCrtrBioMvC9OSPcZ9Pg0n2QRl9AySbfKR3rgrs/QbRTyQ6kkawEiUlh5tblSlbFdZb1cdC&#10;jmAJRyIg527495+nz/e6sBkzdBSK+O3Z21SqVLvdbmhusVgsIetT9XTM+Xj3x9TEHImOEhr9ZXTD&#10;LkI73YjGRRooct8+iqIHDhzatetjul8+Hllh2ELbNaP+82sD3RZ2BFLvfBgrJpkZKQIgafyrbPKR&#10;g3PVW3Wx0pGBahzoKCjo6INblVM+Dn/hGGQ6ApoyD+YApMehYkJRg7HZ06M81HyqnsSczZs2U+ko&#10;dVuV0Ci+VVbqNSv/SHW8LF68aMu7bxO5KA4UfSYibleulLwJHtJmAAAgAElEQVT22pt0rW0yN7yQ&#10;nr6W4UGyu7q95lhFT3UHj4/E+JASY2Mky6jFnAHJRT76k44cEk3pu7JxpyNDpSMvtyrHfBwqXNlW&#10;D7pw9NgU5XTVxiWkTjo5OXuzt++A+lc95RAul6u5ta23tw/4t8CRIw7h/lWLxXJg/wFq2qpU8iih&#10;MRBcXP7ksnfffUdksQiDooDN4gWLB2gKFj1ZBnSrW7ss+i+utZcauVOQy2IcBpyiPnOzDsoIfBhV&#10;g825Gng68kzJ4R105NUEgHc+zugQjh6LTb1v4ftPEHuxmkxo1qbNdP7VkfQcs6XJ2Oxw2IPhU+U4&#10;FDP28e6PL1y4KNFRQmNAuUgt0vCViyJBkVksstYCO6z226dqao9V8FaIXJCJicJIToDkIx/5dkbl&#10;Q0fmLuQ+puRwCzpijKSEKz/Alo9DV8gRSh0AONpDa1Pmbvh3YoaOVqvbkPkSNH/V03/V5XK1tXd0&#10;dnVDr9gg+VTJiULffvvtwQMHqYcgjdQhodEny8sryNq0mcpFUpGG6FAUvEFmsZie/nTmhvUMHlTj&#10;j7f1X1xzDjg4fhyGcXKqcpKSmCiApPev8nauMndG9YGO3Ms5hAUdxXWrjnXhiBs0Q4eudpksHw1G&#10;WHVHkH2qnukLFy788+N/Ug9BagggoVE4F6HNbsTkonhQZBaLnkQ7WqY29eoPl/bc7PD9vGEYEwbp&#10;MMk45hQ7IAXKR26hRyh6/UVHWEqOT25VhmxVqluVYz6Ob8IxdCKOJKMGIA0GY2bmS9AGOh7tRZCP&#10;IeFTpU5LdJTQ6F8uymSyV1/9H3G4KCoUmcUi80BuDqu99nhFw+kabruD8XCfQkiJ0a7F4GulAySr&#10;f5X3qBqAV2KOWHRkS8nh6BQV4FblIxwB90KOkK5xZLVZKx5WbVxC9K8ypOeo05ZkZ2+LiZEPy0e7&#10;X32qHEs4qPvQ0NDw9ua3qSWPEh0lNIrAReJIGiKKRR/9sVVV1a+//ia065tSmbQ9extDyN344239&#10;4VLuHlRWxcjMS46jFsMdrUIASSMfuYcehdGRaWsYS7Eja0oOQ9CRl1uVR5kjvXCk7vAoF450/lVm&#10;+Zibs0elSnW5XE0GY58JFeZTZUOjcJ+qREcBFp6VlSWdhcBxEUGIXER85uL+/Qf/+tf1XV65ACNi&#10;cffundOmTYWuaO2y/LTrh4bTtW6Xe2g/BP8B0gEhQ4dJOTwEGfkjLOy92PDLoU143h1ZDEEQZOQs&#10;Ds0f2RQy8iURXxM+l7DNoQ0Rt4b/h3hvHPF607MK4v1yaFHK1rweghDvd0ZeIsRlvFcl7hLidRF6&#10;rUX8LEhal9cWEO/9Jp4pynrEXSX8C3vCQ+C/EEQ8H0kAzGVzGS/catE2TlFOnzBtEgAgJka+cuUK&#10;uVx+rbTUZrMTF7bZ7Pn5R0woOnfu3HvvnT5+fHQ/2s8mORAOjiTu54nTYpMnxzzyyMPaS1qHw+tR&#10;uKj4lEKhkHJWJdUYJC6K6kHFnajPP/8CtMENq1isPV5Re6JSrDsUxmkWrUpgHbWYp4LkKB8FDVnM&#10;UTtyL8Ngkn2ANego3K3qYz4Os+4cE8LRY3M3/JrYYY5BPnp+dza7vanJaLZYfBmy0ce2ONBBQjAM&#10;a2hoeOftdyTtKKnGUOSi72Lx9Omzf/7z2tu3G6hvpac/vTd3D51YRA29JR9cbCsxELXW8B/C589b&#10;IpJkJFxWwtUkFxHJQ0Fyk4+kOUNaj7Id8pY5akfy1hCvS8BLtJFWJElMsuJEECYVSNGZkIsQJj0R&#10;To9sCM2/Y1Q4eqxV11R/Qj9FOR0vf2SQj52dXcePn4iKipqfMm/K3XcBAMxmC6OMpxOLIs5HSMtM&#10;njz54UceLisrI9FR0o6SagwsF0UNK+K2det70Iwb5jRUh9Vee6Ky8UyNn29KjMMxQl/wGZSRXkFy&#10;GVXDS6bQhh5ZizoEaEcuKTnssg/Q1nLwyVb1NR+Hr3AcDc1xuBip/LGyUr8h8yVobzlPbk6/2Xzr&#10;dqPL5YIJx4CWcJCmLRbLO2+/Q20mJ2lHCY2jkovNzc3PP/8CNOPG82uErth9s6N835WBbqu/ntsx&#10;xjdYRi2G3B/5ARJ6F4CPqsHmXMWgW2ajI/PWGOjIqcOqb25Vjvk4dIUcvPyiwlJVR88daJIiZuH7&#10;TxCrOzZmbc7N/RT6nIo3LHW6XLduN+Dy0R8lHNxxSHoh0VFCY/C5KAqDTp8++/rrb1KHlGLubTEs&#10;FmuZ94M9AwDjA0RAH4HEeDBS0KjFpDsBEDBkMaUGg5mOsK1xKufgGnSkreVgzVblVuYYEOEYWuM4&#10;iigftVpdesaz0NIOD2Za29pb29pBcEo4aIfJslgs77z9dmNjk0RHqt3psUa/cJGShuq7ffTR7k2b&#10;3rbb7aT5SmVSbs6eRYseg66FGnqvfXypo6yFGMCDxRZh0URSwBC2DDT4SPkY71kIQgwpjgQZPcsg&#10;1JxSAAmKQQOQQ2vBo4+IV5iQGnr02sLIS8Rr3sg2KbFDryci0qaglwLnoCNCjr7SZKsSX3hnriLQ&#10;LQMAObmwSCEpn5Z3xJF0xvzjuQiYdZS2EKOPCQmK1atX1dfV19ffIi1ZVHzKYDSqUlPvuWfKpEkT&#10;TSaT240B+PeAANrvB8C/fRYvFfs5jowcp1KpysrKTCYTabeluOMdjUZWLiLCuCjqLx9F0Weeea6w&#10;8Dj1LeaMm9oTlWU5Ojs6SAIhDH6UnxKnUg0AZSck1Ya8OoSR5AUQWNEFKUmHlKEDSOk5lFs1qWqC&#10;MTGHIx0ROB0ZyjkQiEMB8U7tYa7lIKfnwIHK+miGQAjqjWM4TREKRalgJlIQYcm+oadmKJsdtdUU&#10;3AAA4M7V6Oio5cufkMvl5yntvPX6qvPnL8yZ86hCEX/PPVP60X6H08nz9iDg7CAckAkAQMaNG6dS&#10;qcpuSHSUHKrDBu0bLoJeFPVxuKqq+vnnX6D2fmPuEj7QbSnfd6WnphN67/Lj4zpjzQbGtDBGMygj&#10;nYuVzb9KG32EOVfpE3OYPKuQTnI+pORAg4683KqU3eBXyCFiJQZbxHEM+FQ9NkU5/bH3H78n+V7P&#10;XSU941lqX3LiD9ZgbO7o7ALB6BgHc7AODfH4+muvd3V1SZ7VO101jgouHj1a+OKL/9Pd3U11oubn&#10;HZ4751HoWs3ahmsfX7K0mwm6EKYF4RqRd+UG/aZIPtIRNUlemCgTEaqXlauC5CYfvX2Y3h0AEIia&#10;pNeOCFUTcivnoHYVoKo8uFsVMLlVEfrqCC6FHAh1JYpLlqNwBPyEIzKa7yQDnZb6E/rwqIjpc+IB&#10;ANOmTdVoVlCdqzab/fjxrwEAKlVqjFweGRlpNps9zlUB/lUEYT953G9IkZGRyiSlVkvuBqDV6RYu&#10;fIzOLyWpRomLQeAiXYWGZ8Bx6lsOq706/3qztpHproMw39F81IrsLVKJmg9jE5EcFCRH+ci3b7hQ&#10;7Qgt56BPyaHpGw6413L4mI/jP+GI0YvIMSYccZuRNmvh+094cnPoRu3wZJJbrQP1t28TKyPFLuGA&#10;N1NlEJSNDY3vvEPuBnDHju94x6HRYDCql/5OTC76IbhI1+aGwb+BGvpK//njUHkGQotDkVvy0IDQ&#10;ewAnPozkCUi6UTW80Ee9O3DqjAo4J5oO/Wd1DhqtbQADA67BZmsbvmK3ra/HbiLelJoH2gfcNtaT&#10;+sCE+4gHqUhQTJ88ra+uCwCgTE4aj0T31Xcpk5QxMbL20hYGPyqkkIO+9sNnsgrF4Wir4oDaJEVM&#10;2r9WeJyrdJmreOpcQoLC6XTV1NZZBwb8hEMB/tWGhoYt72yR6HjHodFkQjUr/0iq0hWLi6JQprq6&#10;+rXXIL3CPWVS0LUaztRU55dR0hgBfadLPxtUSDIzklZEYsJG1SBvlF7t8aVjLdoAMFCL3gYA1KAN&#10;AIBma9uAyxasq1oulyUrlXazffbUBwAAU20xcrl89j0z7WZbb02nw2wPTgk/QxUHVB+PfuGIm2rj&#10;Ek9fcoPBmJ7xLLUtABE2txuaunt6SJTi0zFOQLiRafCsxsZGKh0Viviik98yDPUqoXGscRF4j78Y&#10;XC5euVLy/PMvUCsXVakLcnL20DlRyw+UdJS1AG8UctozEZjJMtQGbBEGRrIAkpN85O1cZaJj92Bv&#10;t6231tTQPdjXY+szWtoGXIOj5YLHkalIUER2InMfetTVbosbN83SivbUdAJ6OnIWjmzjON5JyTgM&#10;zlWTCc3atDk//wiDE6iru6ehsQnwGIWDiaAcm6lC/av4VGNj4xuvv0EVu/l5h+8cOt5BaExPf7ao&#10;+FTIcrGw8Nhrr71Jna/RPLU9exudE7X8wJV+owkSs0cYWIjwOThvirFfLIzj8GH0jKQDJMbmX4V2&#10;GMEE0rGm77bR3No92Gu0tNWaGsber0CVukCRoIgbN3XGXYrZU2a2XzP23Oyw99uFCEcMoz6UcBWO&#10;Y9SnSudczcnZm7XpbdhN6elNWW8BAHr7TA2NTU6nK7jhRs/UxYsX93yyh0rH4qJvJTSOKduQ+RL1&#10;wS1EuIggyLvv/g2adMMQXGzWNlQVXHcOOFj2hh6HiKjOVYyt/Q2NjqQdUoMdkBzlIzz0OHThG8yt&#10;xv5Wo7m1pu+20dIG7jBTKpOSk5UP3vfAzyIVsRFT238y9tzstPfbuDXHgYg/STgS7bH3H0/UPIJP&#10;04UePYl1VuvAzZo6p8spIg598a9C6cjwpC6hcfQZNFtszZpVr772Sihw8bXX3jh69BjVG8YQ+q7K&#10;v954rpYphRuac8Nld1mX4Xa9YBgHTGJkePECJF30kZWONb23anpvG8ytNX23B5xiOkiVyqQYuRwA&#10;oExW4hMAAFLDd4VCkZCgYN6OyYTq9XrinMpKPYqinpssAMCEotDe1j5qSpUqNfHuBxKnPNB+1dB2&#10;1WhpRbkKRzqfKgB3pnDEbdaKh1Ubl+DOVbqO5B5fpdPpqq6pHRgYAPzDjaLgkDR98ruThw4dujPp&#10;OPbRCG15s/zJZe+++44QwonHRQRBUBT905+epibdMAy46LDaS3ZcQI0mOBSpaTcIKwJ9PA6WcCOE&#10;kRiDvOQOSC7ycWS7hv6Wmp7b1zv1NX23fbyiPDG8BIUC55xcLg9i/h5OTYPBaDQaTSiqr9QbjEZq&#10;1bkwTP58hvLfxsW3XzW2XjVYWlAuwlGITxWAsSocAQBTlNPT/rUC7ypHl/Hg+ck7na7bDY19JpO/&#10;m6kyhxs903s+2fP9999z92ZJaBwdptXqNCv/kzRz8eJFOz/6IGS5yJB0gxr6SnZccA44yHtArdcW&#10;FmvkflSsncUxVkxiNKMWcwAkN/nYZe292XvrekdlTa9wdahUJiUoFMnJSlwI0o35FYKGI1Or1RmM&#10;RqPBCB19l6Op05aoVKkp9/9iXBtou2ownK0TXMVxp/lUcYuURz3+5WpP6BEa3yE6im41NHZ39wgO&#10;N9KgkV+4kZmOOTmf0HXjktA4Cm4N1NL+xNmJ+/blyoedXcHiYlVV9Z/+9DQ1GZXBWdGsbaguKHMO&#10;OABCKxMR7rFG9hn8ycgt3OgDIGnlI5GOBrTlekdlaYfe2N8qTBGqVKl4A8kxVstlMBgr9Xp9pV6r&#10;1VXq9dDBIphNoYhXq9OWqtPiB+5pKzE0na0zt5jEEY5j16fqMWLoEZqYI5fLcnP24I9fzS2tzS1t&#10;wQ03eqbfeP2NpqYmOpBLaBxNZjKh6qW/I7mV4uLijnyVJ4SLgFtrJg5QBADQcTFzwwuZmeuhK1YX&#10;XG88W8cDitRYI+tY7nzTcjCWrqh8GAlpakMGJJtSLG2vvNlz63qHvnugl6/nUJmsxInIGgX0h7lc&#10;LlIt/riIiACTkq+mlMtlanWaWp02f8Yvms7WNZ6p7anulJJxWG3WiocXZj+BT0NjPYDgruzs6r7d&#10;0EhFIxA/3MiCRovF8u6Wd6l01F76YayWc4xZNKapf8dc2i9MMvrOxdOnz7z2GmTYRTr3vcNqry4o&#10;a7ncCMUedyJybMXvk2EYB0xiPEQkxi4fS9sqr7dXlrZX8nKZ4oE0/E/cc+B0OvEbisvtHpogDPKO&#10;z4Q+WAC2DKfwsDBPK9Pw8HB82jPhO00rcUZqdVqdjrug9DDy/3toQdOZurrCip7qDgmNDBabel/a&#10;vzSexByqZ4uRjgEq/KdOd3Z2vvnGm6RWAGO42HFsohHqyj9yJC/oXDx6tJBavMgwjAaedNPfbOIN&#10;RSoRmXHoW8U/V0xyGrUYwJJLyfKxydRyyXj1R+NV7kQUF4dOpxNHHQ4/DMPcHuxxOUP80cjy/EFA&#10;Znh4eBiC4NPCkOnBJLUUmAsj6worao9WmJtNkk8VasTEHDo6Zm3834yMtQAAi9VafbPW5XIFuPCf&#10;Ot3Y2PjulndJdFSnLcnN3SOhcRQY1IlPLGEEAQ8xMnORzmWPGklJNzAoCiOiUEpiwkhJfrLlAkgM&#10;6l/tsvZcMlz90XCVo9dUoYhXqVLV6jRVaqrgZ1scfi63G3O7XW63c1gFMkDOj3RkRCPd5RceFhYe&#10;Hh4WFhYRHo5PcD98rVZ3sqhYq9VxrBXB45ErNSvuDZtSe7Si7miFHbVJwpFkxMQcun5ynswDnI6U&#10;hgDA34X/1JcXL178155/kfaTIRIkoTFU7GRRcUbGf5FmEksYQ4qLDJ1Re2o6S/dcGuYiVygyEZFh&#10;hmD/KoYx3aMx+PIMhfwMgPyxqeRHw9Wb3be47JdSmbRSs0KlShWWJuB2u10ul9vtdrndnkAgE5Aw&#10;1oTdwAlHhlU8C4eFhYWFhY2LiMBJGR4ezmUbBoOxqKiYu5RUKpMy0teq1Wl9Je21X5U3nqmlE453&#10;IBpxOqo2LsETc+iKOrzoWF3rdLmClYkzco89efKzQ5+R9nPslXOMKTRCXROkUg0ekPMzFxnc9M26&#10;hoqDV2nFIgMU2YiIsLKQy6Gy+VEx5uVpRSQEkF3WnlP1F39s4uQ4VactUavThGXTOF0jhvEVgiEv&#10;HCF3OIKFhYWFh4dHhIePi4gYN24c65ZMJrSoqLioqJgLI3FHa0b62vti4muPltd+VW42opJP1WOe&#10;tFUudKyqrnVR2uUEJhOHaNRyjrGXsDp20Ai9sEilGiCwIUaci/v3H9y69T3uXGw4W3vzSBknDyoD&#10;FBEOOBQ3FwfjcC/G6DlKAeQPTSU/Nl292VXP+smq1AUazQq1Oo2vy9SDwxEfKbefwxgQjgzf1biI&#10;iIiIiHHjxkWyYZIXI0dE5JW2mq/KG0/VgjteOOL20NqUX2YNpRpA8ySIdKyprbfb7YBn4b8omThE&#10;o5ZzjLHROcYOGqndw2Uy2ZGv8uLj44PIRWgTOAYulh8sadE1kgeC5w5FZiKyHow4Jf8QBGKcAWl1&#10;DJyqu/hDU0m3tZf1VrtSs0KtTuOlEXEQ4gbZI84/hyDTUWw00t0NcR0ZGRnJnM6DMzI/v4C1CEQu&#10;l2k0KzLS105GZBX7SmqPlNvRwTscjcC7qIOZjk6ns6q6xjowEJRMHI9ZLJbMDZmklBxV6oL8/MMS&#10;GkPIoF1SSSmpIICuVN+4yOhB5QhFViJSDtGHkn/60TYYGEl5q8vSU1hV9GPTVS731pWaFdy9NxiG&#10;OZ1Op8uFV1awHNFoE46i+FQBffIFfgtGEGTcuHFRkZFRkZEMWTwGgzE/vyAvv4C1U51G89RKzYo5&#10;yb9oPFVz7YMfzEbTHetTxY04lBUXOlqsA1TsAT9k4tBdNdCEVc9YIhIag2/Q1BtSSmqIcJGu2Y3D&#10;ai/5AC/SoBeLbFBkJyLd+MbCjhaDvmIZbQMqIqs764prL5a2VjB/oDptiWblCu7tqdxuN05EFymn&#10;lPVoRgUdAyUcKdMgIjw8OjoqOiqKIX9Hq9Xl5RdAxykk6Yz0jLVL1Wk1BTdqjpS36pruWOEIAJii&#10;nP74l6t50pF3Jo6PSapEgyasjo2UnFGPRoPBqF76O1LqDal7uDA0+sJFaHyRNxe9xaJwKEKDjaIX&#10;/WMwTDIwEsMwAKo76wr1RTc7mQKKCkX8Ss0KjWYFR8ep2+12ulwOhwNaaOhfOgrLxwmNZBxmHEIr&#10;6sLCwqIio8ZHR9El75hMaH5+QU7uXmYRqVDEZ25Yv3LlihZd47Ud37fqmu5MNPKlo766BhdtAU5S&#10;Jdqhg4eKiopIfp0xkJIzutFIl3rz1ZE8gSAQg4vQfFRGLl7sb+6j5SJULEKhyEpEhJNW5n6T5YxJ&#10;SKPUa83lxbUXqhmhiOfXcHwCxYnodDrdw21ofOL72BWOgn2qDNQMDwsbP358dHR0BI2O1Gp1OTl7&#10;mbN1iICs2FvSWFSD3XloFEbHgPXEgdqWLVuqq6qJc8ZAl5zRjUbqdSOTyYpPfUdMSeWBOt9cqT5w&#10;0UT+fIReLHKFItvB+KNXHPRawsg68lpz+eelR7sYs2w0mqcy0tdyefDE44iOYSJypoDf6BjiwlEk&#10;nypdW5aIiIgJ0VHjx4+HxiMNBmNO7t78/AKGRnQeQPYb+n7a8X1N/g1w5xmxIQBLzqrFqq++Odwr&#10;B/BPUuXPT4pZLJY333izq6uLOHO0d8kZxWiENuf99NOc+QvmC+Gib5JRABdRY1/Fwas4F3mLRS5Q&#10;RLji0OeKfw5vYAAAUNVRV1hxsrqzjm6DcrksI30tR98pa2aNMDrydav6TzgGPRmHCw4p4nLoraio&#10;qPHR0eOjo6HOHlYvKxGQ5188gbtYJToy0NHpdDGjEYidpEq0xsbGN98g3/o8ve4kNAbOoNX9r7zy&#10;8p/+tDrwrlRhXCz54IJzwMnCRY5iEWE8BkSEYTaEkxLDRqDYUcdwK8ShyOqEwZNrHE4nx0vXJzr6&#10;QTiOVZ8qdDo8PCw6KmrixIlQR2teXkH29h3MgMzKemupOq1F2/jT9ot3GiBZ6TjSZ9Viray66eLa&#10;K0e0JFWiQVNyik5+M0qDjqMSjdAQ4+LFi3bu3EG95QcGjadPn3n++RdI8+kc7qxchIpFWg8qnVKk&#10;ngqE5dhFVI6e2Z3m7s+vHb3WXM6qDzjJRKfTySHdNMB0DKZwDD2fKrTYbty4yEkTJ0BFZF5eAXNB&#10;pCp1QWbmepUqtUXbqN10qlvfLtHRY5500GE6OoFImTgck1SJRu2SM3r7AIxKNFIvkbi4uCNHvpTL&#10;5UGRjNDxFxm5eBFvjso9uDiCP/5QRDh7VsWVjRa79bOfjv5w+4qPUByKJjocGNs9/Q4XjsHyqXIf&#10;gD48PGzC+PGTJk6kRiK1Wl129g4GQKrTlmRlvZWQoLiZX/bT9u/NRpNERyodb1RUgkC1i6MadFjH&#10;URp0DM/Kyhpde5yXV7CdUt2/b19OfHy8QMnoQ/aNIC5S9eIw85Bh2BHm4J9C5iJCmIsQ5yPEjgGE&#10;V3SzhldHRt7k8udZi3wmh/+Oln+3+8cD9d2NtI6yjW9t376N2dnidrvtdrvNbne53Z6fu2CPN79V&#10;eD5GcFboAg9ByD6Isk0Oh0+3CHU+hrntdrvFanU4nOPGRRABmZCgWLlyhUqVajQYoS7W+vpbubmf&#10;AgD+XbP44dUpEdER3fp2l80Fxrq5bK76E3rFYz+bMG3SUnWawWgkOcyKik/hfYMjI8dFRUX19vb5&#10;8Ojr00UUGRk5c+ZMnU7ncDiIX5xcLp8z51FJNfrRoFWMQyFGAAIsGREEQVH0N79Ri8NFmMuUTiwi&#10;AGFQighrrBFhO17ob4tVCeG5Nu21/9J+1mXp8UUpulwuiO9UWCWfUO3oaz5OKCfjcO6nCnwONzL0&#10;+YyOjpJNnBgVFUV9/GWIQcrlsqyNbw2lsG7/vqbgjkhhJWpHjeaPJHlNLCXs6Oyqv3U7wPUbRKMG&#10;HUdjpeMoQ2Oa+nfwECPUkehPLgIA+vv7//Snp6urb5IuAu2lH6hcJNZpCOci1IPKHYoIED8hh3D9&#10;dJq792g/q26vo7ujZaSvTU9fyxx4cLlcdoZq/WDRMWARx9BLxvGffxWfjhwXKZfLonkCUpW6ICvr&#10;reRk5Z0TgPTQEZpsQcSPwdhsMLZQvzHgzyRVolGDjkplUnHRt6PobI8mh2p29o7jJ74mzomLi/vk&#10;k91DT50Bl4z/8R//j8rF/LzD1MIDsbgI96AO/x8huVWJ8Uv8D1AWoBvomO4PegIRBCDIVze+++BC&#10;Dp1YTE9/Ojdnz6JFj0VHRzFA0Wa3s6SeijFSmDDHon9dUWI9qfj/RHDbax5H4XS5rNaBgcEBBCCR&#10;kSNddZKTlRrNiuioqEq93mazk9YyGpsPHfrchKKPLVv0aIYqUh7dUdo8tv2ruGc1adWciTETly17&#10;4vz5C52dI6WENpv92rXSZcueiI6OipHLB202q3WA/oLy72U2O2n2jRs3TKaReHBnZ5cJRRctfExS&#10;jSKbVqvTrPxP0sxPP82ZPz8l8JIRQRBqi1Q6p4EQLkLKM7iJRWaZSAdC36yqrXbPj4fooOjJnhCu&#10;FEXVjqEjHIOcjOM3nyqsMwvdfPI2wsPD5TLZpIkTiZ9uMqFZmzbTtWOVy2XZ2duWqtNspkHtplNj&#10;3r/q6ZVjMqGqX/6KFF0iRnOqb9b29PYC/3dShRq00jE/7wuVKlVCo2hmMqHqpb8juVbWrXvuL3/5&#10;b+Fc9AGNW7e+d+DAIdLMnJxPqJ2vif1R+XGR6kSFRRYRusRUhDGRBDID4XruCNeLxW49VHLk+3p4&#10;VqFCEb89exvzL8E13OyUfwop/7TMoNBxbPlUKWgE3HyqXIcVxOePGzfurskxJBdrZaU+K2szXQqr&#10;KnVBdva2hARFi7bx/Isnxnb+qoeO0PJuYhu5Cn01oY0cCED9BtFOnjz52aHPSM8x0HhTCNrocKi+&#10;9vobOu+fRErKvHfffZtOD/lVMhYWHsvO3kGamf3+P5Yvf4K68E+7fjA19ngREBkhkRAuevJSqR5U&#10;D+WIFSCktuPISPEkAhCPMblMqVhFAEDAVUPZu0Uf1nc1QB/kX3v1ld27dzKIRZfLZbfbncPuU/4p&#10;pL4OqBmoh08kEKuE8NEAypXOuk23222xWgcHbRHhEbYLF2UAACAASURBVBHD40ROmzZ15coVymTl&#10;tWul1D5zRmNzfn5BVFTUY8sXzVrxcER0xBjuDzDQaTFeuPXAE8rYhNiFCx87dOhz4rt6fRXuugwL&#10;C7tnyt1d3d3DjXIEfN0+XYozZ86sqqoiNpCz2ez1dfXQW6WERt52sqj4b3/7O3GOTCb75JPdI41S&#10;favZ4PXlX7lSQi3tz9zwArQfUvnBks7yFggXAaFOg5GLCJWLpCPmAkUYEb0Dlvz+LA7rroufHi37&#10;zuGGNGnTaJ46dHD/L39JKxbxkgxPnSJvrQ+AkK/bhx88r0IOxD97LryEQtRTx7CSL+FG6Coul9Ns&#10;sQ7abNFRUZ4yj5kzH8ADkFT5aLPZz1+4qNXqfrXwV7PVP5+RNqujtGWg0zJW6dhX3z1zWfK0aVMV&#10;CgWpb3tp6XWFQpGcrAwLC4uRy7q6e/j4ZcR8Mps7d+7Zs2dJtRz4vklo9MlMJnTlyj+SgvAbN745&#10;EmIMoGSsrq5+5pn/ttvtJBJAh+4kjkssmIuAlYtcoAglInNyDXFT3tLzatONd09+0NQDyRtUKOJz&#10;c/ZkZKyly7XBMMzhcNhxKCI+DxkZrJScO88QRDgO2ZDN8rbL5eo3m51OZ3R0FL4b0dFRKlWqWp1W&#10;X1dPzV/1yMdfLf21cvUcAMBYlY+m+u5+g+l+dWJyslIul5+/cJH4LqHYMVI2aVJHZ1dQdjIyMjIu&#10;Nk6n0xFnanW6ZcueCHG3aqij8S9/+Su1WiMzcz3Dj89PaERR9PnnX2hpaSHOVKUugDZ6qPtG33Su&#10;zouLYCTEyJuLVCcqSSwyQxFKRDoEIgRXKxGgCGK1D3x04dOj1791uCBiMXPDC7m5exg8qA6n02a3&#10;u4lKUVQ6BshTJEA4BtyniojxKb4407isymvzDoe932zGMCx6uNUc7l+Vy+XXSktJj84e+ahSpY5t&#10;+ditb8fpOGfOo5BWAEXFCxc+Nm3a1OjoqKioyJ7ePhCMhNW4uLiuzi5iixybza6v1If4cMchjcaT&#10;RcWkxjcymWzfvhyvGuFAScZnnnnuxg2vRqBKZdKhg/upCqlZ13DzSNkQAKFcBN6ZOKxc5CgW6aDo&#10;PZ+KQ4jTlDJL31aT9c02qFhUpS7IzdnDED/AqzJc0N6n4tHRr8IRCYEth4gy9sVxyuW7ort3Yxg2&#10;aLOZzZaIiHDPyMlz5jy6evWq+rr6+vpbUPk4derUlEXzH3hC6bI5O0pbxiQdJyli7km+d6k6TavV&#10;EWU0sZxj0sSJNpvNYrVy+eJED3bPTpqt0+mshE83GptDvEVO6GaoQlOTP/xw+29+szjwkpGakkpX&#10;qtFT01nywQWP75Qp9Yb4UhgXqVD03gbkIKHHznYiDuoKTurPUefL5bLMDesZxp1xu90Oh8PFpSpD&#10;WBcYyrq8rmZeF3+gqzhCrIRDULE/j8J/XgNEREdFTpkyZdxwhg7+GJ2Z+RJ0GEh12pLs7G0xMfIW&#10;bWPxM/l21Db2APnY+48nah6BtgIgtjAtr6xCUdSv42/QWVVV1btb3iXdPYpOfstl+DlJNXoZ1ZW6&#10;Zs2qoYZwPj7B8kTj0aOF2dnkrq2HDu6nPvKgxr6fdv3gdrrZQ4zQun7OXEQQxqEcEVqZOOJPZYg1&#10;EgRlY4/xvaJdPzXdgIrFQwf3L1r0GL0TzOFwONwcf05iiBH+AojPh/D5OBEeuwPjUxX1XImeiUP3&#10;mU6XE6egZyiPmTMfoJOP9fW3jh8/kZysVKoeSlo1p6++21TfPcbQ2KprVDz2s7sTpsyZ8+jx4yeI&#10;Hub6+lueWvspd98VrITVqVOnWi3W+vp6oqgNZbdqiKKR6kqNi4vbtu09crtF/0vGqqrqF1/8H1Lq&#10;Tfb7/1i6FFLCqN162jngYHKlkjSfAC7ShBuBx4NKPTwCFCE4hPQOH7KLNdqPzu/tMkNq+TM3vLB9&#10;+za6QDpemIGX8PtCOJFddSHrugnmZ/sabgxAJg6dDdpsZrM5MjISl4/R0VHLlz+hTFaeP3+BFH1E&#10;0X68Y8CvF/1q5rLkSHm08cKtsYRGvFHOA08oFTMT5sx5lNQeobT0ujJZOXPmA2FhYXK5vKu7G09Y&#10;DXCV0AMzHxhFbtVQdKhCXalejW8ChUYURX//ew0p9QY6OrHDai/ZgZf2A4hkZA0xkuoXGbjIIBah&#10;UBwZ55jbqUMAAMBisx7UFVys1VHPiVKZtD2bdsQMPAeVGlYU5h0V4Bvk/XF+c6sGx6ca0s1UufbE&#10;4dsFWy6bNHny5PDhAg+DwZiZ+RK0OYAqdUFOzp6YGHlXZVvxMwVjrDOApxVAXl5B5osvE98iBoDa&#10;Ozpr624JO9U+8gLqVg3NJgChqBpfe/2N0tLrxDlr1qz6j/9YKYLI4KktnnnmuZs3b5J+WtCUVP0X&#10;17qr2uFchGlESuqNcC6OiEXK6FReSpGkEQkZN6RBphq6jdtPfXKjWU89zPT0p/fm7pk2bSqrWBRR&#10;GImSbzkqtWCgUluRAB6fL5k4DPKxv79/3LhxkePGAQBiYuR48iqpngEMdV79bOHCx+5P/rdZKx4e&#10;Y87VgU5LR2lzouaR5GQlKWGVlJLjdLr6zebA7yHUrRqaTQBCDo1arS5r09vEOTKZ7MMPt1NHrvG3&#10;ZPzoo92FhceJcxSK+Py8w9SU1OqC68YfbhNZiCAUpDGl3kDq+rlzkaA7OUBxeFmE7FkdGrPxamNZ&#10;9qlPqE5UuVy2a9fOZ2gybjAMczidTkJhL/TGxnf4TL/cd0PSkFGyzYDvEdcsSgwDFovVZrePHz8+&#10;DEEAAHPmPKpWp50/f4Hkf7LZ7IcOfS6Xy+f/MmXsOVfNRhNezrFUnXayqJjYf7yzs8sDobvummwy&#10;oTabLfDXDtWtWl9/C/f3SmikNZMJXb3mz6RLedu295KSZrP+OMRF4+nTZzd5ExoAAB1Vo1nbUHus&#10;gij4mF2p8BCjMC4iEC4yQNFLIxJwCIYLHw9o8w/qCqhli6rUBcePHX2IxonqcruHmoOLlZ8iRjoH&#10;H576KxnHH7oW8cPxi3iiBH91opRCOhzO/v7+cRHj8BE8pk2bqtGs6OzsJCX0AQDOX7hoMBpVqan3&#10;qX42I21W/Qn9mBm1w1POsWzZE4cOfUZKyfHE9qbcfVdrWwfBxxOgR6nIyMgZM2aQhqw6f/7C6tWr&#10;GIbludPRuHv3x6SOR4sXLxrpIe4jGjlzsbm5+dln/5uaekPNxkQNfTf2Xna73CNikCH7BhZipKbe&#10;8OAiEYHDYpGqIL1komcT3r3iLHbre9/t1N36iXo28Iwb6FU7JBadTq+TLErShc+32FDQTGOgR0+g&#10;MnFoV+f7OIFhwGyxuN3uqKiosDAkOjpqqTpNoVBodTpSbo5eX3X+/IWFCx+LnRmXtGqO8cKtMdMW&#10;oLG4JjZ1xtSZ06kpOecvXFSr06ZNmxoWFiaXTWrv6Az87kHdqjabLaSGrAqhNJzKSr166f8lzpHJ&#10;ZMXF3470Sg2UZPz971eQBmKkS725+L/fDaek0ktGjq5UUoiRIxeJWhPQ5OB4ERFyI2rsMrxf/E+o&#10;EzU3Zw/d0Blut9tO6YPqdYtivoVxvM/xXQUIHJSD+w/BTwNxcB+jyh/VjT5n4vDIyoGWMAr5HMZU&#10;kYiIiHunTYuKivTcXjZkvkSVj8SL/HzmiTEzplWkPOqp7zJkCZNzcvaSQlQKRXzRyW/xzJfmltZb&#10;txthV4H4pY1Es1gsmRsyrV4tCEJryKoQUo1/+ctfSR0RN2x4AZKV6mc0bt363pkzXuXtSmXS7l07&#10;qbLp8j/ODvZYvVJMeWXfMLhSoZgETCk8CI1YHPGdIt5cHPakXm0oyy7+p2mAXCutVCYVnfyWLgDg&#10;dDrtjJFFVvkoZtwpsMLRJ59qqEpMJAgbQHw7hSxrut1uE9oPADZ+/HgAwLRpU5cte4Ja+Giz2fPz&#10;j+ANr+9XJ05SxDQW14wBNLpsrlZd0wNPKOf/MqWyUk88ahTt9wQd5TKZxWIZGBgEgc1jg/ZWrazU&#10;r1mzSkKjl+XlFeTu/ZQ4JyVl3saN/8vRiSOWN/X06bOkUT7wpGdqTmZV/vWOG60kzceSfcPRlcqf&#10;i1AF6RVTpEIRAACQb8vPfnLhADW4qNE89dmh/bROVIfD5XL5nlMTmBryILtlfHAshjxufUxS9f/h&#10;I2BgYHBgYHDihAlhYWF44SMAgFrXUVR8ymA0LlWn3ZN8b2zqjIbim2Mg9DjQaRnotNyvTly48LHj&#10;x08QcziIQce77prc2dUN7+PoT4uLiyMNWdXZ2RU6ZY4h4VCFFjIeOfLl7NmzAykZURT97W+X9vd7&#10;7QZ0gOJmbUP5wRLv7FAWyUjJvkHgWAW8upB7HxXxFR0UCVMfn9t/sUZLPQ/Z7/+DrkUFPp6UYP8e&#10;P0cizer+c6uGqE812NWNdOPZ0jlOGZcBDC3iOIx1zNvph0+HhYXFTp+Gy0cAgFarS894ltpVztNS&#10;rquy7cKLX3fr28eAfFRtXPLz9PnUcBUAoOjkN3ilY58JLa/Q+2lAYwbr7Ox88403iW7V0ClzDAuF&#10;Ly97+w7SZbpu3XO0XPSbPf/8CyQupqc/TeUiauirKrhOCuuRp2Es9JaMNJQmhRgFcNErMQeiFAGC&#10;WOzW94s+pnJRLpcVnfyGjotOp5PKRcClKmMMOR7J+xAABRTsek3E1x3wMUlVhMN3u93NrW3dPb1D&#10;tFCl5ucdViqTqNpRs/KPJhN6T/K9j3+5eopy+hhAo3bTqa7KtuRkZRbFCZee8azJhAIAJsfI7wtG&#10;L9OpU6eql6q99Ul/1qbNoXDego/Gykp9bu6nJKEtsseZg2Tcv/9gSclV4hylMok6EKPDai8/cMU5&#10;4CBoPsInIIz3BujwglBXKiDTlDp2I5WLCHEDkNE5hqYsNuvbJ7KvNpSRdhIPLkLb3GAYZrfbvTJR&#10;+QKS/vbqp0F6BUQckaBDaNTSVOwkVRGPbGSFnt4+Y3ML7jlMTlbm5x1WpS4gLa3XV6l++avKSn1U&#10;TPRTJzNmrXh4DNCx+JkCm2kwI2OtOm0Jcb7R2Ozh0Iz7FDFyeeB/F3/4wx/uuece4pz8/CNarU5C&#10;I8jKIj8jvPLqy3J5QAV1VVU1NcRITUkFAJQfKOk3mgRKRkCRjNBrjvIWQvaLwrkIcaJ6QxEA0NBt&#10;ePXIlsZuI9WVBK3aBMNOVDeX0TP8R8fQE47C9xYZI+Mu+/M4fKrfYLiVDwwONjQZ8FL3mBh5fv5h&#10;jeYpslsI7des/GNlpR4AsDD7iTFAR7PRVPxMPgAgO3ubQhFP4tDJomJ8etaDD0REhAd+9579r2dJ&#10;czZmBV84BjkNB5p9syFzPfc7rO+BRhRF//rXF7q6vPpFbX13C7WKseFMTeO5Oq/MUg7tb7wKNmC9&#10;UpmqNSD5O1y5SBCLw/vfbXj7eLZpACUdl0bz1O7dO6FJNy6Xy8GciSoSHUNNBo0ZPAdwPEgxyxn9&#10;ZxiGmdD+iIiI6KgoAABe9Ugqp7bZ7MePn5g6deqYSVvFu8X+28JZyclKcqXjcLl9RETE+PHjO7sC&#10;3Tlv6tSpjY2Nra2tnjmhkI8TTDSaTOhfnv8ruY34vhy5XO4PNNItmZ29g1StoU5b8vrrr5AJaugr&#10;/eeloQYyDAk43As2YNk3CMLCRS8Q0nHRa3SOYU9Ra83fvtlptQ+QD//9f7yYuR56ZhwOB7MTVUQ6&#10;+kU4BsanGgxshwyYgz76lsAvzmyxOhyOSZMmAgCSk5XU8TpsNntR8Sm8qOOe5HvHAB1bdU2xqTOU&#10;qoeAd46uzWYvvVaKZxhMmDB+cNBmsVgDfInNnDnz+++/Jz6FXystDW5/nGCikdr7Zt265/CRisVE&#10;I+P98cqVkk2UethDB8l1Cw6rvWT7eeegY+RXyK1mg7XGn63bKkJq+caJi154BAABF2q02UX/JBVp&#10;yOWyre9ugSbd4G1u3D7kc4tftjhW/JBjQzSLdEABSvCBnkWb3WYdGJg0cWJYWNjMmQ/gFQ6kjjlE&#10;Ok5RTjdcqB/VRR0tusZZKx7+9aJfkdqrEgeHmhwj7+gMdC3HxIkTHQ5HdVU1EdjB7Y8TtFijwWDM&#10;yd1LnCOTyVYHtt4TRdHXXnuTNHN7NmQYwur86wPdVgK9AEHVAW9RyCPKCM++ofvtIzDxS8vFkQUu&#10;3NT+89x+0obxek06Lo70ROXQ+I33fUukG/0owgUS+IPiH6Dzo7AO0e8NGRgYNDa3DNpsYDgxh5q2&#10;mvniy3jo63514uNfro6UR4FRa2aj6fyLJwAAuTl75HKZl/do+w6DwQgAiIiISJwVhE7f1Hyc3NxP&#10;8V26s9BILdgIfPbNrl0fk8ZiTE9/mtqpqFnb0KxthMKK5w8eYX+TNcQIKGQVykVoMqrb7bbZ7eTS&#10;JaGM5EtH8YWjPzvj+NDIZZSpQL449Gcyqsh7YrPbjc0tVusAAx1zcz/dkPkSAAAv6hjVdGwsrinP&#10;vZKQoMjcsN5bJ/RnZr6ET0+OiYmPuzfw+7Z69Wryc8nwLt0paNRqdaRQcErKvCefXB7IR+wrV0oO&#10;HDhEnAOt1hjotlTlXRf2Yd75MvwkIwJYklcRIJCLSmWS9tIPUC66XC4f27+Nam0nXBXdyc5eTufA&#10;X2NuivK05nK5Dc0tJhQFeNoqjI75+UfGDB1/2n6xq7KNWsuh1V3OyRny5M24LyHwcb658+bO9h5k&#10;Sau7HKxCjuCgMTt7B2nOunXP+fUeRFqNzpVKXfHaxz86BxxeGBLmTeUpGb3/JbtSSbsBAA8u5ucd&#10;hjabcLlcTqeTOKoxIhIgEb8JR4lIdwh2AwD1tvaOru4eDx1J2BhLdLSjtgsvfg0AyM7exuhWnRkK&#10;wjFYhRxBQOPJomJSD8PFixel0LUR98+jLNWVmrnhBaqQqj1R2W/o4/BzRQRKRpr1yQX+1COCd1sV&#10;zkW6ZFQmRvoulQIjtkbt+MZi4cJ/bhi+SjHoVf/M1t3T09rWjtMxN3cPteRxzNCxW99+Kas4Jkae&#10;7a0HKG7V2ADv2IwZM379618T5+j1VXl5BYE/RUHIUKUOVvzPT3YTo4z+Tk+lZqUqlUm7d+8krYoa&#10;estydAhCUGOCc1PpajY4NSKny0pFIGpVKBdZK/oR3251iD/uZJKNZXkXCKVINZvd7nA4JowfHxYW&#10;tlSdZjAaSeNY6fVVeCPyCdMmKR772egdA7mjtCU2dcajC+eSxuUgZqvK5bKOzq4AZ6veN+M+UiFH&#10;pV6fkbF2jKvGvLwC0shTq9esio+PD9gOcHel3thXQvuDFdWbykMyUl2ppKV5chHvAMex0w0ckJyd&#10;q6JJz1DyqQZOuo3acGaQlKJwM6H9TcZmnAfbs7eNYe14/sUTNtMgs1t1dsDdqtTGqkZjMzUGN6bQ&#10;aDKh2du9jlAmk3GNMopkBw4c4uJK1X9Z2m/sI1GH992NSwIOXZQRwCUjqR+rV4iRPxcdDGMRB95T&#10;FkJ3c/9n4oydMxaKStHHChObzdZkNDLTEY+BjWo6mo2mn7ZfhLpVPf07J08OgltVrVZPmDCBOCcn&#10;dy/eCX1sojE3dy9JMq5Zs0pwwYaAx/Cqqupduz4mvqVQxGdSesF03+xoPFPL+cMREW8GCCd9iUBS&#10;dUCAuEgrH4Okse4wDo1NWofg92Oz2ZnpmJv7KR4DG9V0rNhb0qJtXKpOI3VaLyo+5emtev+MhIiI&#10;iEDu1cSJE1etXkWida53HfzYQaPJhJJq/OPi4qg1/og/f0Bbt75HmkN1pTqs9vJ9VwCgsgdhuJEL&#10;z01lIAOdZCRlpeIyt7UmYFyEH9ho6I8qRTFDQZOFplKE0rHRwETHzBdfHgN0pHOrZmVtxoUaya0a&#10;mAFq/v3f/53UASDAwjFwaTi7d398/sJF4pxXXn35kUceEYxGvjk4+/cfzMvLJ76fnv40dfSrm1/d&#10;6KpsJ0QTKTk4HPumip2Aw5B909Bt+Ns3O0l94PzNRWF0FKkRjlTCccdp2gDvHf4/p9OFov0TJoyP&#10;iIiAZuV4OslNmDZp8gNT6k/oR90XYUdtLpvzoeWPRkVFEW/RKNrvadU2YcKEvj4T3jYoYDZhwoRr&#10;P10jPqlER0VRW7L46woQcchmZsmo+uWviImpcXFxxae+43fr9AGNKIr+9rdLiSMVQ4eTRg29P75d&#10;PJLc4kERn5bi3HNTKZgkdExlzoYl7Bs+ngapb3hguDi0Te8P4Lc841pM2yKNPM7+qRjXJYdPFO/D&#10;Z1sF43bUtDtJWV70o2Y4bLqh3jFsZPOCpodejmwPg34ml2n4G77vVVgYMiNBER0dDQDYkPkSqV0J&#10;AKDo5Dd4vsLN/DK8ZHDU2eNfro5TzUhT/47M/uFDGxwcvPrTdafLxevX4aO98fobTU1NxDnaS98n&#10;BGTU5QA5VHNz95IKNgKcfbN169+JXAQAZMN6pd749Ao5w4VF+bAC2j/PxsPctdis7xf9M4hcBKK4&#10;VaVuMqNA5InYoW3U1Hjg5na7Gw3GwcFBAEDWxreovXI84zsmah557P3HR+P3i7tVqQEmTz5OdHS0&#10;QhEX4L1avYbcAYCUyDm6VSNcMhZ/C/31+EM1llwp+fOfvcpiVKkL8vMPkxavPV5Rd6IS7upkrWjk&#10;XpWIiOBNxV9b7Na3T2STxiWGqmH/cVGAeOIuHHmpRhRFq6qqm5tbmpubxTkisc8Vd9UofJs+fwTH&#10;cz5JNikxMVGhiE9QKNxu97CYIF0IXJWiD6qRfSFR9goAEBER8bP7Z4SHh5tMqGblH0nqivi7O595&#10;oqbgxqij40NrU36ZlbYxa3NurtcYutnv/8MzDoHu8tVBmy1gqhEAsGXLFuKIHAETjoFAY3b2juzt&#10;HxDnvPPO5iefXBYwNP7h9yuqq28yn1xrl+X8a1/T+0WhhAMsAzTyCTTy8KYOr7j5eHZVaw3p9wnt&#10;G+5vLgKeblUR0Di8itHYvH//wctXrpC+YskCYwpFvEqVmpG+9sFZD9pstkGb3e12iYVGDsgMHBox&#10;DERFRd1/n4KOjkRvzSil4x++Sx+nmEBSMkTq9/WZrt+oCCQaq6qq3t3yrpdG1zwFrUQX1/zuUKUm&#10;piYmJj755LKAndnCo4Wkm2bmhheoDx03Pr1Mpi69MxVB2Pw7HNw8/CsZvDy9H5/bHzpcFMGxxfc5&#10;CQBjc/O6dX9d/Ju0/QcOSlwMlhmNzfn5R9RL/++q/7emorxi6pS7Y+TycePGiX6BhILZbIMNTQaX&#10;yxUTI99OSenU66syMp7FpxdmPzFFOX3UHeCFF7+OiZFnbfQaZQFF+z1uzMmTY+6ZcncgdykpKYnU&#10;czw//0gABqvyOxqpUcZXX305YKcVRdGtW/9OeshNTyf3HDL+eLvnZicCOPSgCQ22fFt+5mKNljQz&#10;a+NbPnHRM/KUb8M0sjw7iHQ7fuWV1xcvTjt95qwEpxAxre6yZuV/ajR/LL1WevfkyXfFxISHhYfm&#10;Y5hvdLThdMRHsCLRUau7vGG4B+njX64edXTs1reX515ZuXIFqcyROHTizAf+LSI8PJB79Yc//IE0&#10;JwARR/+ikSoZU1LmpaTMC9g5PXjgECn7JivrLVIczmG16w+XMv3cEME/UTZ1iSAsm4GNxVHSUHZQ&#10;m0++VgjxAK+j48LFYRCSx9zwEZB+uLehKPrKK68vXrzk6NFCiUYhC8j09Gfb2zum3jMlRiYLDwsb&#10;Y8dos9kaGofomE3x7OXnH8GLHaNioh97//FRV+z40/aLNtNgFmV4Pk/b8ejoaIUiPpC7FBTh6N9Y&#10;I22UkV5biBhrbG5pWfLbpcQ50Owb/eFrDadrCe3cEMaQISBUbsBChgypNKwVjRwCjY3dhre/3k5K&#10;SaVzvnPpGw4QJklMCsWwmvBKBsASbkRRdP/+g/v2HSA965BcAgkKRcAqn+5kq6zUU4v8SKbRPJW1&#10;8a2YGHm/2WKxWjHMDcSJNfpU4eEdawSs8UXv6ZF1J8fI8Q5qeXkFmS+SPWH5eV/g12GLtvHr/zg0&#10;ur7cGWmz1Dkaaj6O56AcTufVq6WBLHOkRhwzN7xAbWQ2OtBIm5hKgzrR0fj8X184e+YccY6nRmdE&#10;hTT1/rC5iJBNAyCZNRyzaRiyTH3IwSHulcVufe3Ili5zD/EQ1GlLcnP3COQiYM/K50VHP6Hxq6+O&#10;7ty5q7m5BbopuVyWkb5Wo1kRmIInyTxmMBiLiopzKA0gSV9NZuZ6t9vdb7FYrVZBQApFNAIwQkcq&#10;RYiB/9FY7Pj4l6snKu8i3cAVinid9gd8urWtvfpmbSB3iZSqSpeKL5b50deRn18QxFrGKyVXSVzU&#10;aJ6CtBE/XOqjqw8BjKPyImJ6FLOL/0niolKZlA3Tiy6XiyMXOR2gkIcucTyxVVVVq1f/+dVX34By&#10;US6XZW54QXvph8zM9RIXA28JCYqMjLU67Q/Z7/+DFHUb1vr92ds/SFX96vLlKzEy2T133x0VOW7M&#10;HH6fydTR2QUA2JT1FmnoYxTt35D5Et7YLFHzyKwVD4+uQ9NuOhUTI8/c4CXLjMZmz9CJsfdOnxwT&#10;E8hdIkUc/d1V1Y+qMVX1K+KzJFky+lk1/vnPa0tKrjI/Yhh/vH1j72WmjjaArahRaOUG9z44Ht15&#10;QJt/suIsCQxFJ7+lIsHlckHHJRYgGfkKR+4lHKyqEUXRffsP7ty5i24L6elPZ25Y77/HRsn4eoly&#10;c/fmUNLuiO4NvM/GwOBgn8mEYdhoV434y7jY2Lsmx0DLOYgenSNLc7r17aPoC1VtXPLz9Pmk2zjx&#10;RtrbZ7peVh7IXSI1x/GrcPSXaqSOyxhIyXj06DEiFwEAGelrIdk3X1zz4aFCVJ3FtrWrDddJXAQA&#10;5OcdpnLR7XY7OHIxhO3y5SvLlv+BjosazVPaS99vomRUSRZEi4mRZ2au1176IT39aegCRcWnVL/8&#10;VU7O3vHR0dOnTp3oPerQKDHID7W5pdViscbEyHNz9pCkc1HxqZycIWUz6vqPQ/NxiFrtroAXcpDG&#10;cUTR/vz8glGmGtkloz9V429/u5Q4KCPRRe6xL9GOfgAAIABJREFUmmMVdccrhjfE3AeVa72/kO6p&#10;HCKUDd3Gd74hp95AU1IxDLPZ7TzoHHqqEUXRV159/fRpeFWGKnVBZuZ65kQbx4Cjq7J1oHfAax+g&#10;mgMjfzql5SjmmcZgM/EJjDSTsAVvsUPegvfHYd47CZkJ/ziaWnivrWOUz/LaSchM8m5ikM1iGJgU&#10;K58+VzEpzusZxWAwZma+pNVdpvsSs7O3JSQobDa7CUUdTsfoUY3w6bCwsH+7/77x0dFarU6z8j8p&#10;j7BD2StdlW1f/Z/cUUTHWSseXpj9hEbzR+JXSdRqA4ODustXA7lLG9Zv6OrqYr63hy4aTxYVZ2T8&#10;F0kyQlSjf9B49OixN974X2aKWLss5/7nBGNeDC0aRWssztAijrCk1W5955sdjT1GkmyipqRiGGYf&#10;LtUYpWg8derMK6++Ds1BlctlWRvfghaoeGyg13r79M22q4aRD8ewofs7RrjJY8OgwAg8xAhOM8wD&#10;BgxgwzdAbORmOLzN4WnatYZXg61F+jjCXnl/3MhOcl+LgEPPNOEMkA6caS3iqYOfLgAwLOGxB2b/&#10;56P3zvPyYWi1ug2ZL0EzdOTy/5+9Nw2P47jOhQsgSIAEBiBFgCRAkJQsSyQAbxG1EI7tGzsRqdw8&#10;sb9EAuP72Lm5Ehjnc77kWqSd+ObmiUR5yWaZcqI4cWRSkSwvMqHdtkyAizZKABdx5xAAd2Cw7z2D&#10;ATCDQX0/BhhUnVq6qru6MZCmHtrCzPT09PR011vve95zTmDH9ge3bXsAIWSFw+FIZP4Kqsm/83IX&#10;3XTjugULFuze/eTOR74JvmwKS87uOdr4yP55hI7/4+3/71yoGeB9be39j8ywyQvNrd09vb4dz5tv&#10;vvnDJ35oSxLcD0+aUv3N3/wteT8EAoHvfOefcnNzfYBGy7L+7M/+PBaLpZ6prKz4x3/8Ntjs9J4j&#10;o91haQ4G4rSj8gUaySwOhNCTb//sTAfV6aaysuInP36aw5YmJ1O3vTo0qm7scTEdy7Ie3P61x//t&#10;++RvR96Ke3Y/sXHjb0hA8dIvz12oOx3pUuvo5shulRnCn+/60OVfBAdbeks+vGpRIC/5ZNKkgxA6&#10;HwxOTFA/68RE7PU33mxsbKqu3rSipCQvLy8WjykZx9J1TCYmo2Njy5Yuve223wBpLRMTsZMnTian&#10;75W3rQ63j8yjoONAsOe3d/we+EYnT56qqbkvCfZLlxZ1dnZN+VU6bt26dW+9+VY0Gp2VKEIhtrdg&#10;OkLj+fPBf/hHqgBN7bYHPvGJ38yygzoj0Lh795OHD79NPvPv338cBOQGmntanj9tl544R9BIf9ab&#10;rY0vnHwVrEDr972alwfXGfF4fCqRAC0qjUCjw0te51Y5cuRobe2fnj7NqTlZWVnx799//I//+Avs&#10;V07Jp60vn21+7pQQFDMo6BtAXhu88NOTkU7rhvUlKYCsrt702c/+fvB8kKWPoVBHXd1zJSUlH/nI&#10;h5csXpyUPebv14/F4rF4vKgwUL1p0+uvv9HX109+0+SpQAiVbloXeuPKWN/ovPhSkdBI6aZ1m7Z8&#10;HGSnWJZ1z5bNCKEF2dlTU3h4ZMS3Q4pGo2QWR19ff3X1JuMGdfM2nN2MofZzn/OpYqplWT/6EZVd&#10;W73pLjYu1fryuXlxUV4faH/mCAwy79n9BOs9SSQSyV7k2ngGSi+7kFIdj3/913/74hf/hJubsWP7&#10;VxrqX5VEFq8ebG36zsHuEyEffo4MwiqOy68Ef/FHPzn1g8ZYeDxFH+vqnt29+z/ZBA/LCu/46l/V&#10;1n4pHI4sLSoqWb48az53KBseHhkaGuZWWN312L80NjahmSo58+hLvf7VX6xZU15Tcy/5JFmPpry8&#10;zM/ScVu2bFlCe7hSXqf0hcb29hDo8/m5z3129Wqfunw988xPQJiKLZfQfSI02Nw7L67IH7z5DLDe&#10;7Nj+FRYnpqam4m7W2mJ0dF4KR22EQh2f/ewfcG2olZUV9ft+Jal20R/sbnr00LVDrZPj896O+94b&#10;8cjE6R80vvJHP7708vnUk/ds2dz4zmGQ/5cc9Q37t9zz38+fD+bm5pauXLk4L8/gwfjYJQIhhEKd&#10;XWNj41VVlaBIN0KodtuXkpmOxVWrqh++e778mpHQSEvd6R3bH2TAfrqQ6cKcHD9Lx+Xn52/cuBFc&#10;P8brxhmGRtZK+0UPVGA3lDH40xPz4nJ8pum5Ntp6kzRnMrc9pnDR2TQwg47gn3fzCkZo//4Dn/3s&#10;H1ygO7GRZJGtz5Ac40PRU3saz/303fGhMSVgNtSy0Gjnw/fFGO203n6ofl/t3tRitKiocM+eJ7j0&#10;MRTq2HLP7+3e/WR2dnbx8huW+pSWg53eLrJx5dq1RCKxdet9gGlZVjhVifTDtXeu23zrfPkp333s&#10;rRWFxdvoxgxzSBz/4A//ADxjvOC4YWgEaurtd9y+YcP69KGM7YevjA2MenbLGFviBrta9wWpUj6F&#10;hYHdu/nV4EQeY6z7uWA/7DPmJo9vf+sf/vzP/5J1otqSxWuvXWza9drwtcEMM5svo+dY+ytbnzn6&#10;T6/FrPEUfazf9yro7ZAcOx/5Zm3tl0ZGrEBBwcqSEoG4mu6Ljqmpqett7QihnQ8/VFlZAfhNSv37&#10;re/+/nzJdIyERs49ebS29oE0IY4lJSW3bbyNOrH1DUlGno7QuHcvrAz3x1+cM8pYU3MvoIzxaOzi&#10;S+kUZRTgx+hE9LGDEAWTZUTAk5OTk4ZNfUk4dASKWPmX+sIX/udTT/+Ifam29n5uv8nkGL460LTr&#10;tWuvGSrbaOr7mZqlzXHeuaG2dvsJ/vjEKzXPdB9rTz5MRh93Pvx37Jb1Dftrtn7+/PngokWLylat&#10;ys1dNB8XBJHRaE9vnyDo+L0k2cotytv8w5r58o3O7jmahxalD3G85557ACOvr29IU2gElLGsrOwz&#10;v/3pOaOM2yHzuNrQMtY/aoRfGVVn4BP/eRiGGGtr70+awcDKlF8NDnQuSKcRDF74/c/+wZGjx8Dz&#10;hYWB3bv/U1TdZnI8funXwdNPHZkYHjNLXjPDV7TotPbd//ND//uliRn6uG3bA/X7fsWyjWDwQs3W&#10;z++rb8jOzl5ZUhIoyE/LL2RzdfX09o1YVlVVJZiLLCtcO9PxuKx63YceuGNe/HwxayKtiGNFRUVx&#10;cTH3SNILGs+fD4L6gXMYZaypuRd4eeOjsSv1zVgXLLDj+8LhXXa87cy7bVQOQ2VlxSNM7zSMMTf/&#10;Ly0mCQEgPf/8i1/gOVErKyvq973KYv80Wbw2cPwHb3c0XeN9KHaCiabwEvt8Wl18Nk6Hy2J6tB26&#10;9NzmH14/OM3+q6oq6/e9ynpzLCu8bdufJbXHZUuX3rBsmZdKjVejPdSZSCS2bXsAfMFg8MKuXdPz&#10;+Md3bp4vHY/TjTiCiGMo1JH0AKcXNALKGAgEfMvZYCnj1pr7WMo4GY0bY3bezESjsegTh58BT4oa&#10;MSpOAGnCm/7rqae5ZW5qau5tqH+Vm5M0OR6/vC94+qmjHLJoHvmwiafnFmLnDUWOhScO/e+X3vq/&#10;rybpY9KbwxVXdz7yze07voYQKsjPL125ghd6xHP7S8gvt6mpqWtt7QihXbxcjvPnp0t5zJdcjnQj&#10;jhs3bvQui8MMNI6MWCBn4zOf+TS3SY0X48UXXyYfssbU+GjsSkOzRyiIHbwk+JgnDv+YzdZgY2+6&#10;IUavp0xbyvjXX/+bb3/7H9nnd333O1zgRwhFuq3TTx3tOHIdnk+HcjZ28K18Cf/hOSM3plBf81hT&#10;W1966fwrf/j0wIVp8+q2bQ/U7f0ZO2nU1T1fU/P5kRFr0aJFZatWLlw4z3pajY6Odvf0FhUVss3j&#10;ts+4VYurVm3c/skMcdQd+fn5n/wkdd4MZnGYgcY5zNl48cWXyUriiGdMnaWM1A1qbvqxna8Vpo/j&#10;baeBlMrN1lBtrOGXciTHxaTp5oUXXgLPFxYG6vf9SlT5MNR07cQT74z2WPZnD3vwZf1S0bEP2GsM&#10;/4ytK6gFUKf18h8+ffLfpstXVVdvqt/3KrB0IoQam47UbP38yIiVk5OzakUJp+Tk3A/Z9+3p7Rsb&#10;G7tny2aJrLpx+6fmhayaIo7g+ZRq6DNxBL04uGA0l9AI1NT169cr5Wzozmi87b///f+wp4z1zY4Q&#10;DevdA3bTtOTjRmPRJw7/GIDHLkEBcdWZyntZVb5by7K+8MU/YU03lZUVje8c5jpRJ8fj539+4kpD&#10;s/0RY/PHjM2Doj40mYsveo28phYkJ7//9qv/82dJcXXNmvK6vc+CdMAkilR//BPnzwezs7NXrVhR&#10;kL+EdzxzLK5KxtXr7YlEgiurpljOfJFVk8SRKY7zXCp3wk/iWFJSsqFiA/nM3vSBxsbGJlAd0Q1l&#10;xDpbqlHG5slo3Bsq4Dy/HuDoj489H40DKZXTtp4sIK47exlHRyydKYPBC1/44p+wGf01NffW7X2W&#10;60SNdFsnnnhnoKXXAa/HKi87uwYc6LQ2ezMXwPRDd/UebzDqPtpe99v/OXChByGUTHhgmz5aVjiZ&#10;1IEQKl6+nIuOafvV4/F4R2c3V1bdMd9k1SRxZG23ewjiWFy83LfjAZpqKNSxz0QWhwFoBCgdCAQ+&#10;8xmfcjZeeullQEc4lHFfs+JtaxM19My/c6H74luXjwDum2xZQI7E1BRZKNXZROpVGpsaLtbW3v8Y&#10;L0ETIdRzuuPMj46Nj4wpfra9ZIfttsN2BWQdRiix9gWmrEC6xvL0xcuYNfHy//PUuaemNYZHdj60&#10;67vf4aJj0oVYvHx58Q2+9tF1+dsMDQ+PjFisrNrYdCRlHvnQA3cWlBfNC+K4orAYEEdSO7zxxrW+&#10;HcynPvUpYMap22uAOLqFxpERCyRaigw4xm/YY0ePHTtGddHcxijg7W9diUfj2le1i3nHwdd84u0f&#10;g2d28rI1HBZKZWYx7Pq+V8FF1oy667vfYbNQkuNyQ3PrK+cSE3Hq/IuaCMp+OJutKMru8Ac0yhT9&#10;AiyzrxhcSYBx5O8Pvfn1XyX/3rr1PtaYY1nhmq3/Y+/e5xBCBQX5InRMT3G1LRQSyKrfS6qRuUV5&#10;v/Xd358vxBHMt5YV3juDSYvz8latXDFXxLG+Yb/7yjhuobG+vgFUwPHPgENTxvLy1aytYybKiM3e&#10;EVgRQbG9fvbC6Vf7R6myZ1xXKldK1WivQb8XGySdyrjINd1MjsfPPHO08+h1Jz+NqgfHwAZ2aOuf&#10;0RRjR9/ABMaaFYNF4+IL51787H8lQ4/V1Zvq9j7LLrV3fPWvZtCxoHj5Dea+orc8OZGYamsPsbKq&#10;ZYV3PvKN5N9l1etuve8j84I4frD8A6DaH5l0v2qVf64iL8w4bqHRoQHH9ejo6Hj5pVdsKOObl2H5&#10;GwfOBGy/AVahI3RX9OTGfZGBF8/8GgA8Gy5NJBKJSdf9JXjIitVwQwiKCrgoMaNGuq0zPz42cn2I&#10;OT6jgUZHqyKlZl0+q5pOQNGgTuuXDRihwQu9e3/rP5L9fquqKuXoGLBHxzmk7PDZESuclFUBqNTV&#10;PZ9KV69++O70r60asyZanzsDJisy6X7Z0qKlRT6Jw6wZh+2N6Cs0treH5qoCzjM/gn7OGibNv+WF&#10;s/xJz+1sgnXuEtnGTzT+BDzzGM+VOi2l8m4+tzXEafDDov4bCjOBCBdFZVEjPdaZHx8b7Q4zLJBh&#10;hMziQzUyRyKc0tJFWQnwAfMUQNrpsXgPFY4WDZieeX/1hZ9e29+aRMfGdw6zSR066Og5I1Qfbe3T&#10;sip4PpXmmFuUt3H7p+YFcayu3gRSNcik+1Wr5kxTDYU6UhUV5gAaWWT23ICDMULIsqyXaMpYU3Mf&#10;MHd0HW8f64/YRoAc5W+YmWUu9Fxs7rlEf4t72S5akt4aDo/ATUsNwdt1cbHnTMfJ3Y2J2VaLOpSR&#10;h518Xi79Flid/Hk1dWJvIpSOwod4TvGSy0vCEwf+3xdanz+DECoqKqzb+6wcHUuUXJFzWDNo+qMT&#10;U1MdnV1r1pTv2P4VMJuncOXDtXemf5pjqo8j+SSZdF+6amWeX0monMo47oijK2gEBpzPfe6z2hVw&#10;HDGhQwdfA7Mwq6ZeJYypBggBwz/s7wA23Eh/2R/SlLGwMMD2Pk0kEqQrFWFs7HbXBUhxRw4HuNj6&#10;i3MCqGNgz+B8rOfBce/HkW2AbYyzpid3R+m2PhRVtB1v/vWvTvzLW3J0TIp4XHSck5ii7U4Gh4Yj&#10;kciOHQ8CypXy4yCE5kWv43N7jm3ZshlM+yQmlZf71Mee09/YXQqHc2jcV98A0hk/85nf8ucs/OgZ&#10;Sk3dsvlukAI4cn0wmSPlfC61Q0GMWfzTSMR/8QzrvnmQzWrguFINoiOy60Kl0KNKFxdbf3Hu4i/P&#10;AwiRUUY7NdX1VKblwcF2Sytst7TCjuipI5z2OSCKtdkvVjrn6MS/HH7jr34pQcfabV9KqmfK3NHZ&#10;9zfper3eHkJMAGXe+XEGgj2jwSEQzCLT/1etWulb+j8w41hW2E2Co3NoBJgcCBTYqqlGrqyjR4+1&#10;NLdQlJFJAbzy62ZjdzbiOnG0auLAjUdj0frmN8hnystXs9/CVko1fHpJIFTjlJZlsUXD5bjYe7aT&#10;+lKUIqrwNdTVVJ1AIxIRfbuN7e2pCvvCph3UjpN0zdb8MUf9UevzZ1//mhAdyWoAgYKC5Tcsm0NG&#10;qLh9LBbv6u6prt7E+nFSQbJ54cc5u4eTxZFCBz/T/9etWwfaVLlJcDQGjb712XiJydkA8bloX6T9&#10;rSvC2xerzERYZ6bANu9nXv/Juy+C2jes+0bYjhH5U3zTfiTrwIG8flVcxABdGIKhZsDRyDKlcRQL&#10;j8FGRVBHTS8GTh9nrC1QmK4idPH5M69/7RdydEySlaLCwkBBgceM0MCJ7u7pnYjFWD/Ozp3TxDG3&#10;KO/DtXemOTReb2hdigpAHYM50VQRQp/8lLEER4fQuI9JZ/QHGi3LUsjZuKKjX2GsqGWxLATr3EYz&#10;k3JfZODw1aOUDrD5br77xtHa1Td0/PKX/8IVLnJg0S7K6LUpBlLC9Jh71OAQe5HV7zBCqX9xCm9V&#10;amcXnztLoiOvGsA0Oq4oKdZHR+17yD0NbWsLsX6cxqYjqRSIjds/lf71cc7uOQpEr2DwQor7BgoK&#10;fMviAD5V5CLi6BAaAVEtKyudTmd0cLHoOHGAMRUhxOZsXP71BeHEobDex0hH30O8cKNUU/3piReZ&#10;RSLPfTM1Zbfynkt0/Ouv/w2oGy7DxV/ycBHSR80ooxk11XGg0akHhzhe2QWG7fUNE2lI4m8syaF0&#10;WHTATKX1i8+dff2rQnQMBi/UbP188u8VJcWLFi1yS9A9ZpCR0dHhkRG2A2IqkQMhlP6FVVufO3Nb&#10;5cdgFseeOcjiKCkpWbt27ZxB48iIVd+wn3zmi1/0K53xmZ/QuHgvsK60vXF5MhrzjFFgpDxRcn2q&#10;F3ovneigsi1ra+9ny4jHCPeNY3T0DiD/66mn2T5TOx9+SMgXz7C4yOOMWDo1Y23KI8JRPvt3HGjU&#10;8uC4yCZyhUBIqXiF5ErzpiuJkxVL6ww6cqsBBIMXUrhStmqVG3R09OW0T0aoo6uoqBCkQIRCHami&#10;a+trPlq6yb+SpA5GzJq41tACBLz6+oaUmFnqoxnHlKbqBBpZHFZPZ3QzXzc3N4M+Gxw19Y3LhqYV&#10;zFHWXKd7v3RuH2Ba4JZAvJpwztDRI/r4/PMvsn2JRXXg+DoqRlwpFfOQAlJGNQOOgdmQl1KiiZrK&#10;Hhxfa1DwXvE56d01zLY+d+b1HdPouGf3E1DTqns+mSC4YEF26cqS7OxsF4zQ2OkR+3FiXd0927Y9&#10;wCZyEMQx3SsAvPvYW0DAI804yMe6cSCFAzktGmcAGtevv7VstR+B1h/9iKKMlZUVgKaMXBscuNBj&#10;L0Zh4mWlcCNXVhIRDqGmeqH3UnPvJQDtgPU6KSNuh44Gp71g8MK3vv0P4Mna2vud4CJXShUVE2d+&#10;IHsfq56aqnWS0iAIiTW+vuQCNvwlXXyoLlym0LG6ehPbo2PnI99MGvcXLly4unSVTN3xEPZUd93b&#10;1zeZSEiIY1n1ujQnjpHQyGhwSNKLw09N9baNt5HP7PUHGlk11SMDDrisLMs6dOg18pmtTJTxCogy&#10;0iqW23Cja00VUMby8tVss2wRLmJHt6ZZgLQs68t//hcgVaOm5l5uPw09XJRwF/Uoo+iEOVdTMdaa&#10;5hw0x9RZjUkuYKwYHceemVvnwjSbQsetW+9j+zvu2PG1pBMkNzd3RUlxWgEJuGITialQR+fWrfeB&#10;RI6dj3wjJQamP3FsrTuzZctmsJJOVcYJFBQU5OfPCXEkD8NDaGTV1E8DNdWQEweMQ4deYyZlChrj&#10;o7GuY+1GEVmsqeoTxxMdZ5v7KMrI5vhPTU1NkrVvdNFRDSAdz1Rf/vJfdHR0AuLOVvBBCPWc6VDH&#10;RciwOecQQSyUXEXYJWVUUFO1Ao0IBhqxWtDRQIlzI8DkpsOXwwilbZAAk9zx3cfeRAg9svMhQFks&#10;K7x9x9eS0FIYCBQVFtp+vpHohDMGOTg4NBGLgWrdZH/gsup16zbfmtbQ+NyZT2/6lMSM41sWB6up&#10;OjDjuIXG9etvXa2ppjq7V4E3dcvmu5miqW0KrRnp7EZvkwEodP3pyRcBZWRFSFspFTu9L0UYqU5a&#10;vvWtf+BaUtkKPsk6cOq4KHSlIjHqOKWM3tMBsFrCdsonT9hXoqW2NlHXhh0s5Kf2mRtYeu854Z3C&#10;M/nuY2+11J1GCO18+CGQ7BgMXtgxY8kpKV6+OC/PG9gzs9y43tbOVgDYvefJFHH8eNqXjmt97gwQ&#10;80i88C33Pz8/H2iqqWQYr6BRoqZ6Out0dHSArsU1DK5cfvUCHTXEqr4Jcn0roAgONdWZKebwtaP9&#10;0SFAGcG2sFyqG3TUNJ7b/tu//8BTT/9IBRcjPdZ0fVQM8jSkuIiF+fys+0aQO6BEGU2oqT4HGg15&#10;cBTtqfqdGg0cpOvyPG989ZedjdeLigr37H4CGFbrG/ananaXrlrJWnK8+VGcQGkkMhoORyTEMbBm&#10;aZqXjju75ygQ80Khjn1EZRzf+hvDeqr6PlW9C6WxCWLvp71stZG6rg4efA3My/fQona0N2JdG0K2&#10;a1klmmhOU515+vC1o6qUEWMz96U5hhQKdXz96/8XPMlN1Yh0W2eeOUaDIoFndrjI43kMCeTSF1FZ&#10;PuFJ8EBN9S7QiDjXmBLQKFYJwNjNteQqc0O/8YjoHQ1/Wtd/vnvNmnLWsLrzkW8mg44LFiwotfdJ&#10;6sKeuxAtfW47u7vlxDHNcxwjoZHFVg7g7nNCHCsqYKFdXU1VDxpV1VTT4Ua2BRWPMmpOSMZcBzaU&#10;ornvUnPfZVvKODU1pX72VNHRBED+Oc96w0L75Hi89ZfniD5Ts2QRY2a+4+EiG2LEWtKoiDIaTGdU&#10;+FUEuoWLQKMicil6cBwXP/SB5boIcMSsiYY/fW5iZLy6etPOh/8OvFq77UtJdFmyeHHx8uXKs5Gv&#10;CgHGWEQcUxNv+hPHc3uOsQmOqb9Lipf706bKfe6/K2h03J1R64prbm5uaaHqibPe1LY3Ls1Orhqr&#10;dnEKh42mKpkQoZHkpWC9KmXUWVtgLYB0ipHf+tY/gGpwlZUVbMVXhFCw7uR0X2IuWVTHRfDbiN03&#10;vFxGN5RR9AN4paa6CjSqVTfE3tyS2pBmOnNDRFl++Uc/Rght2/YAKOkZCnWkgo7LlhYtXpxnaNGu&#10;erDqO7nW1sYSRzLH8UO1d6QzNF5raAE+VcsK7yWqp/lGHNncf6+gsbGxCdRN/bTXjYsRwgxlLC9f&#10;DaS8rqNtk6Nxu9W3Z5qqdPZs7rvUokUZvVtk6APkkSNHn2ZCjKxghRBqeeXsyPUhAhQZsjgDktgW&#10;F0UhRmQTcXRCGTlrHM5iyBM11TxgOaloIYYxe/ep7QbmW3zYvXkg2JNM59i161Fglaxv2J/yYpTN&#10;BB3TIakR0t9YvH9gEBBHMsexuGpVOuc4xqyJ7oarYGlC5/7PTbgRIaTVo0oDGsF+Z+ummpoVBJcY&#10;CDSylLHrWBt2NolgN8QRy3Wt5P4aLr5pSxlj3EriynctdgCQCjBpWdaXv/wX4Mldux5ly9r1nO7o&#10;Pd0JQZFLFjEN0iJcZKZdUTtocYkA0cSNuWzGgAFHV001E2g0inBYaW/O7Knq+K2eucEdrc+daak7&#10;nbTkMFfvNPdasGCB+6bHpuc5YkLjRRznUXGca/WtgDiSLphAQcG80FQ1oBHs14YyGrrQ2OJwbDpj&#10;2+uXveeuUuKI+dv3jw6e7DpHvsBWtktRRpeFOrCze1T87+tfh40Ya2vvB+4nhFCk27pc30yzRQ5Z&#10;hCKqOi7yJneZ+4bdXEgZNQ04hi8p0ZrMVaBRPRVS9eKyz01UYqs2WZ9OMze4442v/rL/fHdVVSUI&#10;OjY2HUmlfhcVFubk5CjfOqqtyo0wyImJeP/AYC3dyyIU6phlveldHOd6Q+vvVv8OtAqngRlHK4VD&#10;FRrb20OhUAf5zB133O6DVATU1MrKCsBauo62Mbc9Vli8I+3ClQpZHGCeeulCPVAjWQORTSVx/TQM&#10;I2P//oMHDhwEZ56VgifH48G9Jycn4tM8UASKPFzEyriIRQ9FaxSF/idqlFHEC/1XU7UCjbyj0amD&#10;4zl98gAOwUhactjCpOTkyOt4jM1NXa5gsrOr+54tm2FV1V2zxDHN+zhea2CIIwGNvuX+g3BjKNSR&#10;apVlDBoBZQwECrgeHOOa6iEFNZWeMDTnHXVNVZM4RuNjb7cdB5QRJAKyUUYs4nY+AqRlWV//PzBb&#10;47Fdj7JZjC0vnx0fHoNzuAgUMVOlXQUXkQwmORIexkq5jHLKKAUnKWqaV1N1sdNYq2X9ksKu3KeK&#10;eSlqIxIaafjTOoQQmKBDodmCYaK6ZTrs0GTmBrVijsXC4QhYjDY2HUnN7DduWZ/OfRzZonGkpro4&#10;L8+fonHr1q1bsmSJBMgMQCOgorfffrtN6LhdAAAgAElEQVQPX4xVU8Hpjo/Guo62O7oodYmjqNS1&#10;kDjuv/Qm2J2cMtrc/5oCtRuA/Pr/gVLqju1fYbMYQ03XBlp6qc9TAMXZuGAKCOW4KA0xUkgrd9+A&#10;X0pOGX0z4CioqeoZjcwlqpbsj+RUm3vj6HhwXJSyc4M8XU1tZ/ccZerDzY4FCxbkylpWYeR7SxJA&#10;HLduvQ/IkmTdtXTOcRwI9vxm5Z0STXWuzDj7jEMjcL4qpW24bj1nq6a2vXZJsPC00VSli1YbM46U&#10;OM7u/XDbMRoX7wUHLzGmGkFH5Kho6v79Bw8cOEQ+U73pLuCXQwhFuq0rDc3TcIiJzyFBEfBCgYiK&#10;sCousiFGqC7ateHFImrohjI6AUTsFEmx89RMzhu1EE6huxZS8uBgx1OG5k/R+Mj+cGhENv0tyDb5&#10;qzr/VhwGGY5EwuEIcCfU1T2f4l43bl6/qNAPP4uzIddUly71ifJuqNhAPgwGLyiWxVG6Mlikvf0O&#10;z1gjcYkcO0oJkqyaev31S4olnmWXMrYFTGXiODPvHG47NkBXhmMNOJOTk9r3GXZee0QFIy3L+vbf&#10;w55Tu5gsxsnxeMtLZ6noIuYxRa7jhsVF5AgXWSSAXS5F07owA0eDMspA14ia6rZhlg+BRgMeHNuD&#10;g6qA9vX/Sh21vC6kSeSSxYvd3ViGMzfA2zu7utnmPKm6cblFeemc/s9qqmQxNd98qmwKB1vTzTk0&#10;AjVVXlLc1AK7o6MDZPpXV28iH472RkauDqqRP10zjlPiOPM8iDJWb7oLCJLyJhs26Ihd1SqRwOS/&#10;Pv590Ftjx/avsNka11+/ONpjzcIhJnYIDk9EFp3hooihiKRUgBYiI5UDyuhCTdXypqqlbRjKaPSK&#10;NfGw0qazo5mg7DXc1YMGJXOIxhEbsqdq3bvhSCQvLw90FCG7D6azGSepqdIr7/A+332q+fn5zlI4&#10;nECjBmV0oakCAw4309/Y3SxrxKFg8adrZ/dHB1v6qXwSNsqo2K/YQHUNNZjECAUvXHj66WfIDSor&#10;K1gpdfjaQKjpOgWHiFdzB4AiT0TVxkVgvbGVUqXuG33KKKZOuuq9icvWLgdXndTxAo2qqZB2t7Ep&#10;k44+SnbjgZ+j/fI5ZGJiQvMTPO/RAd7Y0dUNBCeyYHdgzdJ07lR1raE1LXL/b98ogTPn0NjeHgoG&#10;qQqld9zhsQcHY4QQaFy8hcmoS0Kjets8dk0qN+NoWVXJ1/ZftknzxxhPKjTZsEdHoyaBb3/7H8Ez&#10;j/Gk1OaXzkI4ZBBRCIosWaSLAGBsj4uIh4tCKVXmvhEudIQLI0cGHFNqqnrEgNfni8VUe2OObQUi&#10;Po3XqYPjkQfnFG59Gv1qAsVoCeRBZoU6KUAmrIBeDg4Q606EAwMD69ffCtL/64i6a+tr5pWm2jgH&#10;mirIbgyFOlQ6G+foUkak4MHBCGW5+zKWZYEuVCDQGBuN9Z/r5n9M8uMxQlkY46ysmb8RzsJZ7Dtm&#10;Djb5enKL5Paz2zJ/z37E7P/jrOk3ATWVDZHKo4yi+ylLcptmuTzf6IUXXjxKt2Osrb2fdaVee+3i&#10;xFBUSr95q1/Mm91FZNEOF7EIF7muVN4a6ET3uQNX3hIeuYBXSuY3rLm9jVCnUtjV1tOChUeCdTbm&#10;faJO8Tes00EDCyRjTQzqRgMAFJMSCFihJhKJidiEF8xPDfZU997T21dTc19j05FZ7tWwv709lIx0&#10;JLM4IlK30Rxqqr9XBZJnOs6fD6YmlqVLi7p7en2AxiVLlkSjUZK8btv2gGtobAJpGxu1KaB04ubi&#10;KKCMhYUBqKYeuT4DR8lPmP4biRBQfnR8MCeRlQS/6a1nQZJ44u22Y2OT4/Zqqt1p0VtwuANIy7Ie&#10;f/z74ISzS+zhqwMdTde4s5UwY14Oim5wEfFxUSg8IowQisbHnjz585Pd51FmvJ9GYWGAlUAio6Pm&#10;xE/D9lRy9A8Mbt16385HvkGWsK6rey4V7Phw7Z2Nj+xPzzM/2NRdWVlB6o719Q2pyby4eLkP0IgQ&#10;2lCx4cS7J0i+ZwuN9oIqYI2eq6kIIcabKlJTbXiWahaHRsSRV1WV8uO83U4f+ea7gY1lcnJyJlfB&#10;YTKG7E51dJc//fQzwH2z8+GHQIL/5Fi8+cUzQC+ddfSIlFXEhBUxPFqHuCjqt4EErlSMTnSd++v9&#10;f5/BxfchLtbtfZaVQEboZglIgwsbf4vs7bFYrL9/AKywSTNOOvtUr9W3ANlsH92jyp/DgBXjFEyq&#10;NtDI1odT9OC4bBkAWGP1Jugr6zrSZuqsYVm3KSywCPKRsj862DJwhaKMW6VqqiMksw9t6ew2FOp4&#10;6qkf0Wf7LrYGeqjp2vjwGAcLBbFGCIqID4qYF24UVCFncJHJhmRDjMlNovGxn517+fvHngaEPjPe&#10;86N60131+15lcTEaHRsbG1O8q3QCkLKb1TE97R8YZM04KdKSW5SXtmacrqa226o+Rj4DMguLl9/g&#10;PzRaVti2Yly2FmVECN2hK6jqXxHNzS2gGgtgjZ1Hrsvzxviimy5x5F7lkkQOjN6hKWNhYQDU407m&#10;bLi/XbAiQCrs/PHHvw9r3zCu1PGh6LVDrcKuHRgiIocpcnmhLVl0jIsELe+PDv7z4R8cuHI4gxPv&#10;q7Fl8911e39WV/csm32USCS6eDqeCwjUhkm1N04/tsKRFStKKisrRMQxnc04+aEFsEGY77n/bMU4&#10;W5+qTazRbaDR0QAGnMrKCiDudapQRtIjo3BF8iOOrJdH6MfBCGUBNbVGbMChPko/7kjeN1mKdxvv&#10;I0KhjhdffIk+5nvZ3K/mF07b3+N0gw3OZpjnVsG8MCWstuocF090nXvyxLMsWUwGU1kykRnvEbIo&#10;zV/s6x+wtcK5ruUl37k2THb39G2rfWDHV/+KBJiRESs5N964Zf2iwtyYNZGOxLGxrbp6U13d8ySs&#10;pHSp4uLlly5f9eEwdMONdtDIzWhUm8q1Zn9yY6Cmso2Q+s91UaYYBTMOAX4zrxHvpQ6BtKoK4Jbj&#10;x8GozeocGKMq4LDe1DhxQxpBR1WAZG+1rCyE0N8ztW9Y901/sHuYLa0ggkPupIEFFk5uRr8zXKTf&#10;kxwvNze80sJJ762srNiz+wmWTGTG+2F09/SSUUZDGcKej/6BgS1bNiMCGi0rXF/fkMKYW+/7yLkn&#10;j6XhCb/W0LLlu5spaCRgZXFeXl5u7viE56BeUVFBQaNduFEmqHICjXPBGoGaOnx1INob0bhiFSpV&#10;ISbiyC9ZAtCAllXfCUGyC0jJrAGHe0uZKHOjtXA90nQElEtla99MjsUvvRokJVNMDkSHEjGDfNyw&#10;Iv1lMfsk5uX1y3ER/HwY7TnxLBcXa2vvb6h/NYOL78ORSCQ6urqs6fCB2wR/U8FFxSyOZMllUBmH&#10;VCZvTVdNNWZN3IhKgVhFhvr8KYujG26UQeP5IHznHXfc7tJfY7sxwEU2baP/bDdn3/YRR3HJEvZ4&#10;sfgCxnzehBB6O3RcnTIKT5G7RaxWPfHH/+3fwalmCza2v3N1bChKWm44HyZHRCkoSoOLTP6iDS5O&#10;PxqNje18bReI+6Jpp+LPHtn5UAYk3odjxApfvd42OhoVzT1YXvrDJw+OLOm0L0kcSWgkOj0VV61a&#10;XrkyPU/+YGMXCJSSxHGuwo3OoZFpRLXR1Qyu9paDB228qZ1HrjMVarA74ogFlbcEiRwYs59+svs8&#10;CGiBixhjnBBUwMGmfGw6GHnkyFGQ48+2k4yPxUNvX4EQKNo17dCZRUQVUIQtjqGIClFQiov/fPg/&#10;2q1OcHSVlRX1+151VEIzM+bxiI6N9fX3X73e1tPbl2x04yaIaAom1d4IHw8Pj3z6t/6bpNNT2hLH&#10;rqY2cOv5D42I6cIh11RzNKBxJm3DfbEbyVUJWCM7l/Wf6yY2z2IvL3HEkVccB+6DTOEHT8+8ndgs&#10;FXQ81XOeRvS72HRG2++eBe6SrCwjpzQ1sjQp46VfnZ8cn9S+lbFsS35YEdFOX6e42Dbc8fiRp0DE&#10;FyFUU3Mvm6mZ2tP4xETy18EGV/has6NOSRz+WdVZnto2obL7G/FqB9MBZZu/FT8KiI2zjxwdm8bP&#10;pdk7XJcjOM+VHBoe2bKFituR4cYbN9+anrn/A8GeT2//1J49/8WFpYU5OUuLioZHPC/os27dOuDE&#10;ccgaQenU9eudpM5o8aGwFZZ32+hsui4obarSiFGkpCCYBIIY4giuapBAh9FJGhpr1NRUm5sMG28T&#10;OP0vFOqwpYxjQ9Hud9th/iKTv5GSTLFUWUVsLJXTypEWUfVx8Z8O/weLizu2f+WxXY9ycTGRSIxG&#10;o85w0eWE6hYXTSyVFKdsD3ACezB5mDoNWvTR/OUgf29fv0xTDaxZmraaaqm1jHwIQn3+EEe2mKqk&#10;d2O2ImVECN1+++2eTtxIIdDYd7bLtsOOMOLIK44jvCjtZdXZ/z/ZY6OmTk1NiboWc9ELoovp8fi/&#10;fd+WMl470MJiKqaxEHPFVSb3kQOK/FaODFkU4SLm4eLb/8Emaez67nfYNM3kiMVi0bExjB21AdR/&#10;i+llDvZqz/YwqUi/VAJ46vjnHHRNKKhe/RS6DDIaHZuvmmpjGyiS7r+mCqARIRQMBt1CY1lZKfl7&#10;eGTGaQaUkQk09p3rQsKeGGoNicELkgoA8vo4xGYtg1QFnC2b74ZV1pT7bPhAH0OhjhdffFlOGYeu&#10;9He9G4L4pxJoxOJGVWx/Y5IsIjFZJIrj0PmLFF8ci48DvN+9+z/Zsj7JfY+NjU3EYo6X+tjpG+eS&#10;Mjq/ivRg0gX8KMGkMrt1oKDqVoI3S3mVDri7pxcSRwIab0zXsjidTdcl4cZlfoUbQe9GiaYqhEbg&#10;3oGU0fHNJn2LPNAYi0yMXBlUvp5UiCMHKRGn+iYgNFBWPdUblFBGpN9qw1P6CJoycinj1QOtNj+i&#10;qFActw6PsJUjVieLCMjYMy+NxsYeP/IU4IvJsplsRixCKJFIRMfGyMWKASl1nlBGE2qqfRcpN1ZP&#10;XWjxEiYNskwDHpzUNoNDw/NRU42ERj60RuaCWVo0B8TRETTSTHP9hlt9mBqOS6GRNODoEkcsbLuD&#10;2V6MCOTP8arHpQ6gncn0B4edTEgyc95cA6RlWUz5m/sgZbzcP3y53zbKaEca+TRRCIoisjjzpAgX&#10;/5mJL4rKSSfpe3RsjPw5HODiHLtvvKeMukFHF9/DczXVi4WK1wqqHCZjsdgnP/mJ+aiprqOzG+ck&#10;3Lh23VoJzNlD48iIBZL9169fb+z6ElwcaoFGheZvvBxH+v8516eSrMpLBTnVSxlwKisrgDc1oamm&#10;2tBHdwD54osvgYqp2xjK2PVuuxZjxHaxxtmEfTkocskiCC6SEgBGbJ6GBBfj8ThdUdpQiBFjXycY&#10;Hymj5H0qaqqIJjqmVg5oolMK6IeC6tiq2s+YcUgGVrppbXpCY1djG8huJKGxoCDfD3hetw7As6it&#10;MR8ag7xkf5erUdvtmpupQGNVJZzdpqHRljgKPl5ecxxsirhuVXDjJD04tJrKzfTHrmdPUwAJ1NSa&#10;mnsBkI8NRruOt+swRvsuHNNVdBRBUUgWZ606yc/Zc+JZdVyMxWKgGJV39se0o4xOaY0PaqqJ9Ank&#10;cp9uAo2eJvuLBkdTJVhjcdWqgvIilH6DE25smoPEf/CMiDjyoREosKK0DbPE0TbQOHxlgDaLiqyq&#10;vHYciKGPgDDyZVWAvjDo2B8dCoW7JIed8qZic4n8NhRNPA4cOAj6MrJAfnV/i2xvtmiJxYioA4pM&#10;zgYsLPdycwNb72bXrke5uDg2Pg5MN85wce4po7O7z8i1p0HLFCmXKlXVDTS6+d3mJNCo+7vFYrGP&#10;fuQjgP2Qk3Z6mnEioZEPl28QscaFOTkF+X4QR5D4HzyvA43Ag8OqqV7MDi3NsozGvrNd0tpviItt&#10;lAQn8uMwKCmUVZmgY8sQ5U0tL1/N1k11p5+oAaQaRr7wAhVlrKysACd5bDDadbxNCIEYyw6IanHM&#10;Q0QRKCIOKEpEVITQia5zbH3UXd/9Dtd3MzY+DmxQvuGiecro9BJyasAxH3TUxySz+Gcwo9FYoNGJ&#10;aSgrC+RCkC2Cb9yyHqXlWGYV0PIk1bvRJ0117ToJD7SDRmUPjvNoB/1Td3R0dnZ20hM3hTGz3lQp&#10;ceSl8MuuTr6syi0CwKs8DgKNbO0ekOmPzZEMLJm3eDAWCnUcPEgVE+dEGY+3Ccqiyv4xcIiFb+eC&#10;IteGSpJFQkRFCLWNdDx54llw5Du2f4Wbp8Hiom+cz1M66RFldBB0VDkcBTXVcz+q6LANKbrG5HlF&#10;mGRz/8kpvqx63aLC3DSExsVWDujdSAbv0sqJw4FGFQ+O8SkGUEa2R2PKgwO6xmPWaMNd/Ar8OBBY&#10;mbAjYoKO5B+tQ1SnMbZuKutNBdBgBCBtMBJjhNDBgwfJFwsLAwBL4mPxtjcvc/P6uYA4/Q8L4JBB&#10;RI58KiKLs0/CuTUajz554ucgVaOm5l5uXj8XF52lapiUUucDZbQ7Vemrprrx47goXGDs+BVPWjQ6&#10;dtttvyFhYKWb1qUhNHY1tQETCYnoaeXE4UAj68GR96IyQhxBsj8bMeo70ynaC9BObRI5bGVVnqOH&#10;E3REqD3cCeZoUKNAwlewZ0XgRJ/HGHAgx+o71zU5FpflbGDMQUvRcTCIiLlsV6igsuXlMMLo5eYG&#10;YL2prKzY+TCnmUYsFptDXNSSUnUB1QfKKOEubmDSTzVVspkHawyXgUYnl9iaNWsAA6Ny/7ekY7hx&#10;INgD5nYyeBcoKMhZsMBnaEQIhUJq0MgEGm9VmsrdzfXAgwNWFsOXB1hk4hNHNT8Ov2wxUxmVjnLB&#10;oGPr4FUaF+/SKoKDvVHzuJh14UKzrQHnSn2zq89jWSCLiExlHCxWUCkhDmOE0YmucweuHAbcd8/u&#10;J9j6qPF4nC12g01Nh6YbwM+V9Kp4BRqqoeq3muombcPs+kTz9KpecYNDwxLDZ1laskbEZDcCPbOg&#10;oMCHY4AtOHjhRg40ttMQWlZW5uG9OvObA0EVrCyGrwwwS1dxn0Wh11Qkq8JlLjfoSEDx9J+n+qgf&#10;lQ002nfbMCquSjDr6R89A5gWOMNDl/rHB6PymKKsNdWsvCpFRIIG2oIipj040fjYkyd/Dr7jnt1P&#10;sE2JJxMJtmm4MeuN0VkQ6UupPhhT7Qw4inkazr6ErzBpFwT1o76dLkzOKoHhMJCpyCk+sGZpeqZw&#10;LLPyacZG1fj2J9xYUlwiYYNCaAzyWKP8p8XuZpyOjk6Qhw5gpvdMJxahGsdugxFSk1W5RQA4QUe+&#10;Jad1+KrkmNUz/bH3CQAHDhySU8bOo9dV80AwhkCImTLj4i4cWA8UZ59/8iQMMe7Y/hV2OZJIJEBe&#10;PzKbwui/lOoNZdQBG2fpjKrlxdNETU2H+nZax59IJKo+VAVghgybpSdxjIfGJE4cf8KNwInTriio&#10;NjYd4UKjZ7cvZrypsD76DGtEwhx8WAHArj4OiXiIG3RkMh1pdGyl0zZYaNQqKe4pfTxw4CBYeYBA&#10;Y3ws1nmsjXDfSAdXsxUVHxchog4oJqXUk92w6hBrvUk2X2SPy5g4OCdSqjeU0SMsdHli/FJTDYOx&#10;/4HG5H8KC4vAbEkSx9LqdCyLMxDsSTcnDmi/yIdG1qtD2lM9Io7H6N6BrAdn5PIggjFFhj4KZVWm&#10;06lQUGUqj4OdEOgIvKkgxwg5qg/nEUCCnA22MUgyZ9SmtwZSkFVZWilCRCEoIihoY46Umgwxsgc4&#10;Pj7Or4+KtIsHGc7un5+UEexGBYfc5WmYVVORa0Zr8Pf3pAz64NDQvAs3RkIjH1zzARFpW5yX54MT&#10;B/TfQDxNFUIj69UpLSv1+kBBibg15VT0qPdMJ9dcI/TjkFc/Esiq4naMMksOcVG2R2RFcJCL0qnG&#10;ARKoqWxjkOtvXFYCQsm8z4NDBhEJOigERdiIAyP0s3OvMFLqg2yIcSIW4/fTQO6S1JT3oCulpiFl&#10;dICFCucMO/pO7tVUl30lzfabNAOTYESjYyCzjjJ8pmu48dbCmySw5IMTJz8/f8mSJSJ45kMjOMpb&#10;GTXVC+IIBFUAM6Q9lb3ZxF5TTnMpjl7EBB0htmLEhVh5oHHSXUlxZC4AyaqpABrHBkYjoWHlnA3O&#10;PwigWISIwCSMsIBEknXmWvovvRM6Dgj6tm2wWMFkIhEjLKmGcdGDd3nNIp1RRp2cDePcGHuppmLv&#10;TqcbmNQ9AHafQGMD2Y3pSRwXhBISPXNOwo1BW9bI2FNLtaZpZxdDSwvVHRDUwYn2hDkXh9BrqulW&#10;RdJMR4FhtT3SBTManXpwvKaPtmrq9TcuOfClCrEQWHEEiAhjijxQTL707PlXwDfatetR9kSNj497&#10;iIte94mfH5RRD4cE6YyqXajmQk11QhO9YL1al1thURFwtVBdONIy3LjYWgiaas1BCw66XJw9awwq&#10;VE81mOOIGTW1sDAA5u7hywPcuKAA2JDYTQMS5gSZjnLDKkYIYVhS3ESgUQ6QjjHSVk3tPdOF3GIj&#10;AWuCWnEQERGETG4rx7fbj7dbXbSU+hVWSh0fH8dc8c4XXHRwI3gopZqkjMxqUhtskPt0Rh/UVNHb&#10;TampXvZbxpZlgXU5OYenbbgROHFIZMrLy/PhGJbkU4JqqN0OGgF4qmRuuCSOQE1le1H1nuniiaII&#10;9j9iL0UOjxQGHYU7YREYoxAdaKxkfEOTiYRxxcwBQB49ekyuplqh4fGBUbWIIoI4RheM4+6AyQcR&#10;dOFg+xtjFI2NvdK6n9xbefnqWqbua3xyMilf4znCxfSSUk1SRjM+VZfpjD6oqYZ8x3NSBhZFo2MS&#10;w2dgzdI0LKY6EOwBcyYJ58t8SW2sqKCdvXReBuLZcKjqqYFAQP8G05uYAGsEp2y0O0yLonxZlXHT&#10;8GRV+qqDdcN5O4EQO/M6CDSCSzMVaMQezINaAHngwEHAbgEj7zxyHSCdXpU4TvV2tlEHX1kFpclJ&#10;UEz+ceDq4YGxIXLnO3c+BI4/JaW6MaN6hYv+S6lzRxlFnEbytRykM5qCSYNqqvG0Dc2FCEIIla9Z&#10;Q4mTdH2Z0vkQbgQel7xcz+Ec2HAQQmSMFkIjWy9n48aNGnDo6GYG0FhUSM19oz1haBF1L6uKlsY2&#10;htXZ/YRGuynIkQYavWAJiirrUTorhqemdrqcwAVNq4TKKo8mQlBMlhHff/UtgOtsz6mJWAy7Fub8&#10;xEVPy4jPIWV0aUZ1lBqPXZ8b7G7Pij+m5/XtgBMH1MsurlqZhtC4tnC1RK30QVNlK6mC4uHZkjfL&#10;TbSmiKO8Ds50VXGh11SyEOXIqvZBR55hFewHUMbCwgCIfiUSCRYoPNPPhBjZ0dEBlh2smjo2EEXI&#10;uTuVh3g2XThgN0fIr6ebeey/ehgmbDAJ/pOJRCwedwkqaYeL7t6STpTR4dygApM+qKkKYK83Heoc&#10;g159uxErDOwOJHFMT9a4FMHGjdSrvmiqxcXFFDzT4UYZa1y//lbwk3tBHI8ff5cSB+ikxtHuMAWI&#10;UlkV/r8ol0MFHZEQHUGgkQ2OzrJGQV9CTzEy9RsBylhevhpAeO/pTgLl5Jn8srZUwkYcWIyImN6A&#10;AEWMUDQ+duDqYUAZ2cxRqoC4voiaprjoeEU195TR5hs7yPo3jSsYuUrtcNuW2Q1+Sj5rdDQqCd0t&#10;r0xH1ggEVYBMeXl+xEeLSyhoBDn9FDSOWJTYaltY3D1xtKwweAZM38lYI0P7pLKqatCRiUCKDask&#10;Og6MD0lo7tTUFBZPG/7UREkC5JEjxyTHiRDqPd0hxz55w0b+1CFrccxFRAoUk+MAQxnZhI1YPM5d&#10;gviAi57+cm7eaJwy6gh9yGnOhjMDjvsoneho3UcTzaZt2O8tkUisKCkRkZzcorw0TPwPh0YA0w35&#10;blKV529ki9YaaCap0S1xlG7f0gI7GDPTdycSwSFXVtUIOjI7oWFVhI4g0AhoLidtgxOF82PIA43x&#10;aCwcGtG2psppJGLh0AYRKVCc2eCdjncBZQQLJozxNGV0RBZd4uJ8lFKdUUY726SBnA3FL6ECkwZX&#10;NZow6ZsfVXjC1914I/kQOHHSkDhGQiOFtK3E/9RGef6GjDWqlIiTI6XtD95JNxEEHpxYZAJxfDJS&#10;WZW7EuUaTTl1wxGAYS46Xhy5Ru4dxMDJGp5IulT2FCA7OjpgjSG6f03v6U6operkMnKlVcgykT0i&#10;sv2N3w4dB8ZUNsoYi8exU1BMX1z0S0p1TxndpPkrzh9ODTiGvakOwN7PfpOpbT760Y8ANY70W6an&#10;E2dl1nL6mGcPeGFOjg8HAPI3pKyRjoUSgqqMOLqRVdVKxGEgkGIpj9RIw+DVDZejI1BTWWiUlYgT&#10;eFd8oIyVlRUg7WGwtZfN1sBYsTScNNDI0V2xDBGpyjiYpYzgqpimjE7JYvrjojGw13yrP5TRZQUc&#10;BwYcN0FHU/Frl5vZwuSIZUk6PaVnuDEPLSIfAqfL0iK/RWCQuChzqJZRrNGTLi/AQgnG0KV+6t6w&#10;qYyKNIKOwLDKzg4CdByYGAKQA45ZyBqlAOkBNB6XrDkQQoOtfXyg0Ch/I9ge8eBQiIhoVn9FqM3q&#10;bB2kun3VMuVSYy5w0Q0s+aOjpglllAiV5tL8vWqd6bKGqrvmId7SRNEYHY0CP+D5tHfi3GDJVNOc&#10;HM/7bwDWiGgrUI4ItBFCpaVl4BfNypr91bNSD5iH/MuBt4E8cyMeiSGMUNb0dZGV+g9GOAtlUU/N&#10;fELqgzDCWTiLePPsQU7vBKOsLIzQ9P9S2848nfos8r1ATQVNQjTy8ekTknxPlrlfvbm5maK29G1j&#10;tU+nbRhFZjrEqzB/ssuVA9feJrcoL18Nchlno4xzgYvNzc1hxjhmAOTcLJVUTCmCSZ1BTcQpr8/r&#10;OcbM5lg+yYtZI6ZWs5ynWc0KrHYl+I3FX8TOg8N7i2CJgOGaXIWFY8lX4H0j+6+Al+Tni+TBwJql&#10;aQiNKwopgyioR1NQUNA/MOg7cTapHhoAACAASURBVAylbA1CSbegoIBFQGezN41dMkEVjOHL/QDJ&#10;iFsnaxYdZ16aQcfZwwRwyEXHmYdK6DgwPixRU/VKpyavawYg3WOkZVmAjoM1x2BrL8Z49lP4n5dl&#10;P9Vjuwmdi5CY1fKm/3uql+pXvJVuuYwQgomMbiBKmbMcPXrspZdeOXToNbCSy4zMSNsBPJWlm9Z2&#10;NbWl1REuthbOLWtECK1du7atbfa0kG6bbC4BR0T1VNFkohVxFL3W2SnrehgLT3CWbYKsDM7ky/Ql&#10;Rjy7DaWwYmbFRyurgxMUNIJ0ooStmso9pzyFxQ2XA7jIZjQOtPQi+9pwszHFVMKkfcE4hS4cov7G&#10;73QcBzkbbMXUmCZldBlctCzrL//ywfvv3/byy69kcDEz5tEAJtVAedoRx5g1Ie2/UeDDMQCTKrme&#10;yCZnAf4UIkZAl36cjo5O+ea9pzsZvYKHasQDNg0DM/mLkrrhtugIMjegoOoAGj0ASODBYYsShNuH&#10;FdsUy160CUPC4ji2/Y1P9VA3M9s/a9qY6pIsKuNic3Pz//pf2w4dei0zz2bGvBsgZTywJu1SGweC&#10;PTDQQ2CQP6yxpLhE9NIsNALr6sbbN9rOME5ELWJWYrIL7mLfA82oIOwgT1JEDDra1Q23RcexBEVr&#10;qtyzRjWA1CxL2yw5yGj/6Nhstw0pzqmbcQSNOPhtHSlEnD7b0fjYqT4KGmu2QjU1rqymYte4aFnW&#10;X/7ldpB3mxmZMY8GaR9Jz3JxE9YE+ZB0wQR8YY2gIA55xmZjjWzDKnIyEXlutPw4WrHKWXsq4aeZ&#10;PZqUB4cMOsotOcmdpDZJHinYD5LFHS+Gr5FHCNQANJO54dZNk5q76TOpbtUBdBzI1OH2ISQyEKof&#10;OlZ7mvuY16/jVG8QnFtgwJmamlIM5boExeT42799iBsI5yzgMiMz0nKQOfVp2JoKIXRr0Y0n0KlZ&#10;DAqF0ufYhDacslIqc0Pix7G3pwqQ9vgxKsGgnI6HxSMTxEcRppjUJxIvzfyPteQYREc46bJCpS6G&#10;KWEkDyDlQAb7fNHHOdDSJ4KILEV3rYMXsByq8EkaGtkmISpRRiOJAhihY0ePsTrqju1fqa19AGi8&#10;mZEZ82IUV61Kw6OKjVCsEdScWVpUNDwy4ukBVFRUvIhe5B7ALDTCLl/SUjiCXAxl4sh7P4jbDV0a&#10;oFM1SLIIcjlIoykiEJQ2rDLpHEroiJL2VJSVhS5aVyVYPjk56ZgiOyCRSOBoBYHGwsIAmM0tijUy&#10;O7Q9aPVkB/Xudxi1Dl2RQ2OcPr3e4SJC6N///Qfg+fp9v6qqqszMsJkxf0dBeVEkNJJWh7Qy6wby&#10;IXDV+j/IojekDScMF/pS94pbtyrGHdLMjXhkAqYLcYOOruqGI/u4I+LWYuVgOTZtNOXM74LqaGRI&#10;r6OjQ05tB5t76aJw4n0pVRXHokAj99gxGXWc+e+p3iDwpgI1NS414NhEFjVxsaOj4xitZ+x8+O8y&#10;uJgZ830E0q/IOKgMCoYP/TfYhsYcaATj1vW3cMycpiZ5hBBTQBVmbqQEVRLiHFtyhLXfhOjIVpJr&#10;ta5RrBEUFhd4cMxXgxNjJGICjZWMB4dBNG4nRtsuVJIEDikcIk4HqxZAGTffDXY1KaaMpqqtpDZ9&#10;5pmfANq9janIkxmZMe9GGtbE6T/fQz5Mh4bGKSvQtKDKlsIJBALcqcaIH0dlDF3snwEqKkCI1C05&#10;OCulhYL9wNx/jrKKqFo5yUgnYI1MOwiJ0Gy83g2c+mc+FwiqgNpabUO8CKYW4KjDkF1FgJknW4eu&#10;ShZJSKCmGixBRm798kuvkC9tq+Xg4vCVgc4j1zkHQWvFWPoqVJ2xSPYQFZ3h7YlTZF90JLzqRbwK&#10;L4gtxsIUasGC59lP4z3ODD/GQLAn3Q5pY9XHdje+kHoIqpjOyUgVxLEtcC6HPFduVXkpHAKJZ1Et&#10;CXYyS44RdES8SnIIdUS7aT5BqQHT/kkp8mDj6MhMnyAzHSiBVvsQMZmZPRasCly0TB6Nj4Hu0CDQ&#10;yFJGh43bFdYABw8eAiewhqnIc3p306VXzlNvBumzmEYjIiMIcx5S2UEYptIS2sjMltTeMbsTukIZ&#10;eTDCPYBmKRgeJ12+mOr+DZOjSA2GruMvTDXOjPfpiNHJG2AsXVqErnt+DEuWLIlGo+zzfEG1tNRA&#10;YXFkF3SUl8IZ7Q4jfpIi6MXBWfAKG1cpKquIKmWe2ttYYkKCOlih8Tnyvh2V3J5qXR/iZRq6/se2&#10;O+Z+7Wk9laqLAygjW7uHhEZsSxbd1QQ4dJAypm7ZfDc4mL6zXU5wUXRpcquDYh61IlENca5S/i3H&#10;4iK3iAZbsRSLNoW4yC8+hZHQlpwBhMwQE9n2dr/zN9auW0s+TJlUs7kHVFpWKulUr+7HcTNGuyzq&#10;07G6JQc0rnKNjlhJAYI9N6TTtEcAyZY0AvbUsVSs0SgyCr8hA4cYNLHCKBTukqupyWxRs6Ao+j1B&#10;zgZrlHWIi7wmaAjzQYdCUcxTVLFcj6VvBK42SyGfuK0NEmAeX7WVCLfYFjIz4/05QKLwnKc2plyy&#10;2ZIDktTLd+9WtVQ6GGChRie05HAnHZfoiDDCqJXO92fbUTmYsrFpjGQoIzxIq21YpT6ctpKKxVjI&#10;wiH9zVuHKdYILLVTU1OJqSmDCqoEZVk1FUDjaE+488h1I7iImUsUI0GoEly9ABdFUioXEpmQIKtt&#10;QsqIRdIMD+dEVDJDGTNDMMLifJJlS+fSUputuap2oqNy0RGU4AKTeGSGMtLTDdOCUYqOWAsdsT06&#10;UmyMDjROyrPu7DiNKZwCMzs4yGh/hNeU2LWYyu91jGQtjmcvDdxOBxo1WkObI4vJAXI22CKu1w9d&#10;9AMXsdjCIwE8zGlPxZdS+fon2APmUFIGC+0pI8pQxsxwCI3+jHVr12lA48aNt7khjg4GmMRHu8OY&#10;P1NgOpFR0NiN01VDio78OqvU/AWqpzpbMngNkJA10jAz1jeqBGxa/7jgimRwiGZ7eaCB8SGQ0QgE&#10;VWFxOEegKH8DDDQyaur1gxcN4CKDNzQu0vedOMQoi23LwFUgpSLJxrzevhDnRNFHtabGmfF+HZLm&#10;G/4M0HwjlUCSLT0grMMG3TXlkK/wMc8hjnnzDTfZ0RYdEYOOM7NPKjYD7KmVEg+OCYA0Mo8wrHHU&#10;Br1cRhmxrCkV2dkqNQbGhuUKMIc16oOiyrzc0dEB693TID18ZSDaE5lZNLnARa4llUfVIC5KQ4y2&#10;UiqW65uMGIu5H8DaczBXVbFnnJmRGaxKBNwSebl+l35N1RLP5h4QR5PRn3/co6OtQMQ1rMKwijN0&#10;5IqrYtTR7rmhML87wEiQ1AiKEjjx4DjYGGIh5nzXmbfAQCNTdIYyNzkFRZX32Da5TFJGzLvY3OKi&#10;A+uNaykVs3sA3wHLkQ9zOtiLHTcZTMwM7uhqlDVY9iHrXzSyleBJVVZlF6zCrY8ff5eaiehpqPdk&#10;h43RVIqO2Bd0NDDU5nrHPBJM7tG+yCxYGWjYSGEmPXhfi9ehamB8iDrgcl7ahrT6j0uymNr/saPH&#10;JZQRIdTZdJ2GE7e4iFRwkSGCfFyUSqlYUUrlNAAXIas4YMk97RnKmBnpOoqLi7nP81P+mbzGLBrg&#10;VIsA8GYh/stgTpy9p7MkXTXIuuFM/XFuKQBEVCRHvGoAM9sijEBBgIGJYensip2n8yvVp6FmHGcf&#10;FO2LiMUAD+YtyUfM/AmgEQYap6aQ01UJ1jr5jC+sehOdZdsTHu0JIwYF3eCibaqG3G5t8xKDoALC&#10;J3HfYH33TYYyZsY8GyUlJRqssbS0VEoHsXQWMpHpCAQr/nEAtgdXrzbckVNnlS6dhanQ42BsRDaJ&#10;q+TeqTBItdMlonvAY1nOLjiwBykjSKSv8msCkMadUEShwJCjY9Gl7EBQBdJu39kur3CRo83wNEx+&#10;opGdrILFCf6CQsQsC8Ry/sdgIeasPTKUMTP4o7KKsheAkqU5OQt8Pp5UB6qZlH+Y14hFKg4SL09F&#10;YOkw6CgM52C+FsomOwrQkVuFHBMJ/qn51VlFK7e4o1/SRQR2QFAduNBjU8LGuRnHpj6OaFvg+wWA&#10;NKUbwdUni8nR0dEpL7DXd7ZLjIvYFS7yLm8l642zEKOdlMqr1ypx36jl+GdGZghGvH1M8mpBQYHP&#10;x5NKuJ8WVHl1XaGOimY0SxUdFdTZZreWH990XuOsZIpRFvHp1EO6MioC/YpZZRVRIi0CLYs54moW&#10;WdBcc452XqVU3KbRnMKp3LxYH47kiyWumsoOLdboDBSTA3hTWaNs35kuDjNjoctTXFQslMoDPE0p&#10;VWCgVXXfiKTXzMgMOORlVOdw5NhOIySiGQw6yolRpMuiIQ002XCKjoitG66Ejrb3tgjsDdQTN4eR&#10;3N4Y7oEXKz3LDTRS4VtQMso8KIqvOqCmAvtxLDIR7YlIRNS5wUWksh9nUqpd7Rsb900mxz8z5v3I&#10;sZtzshj+h6TtNITYCaAS6Fey3RF7JfBMGx2nfTVYhI6I8vgQzxDOHTG/EUt/xtpR8VpQkQNkbgDq&#10;0x/s4dM7l0eG1V7Qnx9tCgwZAkXu1QgCySNXBn3CRZ61RRjMUMliNCWlcihgxn2TGe+FsXbtWh1o&#10;xCJ0lMuqLHAK0bGlpVUyGcE38PEMfKgNOnL2hmY6WCGeAxbNGlkRRh1jVJH4cq6lVmESNyOP2sEk&#10;4nTQxmLp081BabdXSB07yPf3iiki++Rc0P8ZjOEr/UhiujGIiyoOVYWMJj4uKib4S2oRSGvfZBI2&#10;MmM+jvz8fA1ovOXWWwAcKlJDno5Kba/a4hjPApgMHSGYaaKjNKljBnSm9zk2RWniwOGiO6eb7JSo&#10;UYhH8LzjiCN2doAzscYJaeaGINCITZ8cjFCHtA5OfDQmxUXG2MzokI5x0a4KOe8rSkKMglqp7LtY&#10;KRXbVABgmzJmRmbM48FP3ggEAkjDkuqqDoD9zOum51QqJYOtJGeX1IEEPljhFKxvKzU8bMvrYOnR&#10;GOlFRZwMIhsFlm1V+f6iInQaZ0Ot3pDt6D3dNbM15uMingtcdBpiRAiSP4dSqo37JgOPmeF2+J+8&#10;YcMabe2pbAwSTks2/lV7qKHEWcfcEXGqAYi4I5KHHtXBSdkvY55Bike0bzT5zUUb6Lp8sGKUEbld&#10;BeiXhsPmd6seXDSFi9wFoiIuSkOMwk7FSlIqp3Fjxn2TGR4N/5M3bKHRFg5tgo52uqu61Z7Bs9Rc&#10;oIKOiKmVg2Z0WoSESR2II65qT82aAOk1RkZ7IwjLtFOsF3TEDjHHtufDzJiybdPoDygiNNoTdoCL&#10;GMmrrdrhop0lFT7EmiFGbq1UeymVV/wj477JjPceYVWZbSRBR8eWHHvSiDhsj5O/oYWOyC6pA9Gh&#10;R3InslOE3QOkTxhpKzFmud+JFA6V96CX7+8OFI/TVYQq6XbK0Z4w9QXmChfVrTeA/nFDjNxaqfIE&#10;f56UmnHfZMZ7cmRL5xmeTVtaMc6u7o1qnDEWnlCoG86LO4pq5fDW1IjsyiirmGNz0LLMdBfNIjwI&#10;Rirs1EWIEbydLjaOPatRh42TRdDBOBUhBeFGAS5i2E/DHS4iFVwEAT+bECOTrSGslSp2pQLiKSgR&#10;kBmZ8V5ljXKmyLJDe8OqCnccuthPsT1h3XBeRgc333H2T8rFSh2RjbjqbvpGTnL2jfJIzF3n80lx&#10;lga2YP38Da53w+FZ9YDl8vcAemXwKpoyEUHEqyqnh4sqzWc4u8KSEKMoW0NA/oQbCKTUDDhmxnuV&#10;NSJZzrFNeVU7Kql262j0nGJmEMTWWaX2xpZapTQropiq4VvdaWclZKQquIACYugnxRh2mKLIH7ul&#10;ErMU1lz1nCmqbLd+/XryIahxzA0ucsyonuKiaD3As6Ribn9v+xAjhgYilJFSMyMDjXaLcoyF4Iek&#10;mR626RyeoqNgGsLAdo9m2hhSq18ortqAjsa0js1gnAnAdllYXG239OMZjXXuQTE5AoUBu0tR14xq&#10;Ghe1LKkS641tiBFQTAYyIcBmEhkz4704NJI3EAL5FLC8qtywCoRWpIiOrCNWtTIq29+RsOEgvjGH&#10;L66iLMVqanrJGE5VVudSoWTrLLMfj51qn2rLNIPnRHOnoPIohUW2uCiqEuAFLooLpfJDjFzypyel&#10;ZuAxM94XrBFzmSIlrGjqqNLtqbHslmIwC3BmENZEI5hTkI4xhyOuat7zTjLTseeTSlL9FOuqDhpU&#10;iV/AbNa/I9qreXKwl7gIRVSu6YagmJi2hs0JLjJgJg4xirI1uFIqtxZOBhcz4z0PjQJ11EZHRTZV&#10;cpC6Q3VhQa6474+0ug0mjIRq6EhNKBJxlR4jI9bs0ebkGJimfcFIQcCQV7NGjorC2CPvGwjEVdC4&#10;+Pz5oBum6ObErSlfTT4EsUYkElExcdoQZUZlVVMPcREJcRELH/LYHjdbQ1grNeNKzYz3KWtE3OQN&#10;pGnJEc1vZWVlsmkRfJAuOsrt8rQxB82aUWT08eYlVIH2YDDo1ZTtHUZipY9V+Wf/nSWNjmf+W0X3&#10;BrEsi7o0s7N9YooYy4vFL1lZwESmEVYOLhrGRVa9lLSI4ltvJCFGUbYG/JYZV2pmvE+hUWJQc4eO&#10;0w/Lykol06JbdCSnFQYvCaVrdnIViqsYG7H++4CRlXRj+samIxQRX7JQVThV/DLCt2Nh0VT60fDV&#10;QdmlaQeNZuRTjBFTfR8s1JasDDBkUS24iKRVyJ3hIi+FEWOpJZVnvYEqqE2IkV8rNSOlZsZ7deTI&#10;J40s0C8RIZ4lxzb3kZPsqDRnsS2iZnw3CpVRFYw5TNYjQjgrWT2VdNRgjLMM9ZIi9qo7fU8P8ZGI&#10;uqskR9FNN8x8vEphb53ERrtNBMk7ePGCPAqQlIm4IQ49u6dKKX+lORmfLEpVCoG/2jkuYl1cZK03&#10;rCHVPsSIpDvJjMwwPYaHR9KONXLuD6ElByGeJceGO6rMf1g46XAzOoTcEcmNOZS3AgNCiSjSaQog&#10;nTMeVVlT/LmKFhvOP/s3Ss06qcOe/vZVVQCQqH7CbGEIc/kq8OytXr1aQrhXfKSMIno8ssgx3TDP&#10;IH5C5JzgIg/vkSDEmJFSMyMjqCbHiRMnuCCma1hVt6QaQEdsg47cuQaKq0jszfFguN23XQCQ9AqR&#10;mIyRV/+QEAgxq8dGeyLggEklc8GCBQZWEnagmNx/KS3vgyNZWLAIOm6Qu+Aioi5XF905BEtDJKZ6&#10;IuuNJMTIzdbISKmZYYQXImpBXAgbsKcZNPKQDIvQUY6F0lIAks/G4sqoPHQE5ZgZvBSFHpHAuYoY&#10;b0453buY6xuaAxJJz/tAGGS8QmSqhjYjVCKX7LcRBzJHeyLVm+4SKZmG660KVg+pSwYcCfn7Lrt5&#10;OSSLIEPDBS4iN7iIeboMF/PEkIYVQoyZbI3M8GiMIGp9XEUbJnwYo6OjOtBozoMDNhCh4wjHhqPU&#10;647TVDaFj87EVdqbk7Iirly6QjSJI4QWqNkpvcbIwoCwqkvJh0qlXhsTtXBUNiEq0bH5G2TWBDcl&#10;xjkuSil7IpEAJiYy8Ln0g8VKIiqpPujioq2tWoSL2u2+5dYbxRBjZmTGe2S0tbVpQCMWJmzopnMI&#10;0REs0oM0CSsoLVTvBCtCR93Qo5g+IoTx8KV+yfnNyjLZSMpxKbgE3cipvT2k9BnG5FSJ4otTcEhO&#10;tiumltmtkDxRUNmD3SAuo7qoIDd/ZcCeLLLBRdaMCvpD2UUNFHERKeAi15KqZL3JFL7JjPffmIbG&#10;cjrlmSurOk3n4KNjLB6XHFZBWSH1PjV01DLm2ImrbGqHQ8nOTyoJFhyhUIg+QOzCxKP07QVAiEWw&#10;f8uNH5SskHJmwo3Oj0YBFJPjjjvvoI4keIGM1K74WBkki2oiKsd0g7FUunCCi8LUforyYf4dqWW9&#10;yUipmfG+gsY1vJRnBlU4zzhGR6W2f1J0tC/TbBt61KGPlbSdki2Y4ilAIrXkQ3kSZtFNNzAVbdRb&#10;bMi7cgiOTs4sMQrEFlNnlbaGZjuQqcUxRfmvUlpWChaI9fUNNDTS6EU4UdVFVGQj6SOOwVUdFxHz&#10;kFvllb2n5NYbhPi8MzMyw/XoRgPkQxBh8T95o3Cm0wB/6unq6rJDRw4WaqOjChqI0REhvoTFMeZI&#10;Q4+Yl6HB0seigMw6tQDwGx9KvvEQBzgtAX4vXLJILbtfVzZV3hZ0OUb4xuI1YBOuSdVTUEyORCJR&#10;Xb2JxukmEhptyCIQUZGqGRXJ6sBp4iJI7RemajD2HLn1JpPFmBmejXEUIx/6b8MBo6qyUgaN3TPQ&#10;KEZH7BId5aVbMLJb59omdSiKq8C5KqaPvac7ySMEUTF+rNGv0uGpOVle8Cx/ZUAPBA31pYJ0lDDE&#10;RhmTqhNodAeKyTE5Oblly2YRa8xfVZi/KqDiuEGS4KLa8o5bB04RFwUpjGrdOVSsNxlwzIz31oiO&#10;RmWCKo+tOdRRFdExEJB1yFt1e7lIBcLK6MgPPYI5S5k+VlZQWB4MXtCYiP0CSMga6QXHkhUFMwhl&#10;rusjbODB0WUlH9d3totZJDWpQqN45eHsa91x++3kQ8sK7yPQcfUnbkKElAB/VpXgoqRmIUKe4yLS&#10;wcWM9SYz3h/jett1GTSyiZYwFqHjwVFBx3h8UmXahehoUzdcIfQoFlfl9LGoSIblqaiYPUB6iZHl&#10;q6GdiuoQkr+IyEexjR6qDXo/OrLq9JsqV9wiEoGzs7L4WTHi0+gG6/OWLN6y+W4RcfzAPeuFZNF9&#10;cFGCi9gRLvKrkEPRFcQoUcZ6kxk+IxPqomYwWveKRCJzdWDT8w5X4RWgIzKFjoV0a3UqiR5L+sSq&#10;1A23CT1ymjKSnZl49LHnZKfkgIFhBM8RiZyamgJeEjLrf+lNy03qqIrKqrhQXPJMlC1eSW4eCnWQ&#10;OScUcZSuLdwTYFZTrat7PrW2WHZLyUydcQFZ5ImoBnARwTQPJVxUSdUAXhuJ9SYzMsOXsYaurDKZ&#10;SPh8AKnSLnxB9eSJk2J0tKWSquiYCnjO6Fez/GZRIJe8V7ndYg2EHtWjjxgjIkLLHrBcbvSNRE5h&#10;DMzGJMwsWVlgusaMUFkV1cdha9sFYovLxe0Sc3JyVBDRyBdKJBJ33/07YAFUV/fcLHH83Q2qZNE2&#10;uAhkCVoIFdVH9QYXSSSm72D21suMzDA3xvFE2mFzuRQaJdyRvp9coWN8Uqip3rBhhc0tqm/M4Yqr&#10;HPqIeLmPCCGMY5GYCHXkpVuwjxh551130iRs9iDzVwakteKw8/pwWEghbbsc957plFhDc8Qn1guI&#10;X7xkMSCOu/c8mfr7pt/dICSLXMFTJGwgXpIG7ZTh1g03hYtcL6tNFfLMyAzT4xpUU1f7fwwXLlyQ&#10;Caryoq48S6oBdAwECoSCKquCukZHmbgqoY/Ek2WLSkSoo8usbDDSBUwGCgpEDAwhVHTTDWocTE85&#10;1Wh6zHDKkcsDEmvoguxsYMbxjvcijCcmJrbVPkD/yh17904Tx4LSwvJP3sQni1oiqlaSBmINrpq4&#10;yLxXuwp5ZmSGB+MIOk8+BLLc0Nx1pEKiWGM4EgGTjxfoWCnVJxdOa6o0OjLN1jm2VSwscemSPhYW&#10;UQsIkL+hlYRnP7k7hcn1G6iCZ+00fi8h8jfsUvs1/imorJxAY2qDDy5ZS18JlDU0SRw9RETiIplM&#10;JDZsWA+qtO985Bupddv6mo8JySKnO4d+cNEWF7E+LtKp/UqW1Iz1JjM8Hk34HPDggCXynIyUYZ4v&#10;qF66eAlLw+9G0DFBh1gB0tywvgTGCGcCMELbqq5zVZM+lkwUkUcIqpo5KKOqOt3rwGRFxQZAekiT&#10;6tIPLDeZucGnmqqNOFIKbvjcILCGUnXGFy70cIom7VcIIYQmYjFAHC0rXLP180m0Xnnb6g+QsqqE&#10;LHqEi5RTTBkXORppBhczY27GOJ54Gb/RgChBq7AwsHXrfdRm4+M+HEx/H1Ucu2hGQM2RTxpZWTjV&#10;8J33MHlX8Z+ZeSh8ZgPNb4JQUEUII5xFvzO5J4xwFs5CWbMfjjHKQtQBpo4m9aHJ6SQra3pGyEII&#10;oazky8lZYGYznDXzPYgnWdkZELIFCxZMTk46nJ9JiLWdymlABq/n5+eXl68OhTpmT2wwmArmLf3A&#10;coiH3s2A2O6JmXm670xndfWm+ob9pKb6yM6HpqExJycrKwt7UfWVd1QTsdjWrfft3vMkmbpqWeFt&#10;2/6svHx1dfWmNeXlPTd39Jzo4P8i9E6FDm/E/g5YHNPnip9Q2QHPYHYD3v6x9NXMyAyzoxsNXENd&#10;E3QRHITQzocfAs9EIqN+QGM/v2/ENDQCHwRCKBwOBwIBT9FRHuC8YcOK7uOhJDrOYpgMHac3QgwW&#10;pjARMSg7/aYUZGYRS3UGIDcUfxAQMvJhtqHmG1gRIwVImUgkqioryWM7f34WGvOTJlUwslwfq+KL&#10;gkl9+PLAJ2o/Bc7tvvqGe2YEloULF8ZiMa9BMTmmpqZisdhjux6t2fp5ywqDo6qrez4zu2VGZpgd&#10;NTX3AsqIEOrvH/D/SMptHaqXLl6i1BWExA+RM2V1xQqqAyIo3bIokEsua3kWeZ4xR1dclUcf6QBk&#10;LAKtxs4LfmrqlOqTPsa4olJYCX3pzcVcw6mzREa5idU2kYN8Q+5ANqgYR5pxFi1c6JF8yh1jExNV&#10;VZV1e58FiRyZkRmZYXxUb7qLpYxDwyPjE56ndvT19YFn1qxRTt5A/GR/A+hYvkZW8HNRIHc2qEL6&#10;SwE68gu/YZuuGrysbbZIdApspn+t1j5JV3qzLRslMGmLlHfS/ZXIrrwIoZIPl7J5GhqJGzJAFeVy&#10;yL5G8s+Od67V1NwHoDEVJV20cKHb06sGiskxOTkZj8eT6AgsOZmRGZlhcNTW3l9X92xREVQQr11r&#10;8+HTRWoqBY1g0u/q7pbIY0bQMZFISOrLLNuwAlZvw3wAg8YcJHOuIoGNnqKPmAnbYIwRikdiAM69&#10;6krvDinX33or+RA6cW5eDcvZ6AAAIABJREFUztuHA1uqNKlD/DroiZXcW8fbVz/zif9GLzvCFHFc&#10;tMgHUEyN0bExhFBVVWVD/au7vvudDEBmRmaYHTU19za+81bKUkCRuf6B4ZE5yNwgEyuFs3l3VxcT&#10;RMRkVMp93HFyMlFVWUnqqFT+BmXDQShrOjaobMxBKOnLwSgLcbw5iBt9lNtzEFrUR3EX4MTxxC2i&#10;hpTkKAgUACdOY1NTKm639OblMojI0vww9c2xTWQyfHawpuZeMpi3e8+TqQhEXm7uhK7Agp3nrCcS&#10;icjoaEF+PkJo69b7tm69r709FAqFhH06MyMzMkNhFBYWVlVVsu6W1AhHIs3Nrf4cDMj3J0uJzUJj&#10;+ZpyRKAUtnOoGkHHggBkjalTVnrnmmmmyENHxDXmIJzF4BnHuTqDihzzKhLYc2Z2eMvamylC1k6b&#10;VLOzJycnkZfKqsqYTCSqqzeRGNPYOAuNKz5SJnP6OEJ2LMAkLYjtePvq1pr7yMMOBi80NjYlL4kF&#10;2dk5OTlKHmC9pqCifeDxiYmcnJy83Nzp22ZN+Zo15ZJbOjMyIzNcjvjkZHPzRf9Lp7IjmwuYCKGT&#10;J08hOw8Ocqus4ltvvYXW0CzO9IlhUwBJORIbcVXWlFFszyFE1/yxXPL4gHVo2onjY5tGEeOprBA6&#10;cfJXBRbmL3TfckPUfkOYzMAVX4kgZcfhqx+5qRIUi9q9e7ZOW66tpkprp85+ANJ9FRkdDc9d7f/M&#10;yIz31QhHIk1NxyKjo759IkhqJBe+ijVUkVl0TO2zoEBWK27V7WuYUpNI2FUD8Zyr1LuwUlK2FCDL&#10;Fq4A54espJqdnc2pHzoX4w7aiRMMXiDDjSs+UubhZ8ujkLRnh4pbYhQ6fG3H9gfJndU37E+d4dxF&#10;i7IlPar0A4oSUEyNiVhsaGQkFo9nZq7MyAzvyOLVa23H3z3lM1/s6++zZ41AKUolb7C6lDt0pNDI&#10;jjWmNp2BJ/oZmHqBKOeqK/ooAMjRLgt2pSf8nzkz+Rv8ZhM+jvXrbwUWJ7Jmd8lHy7zqS4VFGIlp&#10;LCTKxxBvbH3uzJYtm8GR73rse3ziyCCiWVBMvTQ5OTliWcMjI+Pj44k0kHoyIzPeS0zx4qUrTU3H&#10;rl1v8//To6NR8mE5N9YIBtlD0jbKiNTijgjB0ONquvUu0CdX3bGm+1j79CQLbTizz8yGBgk3DfTm&#10;zDyD0HT0EfECjdCegxBw6Ay29pV/nArKBs8HU2E8NrWRiuqlJl/vg5HxycnqTVR9GSrcmIRGcjg7&#10;IvWsfuFT1Kuj3eGJq+FttQ/seuxfUk/X1T2/Y/uDyXyj3Nzc8fFxbCKamEI+xZfik5PxyUmMUVZW&#10;Vk7OAvbg+aXVMHNOsMK5wpxyOpzdYIm+w9a3wbarXMyp0CMTkTD/+2D+AWHuwWPOe7GwcJLsdLI/&#10;mvhgsaQWEXvWMOZ+QbY2u1Aq418lzLsl7XEx/1eY1/0058SGSo62NgqPyW6Rs9AIin0jhLq6ukpL&#10;S02gIxJB5sqVK8GHjoxYqRyXRYFcwinDQ0eEycJvWYybZtabQ8K0yLyKGHsOeIARykJlC6n+G1RX&#10;+uxskUnVZ4xMduUF0Jj6e9kHixfmL4yNxsjj0z0U7H4LHjRc3ddc84X7SGhMEsfHdj2KEMrOysrL&#10;zR0bH3c/G6iDItQXMI7HpyQaiVRcsX/Stv4w4jUGh5iFbb8Tls6+7ENkouWA/UNxGzu9h5JvI3lN&#10;4q7Q/wp63879wWeGy0GyxllBlU267Orqllw0isqq/J6ZTCRAxhjZlf6GihVE5WYq0KgqrrLeHKYy&#10;gK6+um5ZuUhQRQo1cXzTWu9kwo1kWHT1J25ylfXvpHUVo6/yTsaVX7csyymsqbmXfF9d3fOzEcfc&#10;XJdLCrl8ysMQYRyT+zzZ0EwLF+lrQViX3wdcVIN5z3FR/DUx4tsgRJzL+cWi8lDwFSRHJQdyyR4y&#10;uGhssJ0aSdZImRoASnV3dcuXVKJnMMaKocdEIlFEV1IlnTgFq4sETRkVnKuK0Uc7ew4LkBuWU5VU&#10;LSus3tPYHiPNXesrV60Ebk+SOK74aJkUuvRhT46CYixkv3fLc2eAGQchtHPnN1LUPJVQ4QARtUBR&#10;BH7c61y0vWiBKDdv202m3uKi7l0vv98lKqv6xlK0UwIwR5RRHWuxzkPJzrH0q2WGVwNYHChoBCjV&#10;PVMQR+0+cWjM2Xj7RvKNZBJ9YHURiXXAUAPRkVvXBkw1rHkVie05AoDsORECawiuE0drXcqZSl3D&#10;ZHxyUtIieMXHyrSRT84ihbVyEBcImUDU7AtXf31h5dKS2tr7qYNv2J+C9rzcXK26cRJElIOiCPy4&#10;LdvsyKK9K02urDIzJmYZpP+4aAt1EtqkhppKqJMGUirSooyK4JehjL6xRtBImWaNdENjslYcuIZY&#10;XujMtooxWr2aoi+gNdWqmcR/RBRMVRFXHdNHW4CMdI6Azs9BQ0XGsVGYnJycBK5jMvSYv6pw6Qdv&#10;EBcOV6wMh8WMSqHdseDleCTWUnd6x/YHwTruYYI4Llm82H9QlJNIx2SRK6La4SJygIKe4aKSsiqP&#10;mBoKMRqUUt2QQs8pYwYXPWCNhcqssatbKkQg90kdCKESuv8GCN1NFxmfnXYwExoUi6sO6KMCQEY6&#10;w6AmDilULliwwEidcXvapTA+85lPA3TZRxDH1b/5AaxfOVWpuiqyA0J2OxqRm+tOL87OBS2Fg8EL&#10;qQoAebm5klWIXDt1DIpiEoldk0WZsqoQXDSPizwpUkM4VRZLtUKMrpRVd5RRixfqfUEHlDEzzLPG&#10;KmXWeOnSJfmd4w4dp/+66847ye0tK0wmpy/fsALSO4m4Sif469FHHYDccAMNjXTOSU5OjtnrGKsg&#10;JQ+UkikcIk21/BM3eXLFKQImIKj0V4uHJ1rqTtfWPgDCpbse+17q8sjnEUc5InoAikjgwUGaTlSD&#10;phszuOio345DJ44am7QlVealVDmeqVlPZUJxhjLO4ZAkNdqwxkgkonb/uLKtxuNxMP0BkyqerXyD&#10;pOIqKAugTB/1AXL5OHTzku6hZLjRdo42hZRYDEvxWEwSblx2S3H+ygKfOCOr1NpJx817Ty3Ozt1J&#10;F+a3rPCOHV9L/r1w4cJUBQBFmugIFJGiskpf2MZFVKRsujGFiw66tMpxUQs17YFQB2acL/Ps5FlX&#10;yqqE/mYoo9dDktQIoZEtnXzy5Ckv0JG8H2LxOCjfSsLMDRtWzkqfVBYHK646oo+g7yNi/QEY7Akh&#10;1PNuCNTEEXWnsp2yPQLL5OdNTU3dffdvA2ihNFWzxFESr7RDcXY/8XCsZe/pe7Zshi2OG/anvkIy&#10;4uiMJiqDonMFFdk7btRFVGemGz9x0R7qlFET6SZv2LR1SRv3jTLwq36XzHA22CbGlRIbDmIMrMma&#10;OKbQkZvUgfHUXXdRmioZbgyUFxFoh+3FVdI1I6ePDBbK6SP552BLH1hGUNDIa0nvD0ayOJW3ePGW&#10;zXeLiOMHfneDqs9GpbejGpcVYSHb1vHMk0cjXdauXY+Cr7Zjx9eSsmp2dnayb5Q+TXQMihoKqgpZ&#10;dCSiImXTjd+4KJZGse2r6l4bZBdi9FpKdcYR1YXiDGX0erBNjEFmP4RGYGBNhRuNoKPoTruFrqQK&#10;Oj2tunPNTOY+komrXG8Olz660FeTf8bCE+thuJFq4yfJbqQaVng/JhhNta7u+VS4btktJfmrAnL2&#10;qZrcoSWxCnZHdjlOvvfd7721Zk35ju1fEcmquYsWLaLXInY0EYm+hBoo6iqoNo4bByKqMzOqP7go&#10;MLDYW1LlSwFTIUZTUirGSvpwJmEjbQfw4ABpigON0IlDFBl3ho4C6Ym6l2655RYaZihXC5HdiGTi&#10;Koc+MtFHHX1VCpB4/fKbwWRNhRvVnDg+YGQikQCaKmLNOB7aUgWQy8NCzNtV6M0rPSdCO3Y8CHJJ&#10;6xv2p9yqBfn5yfp8voGiroLqWETl0gtnZlS/cBHZ4aJWIgfSDDFqKKtGa8LZ8kID7pvMMDiABwdk&#10;bnCgkXXiuFl1KhJKtpIqFW6sWEFJqZiAQRv6SL6go6/aAyTqOd4uCzcuXKiFfJ5SybzFi5m6a8/N&#10;aqr/fYMx9daOY2IFLGTf2/jNAwihxxhZdddj30teJ9nZ2QG6u5lAO9UDRWRTB05JWVUni1wR1Tsz&#10;qme4iG1xUVl3VVJWJWwsbaRUjZs6Qxn9GdfbrlNyaVWlDTSCENqpU6edxio0CGUsHoednghoXF6x&#10;EtPFbmZ4IyOuSukjEtFHRwDZfTwkCTdyJT7FK9s4TLKaamPTkVRxu2W3lCy9udhYIyoW3bgdjyVv&#10;YOTZSJd1ZveRqqrKnQ//HWDq22eCjosWLgRFAGwbOCpAphwU3ZNFdREVeWpG5ZkAnOOiGPm0fDpK&#10;yqoXZbi9SGTMUMZ0G210D6xKW2gEuR0Ioe6ubkc3G1IPPcbjcXBkpBOn9K61xPUF6SMlrurSRxcA&#10;OdplfXhdJZD4yIfccKMu5mF6ONdUf+e3QYYMII7OYZE39AKNPDikXsTozA+PDLb2bdv2AFhCBYMX&#10;UkHH/CVLFubkKNJEuQdHFxSdkkV1EdUnM6oRXFQ3dmriokaIUQH8DEqpGhV51JE+Qxm9G6Ojo9Eo&#10;JaiuYYAPQiPI7UAIdXd3OaqjoVdtFYYbGylXyw0VK2axjCZwWEofsYg+mgDImxauBl8ZaKrSavpO&#10;AM8xUsbicUAc91LQWOFJiBHZ9jrGEjgE2zd+Yz9CaPfuJ4CJur5h/65d072OCwOB7OxsuU9IV1lV&#10;BkUnZNGgiJpmuGj7qhPrjXqIMV2lVIdCawYXDVPGNtg22V5QRYxX59Sp0+oLUjVjDufJ22+/DbAB&#10;8uHyDSuJFAsN+sjJfWT9q4juB4oF63wGIHuOh0BeBJkyuGjRItJr6YWCymdsAk0VFF0LhTpSR7so&#10;kOsk4qgltDKYimksxBKFFmOE8VBr35kfNhUVFdbtfRYcyK7H/mXv3ucQQtnZ2UWFAbZQn7Nwo0FQ&#10;tCOL6iKqEPLSDBexCi6K/Sw2wIkFnY7V+JZtZTtX5M+x+yaTsOHbuH6dCjQCi58QGstp4kiUi1Pq&#10;8ebMmLNixUrABkgGtrxyBYl8GEE3DaSPmEcfeUBoSx8lDLLreLssuzEnJ2u2C7MSRiITgUYuXk5O&#10;TpaWrgKLnj0zDs8Z4ugqvsjFPy4j5PBCLN3VzEjKqmzQESG046t/lYxPL8zJSWU6yrVTg6AomdnV&#10;yCI3nd9hcDFNcFGAgkjRkupYWVVoyCyHNLfNlhVJofRIMlKqt6O/r1+upvKhEaQ2dnd3S34mRVO4&#10;bQpHLB4Hn0s6cUrvWjs7m2ISyNiyqIhTGcCFvorEADnaaf3mh2Hoi+rdCHP/Qc6eV/Ipd4yNj9fU&#10;3EcBOWHGWXlbef6qgJvkDYyxXt9jOawKXnn9a7+IhSe2bXsAeG4RQjVbP5+8Zhbn5QUKCiQ0UcIj&#10;JaCIkG0Wo89kERlJ0vAIF9USOZwoqz6EGB2ro05r32TAz1/WaGdPFUAjLDJ+2f0qFdmZVCcmJiQM&#10;bHnlSvK2oukjtqePyvqqLkDiixPA3kKmDKYqfIq0SEUqaQQpY/H41q33sdW6U39/eNudrjyqLvml&#10;CkpiPNppvfNIA0LosV2PAhnEssIkOi7hFx+3rRWOpNmNyA0oqjhuzAYX5xoXbVMYDVtvTIUYTUup&#10;fhhrM0N9NF9oJh+yFVL50AhKySGETp48ZSvsOENH8snfuO03aE5DOXFW3bWWnE949JGb+yi25zgA&#10;SMak0328HeZFEIieu2iRAvLZpPlpCafy7ccnJrbSxJGsjLPmUzcvzF9kKn9DHQjFAir/hfbXL1/4&#10;6UmEUN3eZ7nomKTCgYKCvNxcW+1UExRtwopqCiqSOG7URVRTsX9PcdFWWdVpS4kdF0qVMzP16udO&#10;pVTnwZEMjJmnjHSgEfHyMvjQWFRUCLjFpUuXHDvF1bMeb7nlg2CaI8XJ0rvW0mn7yDb6yCmd4xIg&#10;EQTI9kOX7gGtLRr2p8AmOzs7Z8ECHXaIdUVXFbxM/QoTExNAU0UI7dkzHXFcFMi9+fcqnd3Bui5W&#10;m03sejoe++4bgy19RUWFj+16FISoLStcu+1LyZ+gqLAwLzdXrp26A0V7Eslle2ZFVOTWMe4hLiqn&#10;MCJ9XHQZYnTSLcuIlJpx38ztAIHGwsIAm5fBh0bEDzc6zC9GylmPeXl5gAQwmiqm0/b16aMBgIQ+&#10;ndVjxTCdgNBU8/JyGXaIHMOkmxsHYxyLx0tLV4Eo3e49T6awfMPnP2Y8f0PpHYotjomzX/+lukjn&#10;SFVVZd3eZ8H5DwYvVH/8E0lltaiwcPHsT4BsOZ8EMkWKqAMFVcVxYza4mPa4aB9xVMdF+ZpAK1vD&#10;tJSaSWRMA9YIAo2VfD4ggEZhuNFMtUbuBTo+zoQbCU21dNOMEwdWfVOjj8YAEqqs3cfaJT0RSU1P&#10;hHkquCaqsKZ7+0THx3dsfxDQrNQBF5QVfuD3KgzSRawfaJTAIflUPDzx2o5fxMLjXHQk445FhYWL&#10;/3/23j2ujTrf/38XKEm5JJRbb6Gg0Ftoq21Xm7gq1F2h27V6zpZw9OH63d3C6nHd87Ok7vecs6st&#10;db+651iF7s9Tz1eEuv5sjy70oq3rEuqlpdpQlV5JQmmpBNJyCbTkBgkQ5vfHlHTymUtmksmNzuvB&#10;Q+lkMkwu83nO+y4W0xiCGBtksoYiVw8q082kf2M0wK/uVMHkIrDkIvMOnKjBEGJkIB/4292Gq30p&#10;KLxCG4tTBRpp0Yjsfe5maSN7540/ztUJt/uee35AZzWKJOJUeSbRUuRgPjI0X/W+llkB0vuh7i8u&#10;F9P7VGNjY2NiYpiZ55f7lAmWDIcaGxtbsGA+UsVBTMZZ+WsFX+X+rG1G6inHlIQk7n/jovnrbU34&#10;nZxPOorFYi6+U/+gyNWDyrMTFfwqnQoyFzkHFLlykVOI0b9qjdC7UgWTMXjy2SKOCY3kTJyzZ8/6&#10;pGPgztU1a9YQHzWZrhLDjfMV2V4s9GU+UvhXwbv5Ksl8ZAVIby+r/Zrl3uy7GXyqongRy2Qc//Jx&#10;yLBk6F06OYmNOp1q9RbkfcZL5nHDcc7qBfwYjHQvAGPDQoyq9h8Z6Ih1H7v81bZGBjoWr/8p/tJS&#10;JBKpJJl9Dg4DFAHYekqZCxmpLg62magBNNzAQsxFRjcp11IN4MRF9iFGZiMv4CHGPvcUuBgimc1m&#10;pEUcN4cqORPn0qVOnxPG/Qs9Er+yIlE8Q7hxqroRCJ5TzHsoI3jnyfjpX/UBSJKXlcJwJKBxllgU&#10;7kCjFzJHnU6lUsFkOD6t4MNgpB99jPRUYGAhoEmwhCLKm/t3HtZ/s/NLOjoCgHrr7/BOcgmzZkkl&#10;ErwPA0MOjk8osggr+vCgcjIWA7ymGIzF0HCRueUNl1INYO56w8I45rdaI0SzOAQFz5tKl4NDi0Yy&#10;SzsvX/Z5Q0fn7mB5h4thmK9wYzYGlCQjhQO5+VcZAEkXg/Tysho/v8TgU505c2bsLZ9q4IFGCBCW&#10;k5OTzIbj3DWyOWtkLOxSevh5IRAw6v3ANwtpcIjsadh75vLHOgY6VlX/GZ/RkTBrVtrs2VMubixo&#10;UKT1rLI2FgNyorIZkkpvCgeDi8CSi36npAKXKkb21RqCK3V6e1PpTEZGNFJk4vg/E4Dlpe8aG1u7&#10;9l46q1EkFafJM2m6vnH3r7IBJG2Sjtehrrebf7h8LZNPlSIZB/wNNGI+A40+5RgZoTQcPTinjjgy&#10;kpERlczl/xT1kT5xiDRo/fqlxssft3noSG6K2NBwAA89zpw5MyMtLT5+Jtk3zCMU2RmLHGDptxMV&#10;WAQXg89FLIxcpHo3gGNWLV9DjAEABPaFUUh6Kl0ODhMaked0dnba7XYuk+T8dAStWnU3Ys14dYyb&#10;ylPFqGr5mdJz/AMk0APS24js/hz1qRKnPiUkJDBCK3D3qe8oI/HH7Z50uVxkw9FT4zj3B7I5axZw&#10;KeFg1wGAvleAd8c5FjgEtLfNVy9pmOmo1xtUpY/X1++PiYlJT01NTkqiISJGg0y/ocg+DTWgO0s2&#10;3fzpe/pgweMio70FXEs1WDxMe7vgV4jRJ/z8d6UKJmOIhfTBocvB4YBGuFXCwXJ0jp/pA/HxIoZw&#10;461MHOqhjEBhPgYJkN4L9+WP2hjGBcfFxsbFxQGwse0wXgONtGaeY3SUbDgSaxx/WFnk/xfQV8cc&#10;BIQY2b/qC4den8PUb1+9qLn8URsA4AM6yH1WrVabeuvvysqetlisyUlJ6ampxBbwPj2rXKFIBzVO&#10;ntVAaoW5ukyDxEUuGaoQYEoqp9QbdvDzXa0huFKjQkigEQCUClqrMY7hQHL5MuJwqHNnz919912E&#10;L8cMDAPC/B8Mw6jGAZE2Mu/ndDrXFxcR/65W21JevnnKasz2+n7OwL/5hPUNAGbgwJuBAcAMmEHa&#10;DgAw4+aSOgMwmOH5N8CMqRjlDGyGZ2d8O/JH8b879dD19oGS5f8gkSRbrTai4eixzBLEIqt9HAiH&#10;I14IpPeD4jrEMM95MD+FlcbHx8fGxtTqLarSJ4jkqKretaNyGwAkzZfmbpR3HtYH+HXEvJEIvl8o&#10;rQuMtIRT/KmvXmy83j5w7789hPfKyZfLK3f8EdlP03S0eP2GysptUolkcnLSYrVOuN3AfGQfYxSA&#10;qjaT7oYGA4ztMTCWRhRG995gzH48Ct8jRvU/4mMYxe0Kui9G975Rvy3oJ8wAOwz9+xjm89vCFo1e&#10;M3mAPd0Zaevj374/7WhRenp6RkZGFKFRJlsglUr8QaNSqSAi6uzZc//Lm4VUdAQABHwYhs1AlnI6&#10;OgLA2Pj4vd7hRk3TUc/vIql4nmJhb0s34RSmjkcCGAUgPf+7+Ts7QBK3E7/NHjADAED355dUqpK6&#10;unc9Z1tPQOOsWbOsdjvV0ssek5SXILo3e2TapyKO2pZTno11de+Wl23Gs7buekbR/UXnuN3FaYFn&#10;a1YCKxb6xiFpo27vaZfN9cArPwGA8vLN+fnysvKnibcsuPe4vPwZ4T5akCB+JZMtUCoVpaqSpcuW&#10;DQ4ODQ4OOV2uCDk3pHsqQ6CRyaEKpOydc+fOAasggf/OVXz7XXetRFJaiCOCc4qX0Dq0KP2rxFWc&#10;yr/KxsXq28sKmO7/a0Wad5tMVz3e4JiYGIZkHMoQF6cyD58dAMgHxA3HqqrXkSNWVr6M/5I0X7rs&#10;yVW0TVlZjZpi14uccbgj1RMp6j0wj18Rg8sf6T7/l49cVid+AWhPfoW4jgUJEhQMmUxXGxoOqEqf&#10;ePrXz4hF8UrFPcvzl4mpl75QCx24ofAXjWSonj1LS0c/6jro9ht1OpGTJmZ7zlMspAUExVBGoM5f&#10;5QhIijAkKSpmv2qZG5OGBErrCck4s8Ri9oFGf0npE0peeLNYbVlZMiQmp2k66iG6/MlVifMl7A7M&#10;ehyHr0HHNAfBSD0XbiULYyRwdn9+qfGXH9quWgAPPTZ8qK54Xli5BAkKjbQtp4rXb9Dp9BnpaUrF&#10;PbIF88NuMqLF/vlyP9GYlSVDCv/PnTtLN2QOwM8JO+RNTqeTYdJTev7cJJmU0U1HVWsROCDBG5BU&#10;RuSlQ23lZZuJZ0Sc+jRLLPa4kdnRzjcpA+w57p50j46OVm7fhpjpFeoX8F/ik8V3P6NkO3zKFwIp&#10;QciOhUjLHAIOMVpwXm83H/7Ze0OGAfyfavUWTePfyJmrggQJCoaIzRoX5d25dMmiMJ4MudifGY1x&#10;zIdTKhUNDQc8/+y8laSKRBkpN+K85JybMzHhXrNmNWKk63R6zyuZr8ju2H+eiY7EKCDXDB2gT9IB&#10;Yhhy6gmEZ10+1Lbxs1/B1t9503G/J40oYZbY4XXn4megkfh0YEx89xl6tDscGenp5WWbq6r/THzD&#10;q6p24YHSvMfyLx/W9X/bw+mLiHF+AKhyR5B7HpqnYLSbXVbnxz/7y9p/eyj/Fz/A7xObNJ9WVe0i&#10;3mwJEiSIFzORjo7ak19JpZJ5c+dMTExc7vw+EtDI7E3FGcK0VtXX71cTFvrExMTDRz5C1mXvxZd6&#10;I9UCPYNy4cZ3TUudrVI9TkwCqtz+kgcwXZqLTb/e7/vNIJ7LDIrt4AEkeTvyf5qHvI8wAwB+tPsf&#10;d336NvF+QiZb0KL96ib13e4Bs5n5dDmBjf2hGJSUmJiclKhQ3m8yXSXeVWkaP8Xzca63DxwufZ/b&#10;KWCs98CYXQCscej1CHrwhT/Ke+BPG0QSsbCECRIUJFks1rq6PbV1e5Cst7KyX+F57wBwoU0/OHQ9&#10;9Of2zNPPEB2qRKBQKsan1Uj8p8PhuHz5spe/i61zle1EOnyTY2QEGRFMDNrdKuHwufYytLNhdrFS&#10;1EGSvKzEVJ0pR+ulgxcYknHiYmNnzoynq/UOQaCR0nHpGBmZnJys9s7HsVpt6im3aurSTPmTqwOI&#10;MjK2yEF2wsjOUmCawuH9EVDHgwG6P7v88T/8ZcjQL6xfggQFSVKpRK3eomn8FInE1dW9e2so7NLF&#10;cbGxIT4xcqCROT3VNxrJ4cavvzrJJkkVwP/RdBiGjY46H374x8SNer3BU0EvkoqzixZzwwRXQFI2&#10;CiD3HSdFIo2fX1qetQwJaNXW7iGYaAnssMcq0BiYPIk5kzaHQ6lUFBc9jHhIPI1V735WmTRfwgrD&#10;DL1yKJ/DwELwMYXjZtcAcrs68l8CzH7V8tE//OX0m18JS5ggQcFTVpasrrYG2ehJpZwZFzd37pwQ&#10;nxLXQKNvNJLpylDCwTJzlaX5eOeddyJU1niVcCzm9t4wDWWkAiRQARJppkNjRF46dAFJxtE0HfVw&#10;fZZYHBsbQzcdiR54GPusHH9GHI+MjI+PV1W9juTjVO54Gb/di5eI7/8/6/1oEcdEQZ8spMUhlYFI&#10;Q0TPXRH+d8+8+fWhR98VzEdBgoKn/Hw5kvdOHBQhk4U6W5VroBF8puHgRyFGzs6dO0+XccN+I11u&#10;DhCia46RkeLiImI8mWSHAAAgAElEQVQFvUbT5PEOz2fpUyXTccbNDJsZ5Cp+7yQdAFKeDng30wFi&#10;qs6trZcOXlj/0ZOSHS8THe61dXs83vaEWbNsUw1pp4R0SfA6cZqIIyX9ZtAdxKesNltaaqq6Ygux&#10;fQzuVq2rqwGAufdkLXwor/uLy+Bnlg3Vfpjvvai76WDMf91rHBmyw3XDwEeP/mXVv/xw3tqFDE/n&#10;8LKEDl+CBE0pWSZNzkopLi4igsNEmLw7SyxOSky0OxwhOyW0olHJCxpJRzl39txdd9/FLkmVdiO5&#10;RQ5CTTzcSESjtuWUxWLFW/skZ6WkyecM6bnf+3s1e7uVgkoG5M0NXomsntUazWUlHstusg5/04d0&#10;xmlo2K+u2IKffFJiou1WZxzy4kq+ayABkEVjOXpRP9k1Nj4yOlpevlmjaSImm2majjZqmvDQ7w//&#10;z/reonfGbC6ObzfrU8PoyYmxecVs2kff9Ayc/n+/IjsVqP8sRg1qwsEwAZCCBHm0fPM90mIJww4p&#10;KdKQodGPQCOwcahShBu/Pkkgmf/OVebo4+Tk5N13380w6WmxaqX/75aPoYxATMahDUPSFURiWMdB&#10;1Kdqtdo8szhiYmJmiWexjjJSvkeBeFBpk2csVuvk5CTZrapWv4A7hEUS8f2vrPdvZiPDiWDeblKM&#10;ctQV3SsgemrpepR7/oFM9UA/UNRtjtEUv96EIl0zekGCbm+17fn26+rPmGyyuLiQnUxrayvxnzLZ&#10;Ap+BRlZoBACkAB8PN3phhEWSKkNuDl30EfepEh8gTnrKKVoc6HuGxOxo5jUSAcmUqkNYWo1HL6XM&#10;SEa87bV1t5JxJMlJdJxjATOaV+NrcpTv9wPDbHZ7VpZMXbEF4bonWzX7R4vkP1/DofcN6RXQgpA8&#10;9pEdDjEMbV1ETUSftzhIQjIIUBQkyE99qW32AlKWzBuNoUtSRQONLExGtmgkzW680tfb56MVPeNG&#10;luaj3eFgmPSE+1R5eOcwn0MZvZZI2lQd7xW27S/fkqs4PAmfcXFxYrGIutAB8yMlh9UKzWbwot0x&#10;4nKNlZdvRpqOaltOVVXtwn+/+7n7knx1jyNZj5hvEDK3YGXAIdA2WcVYf17e5TlUDY8wAYqCBLFV&#10;O3j18kY6codMDoeDU+tUjmgkHevsufNANaiFpR+Vpfk4MTGxrrAgWD5Vei+rD0AChrYko7JCLh24&#10;sDr/bgQwVdW7PL8nJyZSEsAnz/zwlHJaxW9YLABAdqtWVf8Z7/kkkogfevMfia3ffOSt+tmLHGOL&#10;Q1KvOLTcg97K9zITaXbw0WVekCBBCBexLheMMbgeJybcIToTby6SzyQgNEqlEmSJP3kz3Eg9A50N&#10;CFmaj1abXeVte9Xz61P1BUgmLyujo3XM6jQe7SjzbrhgMl31TBERiUTxU+X/GMbBd+pvoJFtub7b&#10;PWG12bKyZJXbtyGHKCt/Gq/lSFuWufbf1jFhz3eTcdpWqkQW+sIhhcsUo7E4KWPDTGYiMLaVFyRI&#10;EI0uepuMxUUPZ3k7VJ1OZ2jOBAk0yuXLGGY0ckYjUIcbvUrr/POj0piPtwDpGBlB3JLE2v/krBTq&#10;QRz8AZLRiKRwtBI3n/7zV+uLi9DGEITyf6JZRoM6jJdAI1fZ7Pax8fHS0hKkCYDJdNUTdMz/xQ/m&#10;3pPlP5HRWkcWLKRqjkPtMvWiHUUoEaP3rBLcsYLvVJAgHrypZEPNbg9ReiqCxvXsTEYOaCR3jPv6&#10;65M0w60xKu8oJ/Pxln91YmIiLy8XoQsxGYdnnyrdss7aiCQuxXaTpWP/eSSlRdtyytM3TiwSxdL0&#10;TKLHW7CijMjPjeFhPFsVbbzQdNTT3OdH//WPSfMlvkxGjIqCGEX5PzsWcjMQ2diIdGaiAEVBgrjr&#10;LNbB7E0ddTpDU7lBLtso5h2N+fly0oCqc6gBxbqBHB01Kf2rVpu9mL6fak7RklB82myMSCpGdhy4&#10;UFpagrx1nnwWAJAmJ7MkHKMtyE+Ukajx8QmrzSaVSsg9nyp3/BGnu0gi/tHuf6SGHwmBGHPbGsbm&#10;OBQdcuiGWgVCRMF3KkhQELypiA9zcHAoLCYjm/5wnNFI5u3Jr7UYqXsIpXOVtflIvd3uGEFqBIkN&#10;u7n1Uw2qEUnFyN6W7mstRgbDMTExgWA48mMLsvZp+vixOxwulys/X165/SXkiGXlT+Nu7bRlc+7/&#10;0wbqDnAYi7MARhbSZdPQ4ZByoKOvDquCmShIEF9yYi4EjarSEmQfk+laiND4Xat/JiM3NCI+1f7+&#10;/s7OTnIaDvjOzWHyo5K3T0yMp6WnIQ27iYbjkqD6VNkZkQyMPL3rBLPhKElODjDQGLj7lE6D169P&#10;Tk6Wl29GajStVpsnJWfxz1Ys+sflXJJxKIo8fLOQEYeAprWyJaJgJgoSxKc3FS4hhhoS3rPZ7U6X&#10;KwRnYjabu7u7Q4HG9cVFSDb/ObSEw0/z0ed2q82GJONoNE2eKSc5xUviJaIwfAswVozsbeke0veT&#10;DUdPjWNSYiISceToOOXjpdAgc3ISw4erVW7fhtyd6PUGT0rOg//509RlmUxGIl2pB7BmISMOBSIK&#10;EhQJOgcdzDTq6xsIkcno7U0F1hWNnNFIfp1NTU1UeKPNzQEuflTidodjBCnhsFptXgWOJSvD+XXw&#10;xcgLe76hMBwJNY5pqbO5cssXL3lb8l1jYza7XSqVVJMqHTVNR7dXvoz/vmHvE0kLJLSljr6sR98s&#10;ZIVDgYiCBIVNfdhQP3iNKUZiYRC+QCM55MknGhHqXum80tfXT4U3jIv56Hu72z0ZGxeLFBKELk81&#10;YEZearhg6xlGDEdicxyxSCSKjw9CoBHj5WfYYnG6XPn5cnJKTl3du/irEEnEP37rZzOTRQyTjH2A&#10;kJmFdDgEXxOsBCIKEhQSnYI24j/J3UrNg0Oh8aaSm+Bw8qYGajUCwMmTJ+nx5sN85ORftVhtSDiX&#10;2DQuPX8uP03jgsbIVsqIY/Uuj1tYKpEgyZ3+2X8BBhfpNDg0NDk5qVQqyCk56q2/w/sYpMnnPPzf&#10;m+ia2gCbFjkMLMR8OFe9cCgQUZCg0MqJuZByxsgxGYOORqlUgphuTZqjjF5TBvORm3/V4XA8/OMf&#10;IWghNuxeXnZPJH5fptbljobztp7hysptiOFYN/USxGKRSCSihxyGYXz6S7nm6UxOYuahIQAgp+QA&#10;gFr9At5Dbp5i4YOvbQDmRqkYOvWJZtCxb4OSFocCEQUJCq3awYiUMyJRsPGJiXChkX0THD/RSGbv&#10;lStX+vr6fbVOpTQfgat/lZyM4z2II0zJOKx1csfR9cVFSMu92ro9HsMxnTHiCHRlg0GLMiJyucZu&#10;DA8DQHXV68irsFptqtLHcTou3rRy9f9zP+WJUNY/cgo0ssWhQERBgkIrxJuqUm0ilzNOuEPROtXh&#10;cJxuPU3cgoAjFGgEAO3JkyyMQv/Nx1t5qlYbORnHE64TScUhKv/3V8amjmtao1qNznuq3HEzkyUu&#10;Li4xIYHruk5j52GM4PTzx2a3420samtrkIRVnI445lc//8CiTSvILQCYoozMLBRwKEhQBIucgEOm&#10;UejKGQP2pvqDRgqfatNR5oY4gZmPtx5yjY1lZGYgfz0KfKrEz6y6WalUkPKJDuD2FgCkzk6ZMWOG&#10;34FG1uD0/2fo+o2xsTGpVNJQ/yGSsEqkY8HORxb9bAX90GO2gzgwAYeCBEWbySiTLUDq4EPWHA6o&#10;vKlIc/OgoBFofKqsjULf5iMDIIeHLUgyjl5v8HAl4pJxSOpt6b6mNSIRRwConCqBiImJkSQnQ5AD&#10;jYHeIQ6YJyYmKOmo1xs8dCx8/ZFFm1awdfdizCwUcChIUITKibnOeVf6kxNwQmYy8uJN5QeNMOVT&#10;9dlPNWBAgs0enck4xPdqx9GsLFlZ2a+8Nrac8gyrSpFK46h6jrMONAZdGIYNDA5NTk7m58t90XHj&#10;opIVvinoNQFTYKEgQdEkpAMOkBJwAKCvrz8sJiP45U31E41UPtXPEIYBq5gig3+VOgA5Oem2Oxyk&#10;ZJwDnkyWJaq7IjwZZ0jff7HhnLpiC0KUysqXPa8idXYKa0oFGGXkxkTPz/j4WN/AAADgdET2Q+m4&#10;aQUTBSkLOQQJEhQl8pmA09vXH5oEHADQNGqI//TPm+onGoHKp3r5ss9+qpzMR6AzH2/cGC4jWet1&#10;BMNxRdm9Ef5Naq0+IZVKkEHBxEKOhIQEsSg+QEqwix1yktdzx8bGB4eGcDpWvbGTiY5vbFxcssJn&#10;OaMgQYKiz2TEOixgJ24he1ND1hyO3DeVfDJBRyNi9Bxt+gzY9lMNyL/qGhubOXMmUlpH7DYe5qZx&#10;LGQ3WVqrm0tLS5Akz6rqP3vipmlpafSO04h5IY4RnI6lpSW+6bhppUBBQYKmmZAoo1KxFumAM+p0&#10;DlssIbI6ePKm+o9GqVSC/Emt9iQD24C7f5UBkBarlTymylPFkZyVEvl0vFD3jcvi3EGfjzMzLi5F&#10;KqUxAcMWZaSko9VqY6Cj8r77cd4XVm2M/M9FkCBB7NWF9Rqhl7iFHGXs6uoO2fkg3lSufVN5QCOZ&#10;xv39AydPnmTwo9Jtp0MpAyAtVtvSpUvItfO3DEdVpC/BY1aXdsdRpVJBzseprb35QmanUOfjUMGS&#10;U5QxcHkd8PrwDbvdTkdHYjcAgY6CBE0vk9FrzoZMtqC0NGwdcIxG4+DgIC8mY0BoJM+o0p7UEkEY&#10;QEoq5jND58awpax8M2KgeOYDz1dmz1MsjPBvVcf+89e0RnI+DrGxanp6mj/g4jO+6DvoiGFgHrpu&#10;80VH/NMprNq4puIBYU0RJCjaNYzZEG9qKVViargScCSS5NLSEr+PFhPIqSC289Gjn+HWg08QQkAB&#10;SADALBbr+uIihvnAkW84AoB2x1FyPo7VavPMQZwlFicmJnhBKVI1SKBjQ/0HVN0AnsCd3msqHix4&#10;4xFhZREkKKp1HE4jKCoLXzkjkKdQBWAyBopG8j3CyZNaAsaY/KgM2ynNRASQ4xPjFouVPB/Yk8ay&#10;RHVXkkwa4d+tIX3/hbpvSktLEOewpumop8wxLTU1JmYG4R2jseMiiY5KpYJc7wgA6q2/w+c7LlHd&#10;VfROSYSX2QgSJIhO5DkbKlUJEtgL2QgqAGhubh4ZGWHGU+jQmJ8vR3IsPzr0sTfeeDEfqfe/Pnyj&#10;tLQEWX+JEceocNy1Vje7LM4q0pRgtfoF3K0aGxOTkZ7u8zi+faBBEPmvmAeHcDpSdgMAgLq6dyvU&#10;L1gs1pziJY/89eeRf/siSJAgsk6BDpmzUR5JJiO5U11I0Ugm85UrV/r7+0nM8xE49A+QTufYyMgI&#10;8nk0NBzwDHGM/PJ/mMrHycqSIRYw0a2amJCQkDCLd4zxEHKkEpGO2pNfITdP+GekKn28p8eUnj93&#10;09/LI7y3nyBBgsgmYwupzB+prLfZ7SGr2TCbzUhzOL/LGXlDIzlV96NDH3mvyMwUBPY1G2RADt0Y&#10;LivbTE5j8fwe+eX/MJWPU16+mcGtmpGeTnSrRrg8dMT7rJLpqNcbitdv0GpbRFLxpsZyIW1VkKCo&#10;NhmRO/sQm4wnTpxAtgQYaOQBjVKpBKm+P3r0M/oaDN/+VaBvGkfebrc7ZiXMYjAcl2++NyoCWse2&#10;HnFZnOS242r1C/hriY2JyUhLj9goIzMdmzSfkqcf44k5eKVKYdVGITFHkKAoNRmVirWIyTjqdPb1&#10;D4TslE40e6GxuOhh/5rDERVbWVkZKB0lkoaGA55/jo+Pz5kzJzf3TgAAQA2dGTc3zKDaiD40g/Rs&#10;8vZJ9+Tatfe+9db/9V52reuLiwAgThzndk30tnRH+LdtzOqKE8fd9egPJBLJsePNnu0u15hep8dT&#10;kOPjZ05MTIyNjXE9+IwZQTc3KQntGBmZmJhITEyAm6U+Xi/t5j3B8WadTl9YWLBgdXZ20eLOI3q3&#10;yy2sPoIERay+hvOdYCJuqa56HUFRV1e31WYLzfm0ftf6xRdfELf8+7//a15ebpitRgBQKhVIEcXR&#10;ps/IZqK3RYhxD0BSW5AWq3VWwizEKIlGw7G1+sSgro/sViU2AUhLTY2Li/ODW8EW3Z+22e0D5ptF&#10;uOXlm2tr3yYn5miajhav36DT6dPz5z7x9W8jvyBVkCDBZCSajEjCy/jERMjmbABA8wmvG26ZbMH6&#10;gL2p/KARSDHPCxcu9Pf3U/pRgZV/lRsgyVUcQIg4iqTiqIg4AsDxrZ8AADlbtXLHH/GilNjYmMz0&#10;dCyqOpHa7ParvX1u9yRuO1KGHk2mq8Xrf1pbu0ckFW+sf0roCSBIUGSKIsqopogyhqzMn5yAE2DN&#10;Bs9oJCfj7Nu7jwqEEAxAXr9xY/78edPAcBzS97dWN2dlyZAmAABQMVXLMWuWOHW2lK4rTYRQEzml&#10;0VHn1d6+8fFxmCrqQIaaee4AVKrHLRbrmooHf/b3MqGuQ5CgaDQZTaarITslpAMOJYzCiUZyMo5W&#10;2zLVGefmWkk2H/kCpNs9ef3G8PQwHHG3amlpCQIPvd5QueNm5/HU2bNnicWEd8brh6GdG90PV9T5&#10;bEFHPquxMVfP1Wsulwv/ttTV1VRuf4n8h7Qtp5T33d+oacLrOoTMVUGCBJORQUhuKi8JOHyikWzG&#10;OhyOz26mqjJRkMGy5ATIoevTxHAEglsVieA2NBzwTBfJzEiPifH52bGcZswmlMjDYOTJycmeq9c8&#10;wfny8s2axr8hrxEArFZbefkzZWVPO2GssGqj0DRHkCDBZKQUuQOOqrSEr4PzhkalUoF2xvnoY4R2&#10;PgFJ3s4SkJOT7us3bkwPw3FI33+yskkqlVRXvY48VLnjZTzoOHPmzMyM9Gi8wAbMg+apTvz5+XJN&#10;46eUzlVN01HcfMwpXvLE17/NLlosrE2CBEW4yTg4OBRKkxHxpvKVgIOLh+INj0QikabpKNFwvOPO&#10;O7KysqY2sCrkAK/aDIYaD/RRp8uVk70wZsYMbcspz0a93qBUKnATO00+x7DvdFTUBgycuTZPkS1X&#10;LgcA4stxucZOnz7z6KMbxWJRfHy82z3pdLro358wi8pVi+Gf1OjoaGJiQkxMjFgseuyxjRKJ5PSZ&#10;My6X14Xnco0dPvyJTqe/R3nP6qeUafI5/WeujlldwiIlSFDoTcYD8KUb3ESTkYzGtjZDyNBoMBg+&#10;+eQTL1RXbFm9elXEWY0AUEwaU/XxR4e5mokMliWDBQkAbvfk0PUbFM1xqm4ZjmsqHoyW7yLeBECt&#10;3oLUcuj1Bk8DuYz0tFlikR9RxgCB53fE0XOQUaezq7vHNdV6uLx8s6bxU3LmKkyVdtTW7skpXrLp&#10;7+XLN98jrFOCBIVYx+E0YjKS+5P0mK6GrJk4kMr8JZJkvhJw+EejVCpBTg6v4gCOeap+A3Lo+o2k&#10;pESkkkTbcsozx3FF2b3RkvdoN1mObT0CALW1NQjsNU1HPZWO8+bOoQo6BhpcDCzuyEqTk5Pdpqs3&#10;hm92WczKkjVpPlVXPE/e02q1Ve74Y1HxhtP6s/dVFv3s72VC7aMgQSHTMGY7BTriFpVqU36+nLhl&#10;fGKiqyt0nVXMZjOagFNchMz9iCA0AlVT1337/sdvM5ErICcnqQ1HfBASriiqmTM2dVyo+0YqldTV&#10;1iAPVe74I8772NhY2fx5UfFyKE1M8+DQ1d4+95QTRq3eomn8G6X5qNcbVKVPVKhfGJVMbKx/quCN&#10;R4T0HEGCQmMyIlsoO6aGMcpIeUoBis9YI2449phMer3Bs+X7K98/9tij8fHxxN3ooon+PUSMsTmd&#10;rnlz58wSzyL2JDObB2UyGX6bk54/t0vTMWp2RMWXcuDMVVnBnUtWLyV3WdNomgoLCzIzM+Li4uLi&#10;4uyOEfLTQxl95OKn9dp1fHzcYrWKxeKZM2cCQGZmxlNPPUkZfcQB2dCw3+VyPah6aFWZMk4cF/ld&#10;AAUJil51Yb1N0IKYjKXeiaDjExN6fftkqKqqHQ7HOzXv4HXSuJSKteXlm/n9KzyjEUgtVQEgPn7m&#10;ypUreKGgz4cwDJsxI+aBB35Y37Dfar3VxE+n16tUJWKxCABSctM69p+Piu+l2+UeOHMtd6P83vvu&#10;Qe45iCk5YpFofHzcNeYivydhtBK5YBWz2mxu9yTecBUAVq9e9eijG/U6PTkX3OUa07ac2rt33zzZ&#10;vIfLf7K4ZOWY1TWk7xdWMUGCeNfH0GyBWxXqEkny3vffwxdSj7q7TddvDIfslL744gukAw65iWvg&#10;iuH9vJVKBZI58vFHh+12+1SYysvO4MPFinpZzYODY2PjiH1tMl2tm5pyPF+ZHUXBqiF9v3bHUQCo&#10;3L4N8TQSU3LmzskUxcezr2XkGBoM0mG9Prgbw5au7h5PJD8rS9bQ8GFt7dvk2kfA51lu/Z1Cef/f&#10;tZ8VVm0UApCCBPGus1iHEXqJW8rLNiMhvRDXMgJVzUaAU4tDZDXePHtCFcf4+LhMJrvzzjuBe8EG&#10;80N0j7onJ5WKtVptC/Ez0+n1jz66Ef9c5yuy2/Z8G0V0jJeIFyrvLCwsaGjYT3QzdnZe6TGZ8Gqe&#10;5KQkm90+OTkZsS/El8cFc7vdeD88z+jmvLxclapELBLp9Hqyf9VqtWmajtY37J+bO/9nlU/MU2Tb&#10;TMN2k0VY1AQJClB4wQYxMVUmW1BV9TpiMl650jVssYbsrJqbm7868RVxS+X2bUhOEC+aEaSBfwrl&#10;/UQsZWZm7nm3jsSzIAJycV5ua2urqvQJ4m4q1SZPHf3JyqYooiMA/OzvZen5c7XaFuRFAUDVGztx&#10;77/T5TJdveZ2T4arxpH1t8nHfqL4+MyMDA8gAaCnx1RVvQvx1RMlkSQrFYr8fLnNZOnSXBQqIAWF&#10;UQ/l358pQZtyRJfn/zh2GknA8awzHo06nS2nvgvlWVVsqRgcHCTSukX7VTD+ULDQWF+/X731d8Qt&#10;Wyqe//GPf0zFs2AAEhITEu/IWVihfgFZTBvqP8Ctb5fF+cEP/yuKFtB4ieiJr38rkorJ7y0A1Na+&#10;jduOIyOjPVevRcxZ+//twjCYnSJNT0uNjY31bNRqW6qqdhHbIAgSFGki3oITdUx9JFqyHIYx29tw&#10;iGgyyuXLmjSfIrsZ2jtCObK49bvWXbt2EbeoK54ndx7gRTFBeg2lpSVIBcX/7PuAvPZhGMXq6V8M&#10;0vtRcIw4HA6HumILXSFHdHUAwG85P/mnvfh7i3SLBQC1+gW8h1xCwqy5czJ4DATSAI/niCNlX4Ib&#10;w5YuY4+N0KdeqVQ0NHzYUP8BZQBSkKCwSy5fRsnF1urmaOEiAGigBanx30Gq8b8xbAklFwGgUdNI&#10;/KdEklxWtjlIfysmeC8DqXEcGBj47LPPaHiGBQZIjHKR7e3rz8qSIaeh1xs89fIryu5Nk8+Joqtu&#10;SN9/TH0EAKqrXkdynaxWm6r0cZyOUokkLTWVJ7bxT1ZfDXq8/tb4xPjVa73dPSavXG2lokX7VdUb&#10;OwVACoo0LjbUf0jefrHhXGv1iWh5FV1Y70UwInYwOdUllDX+AGAwGNoN7Qhi+C3zDxEayaX3n332&#10;OaWZGAggGYzIUafrxvBwWdlmZAGtqt5lmYobK7c/HF3XXsf+8xcbzgFAbW0NkrBqtdo8Yx3T01Il&#10;ycnhOknWbepYcRfDwDEyevlKV9+A2U0oKy4tLWnRflVb+zZlg3JBgkIsiSS5rraGvFhf0xrxcTrR&#10;oo/hOPK6yAX15sGhYUtI890OHjxIRkzw/lywYo03IVS1q6r6z8Qtr/7plRUrVsDNuCB1rgjdQ36k&#10;qsbExCxdnHf0s8/Ly59BboI8To8oCgB4hKfkWCxW5X33E8s3Pfet+PVputZrt3NrboC/jXx/Kbh5&#10;Vplu5WJiMtJSU1Nnkx/Salt0Or3VagVBgoKs2ro9yHUnkSQ31H9ITpUc1PV98k97oyingZx9QxnP&#10;07Z8G8qOqQaD4dVXXqVbw6MPjeS1e/mK5X/606s+KcgHIG/ukJmRPiczQ6V6HMndiN58HACIl4ge&#10;+evP0/Pn6nR6VenjdHR0u93dpqtTXbyDkbTKg3PVj78yMy4uPT0tRSoFQYJCLnJyHxDy4IhyWZwH&#10;flIbRdVE5OwbyhTQ77u6u4wh9aa+8soriDdVe/IE72X+XnfhQX09UqkECfW1XWi7cOECcWWk9KOC&#10;Xy5WoPKyDpgHx8bGqkj3FxVTxfJRl48DAGNW1/Gtn7gszvx8OTm2odcbKne8DACxsbELZQtEonjC&#10;28XvD1v+cZwB4uOvjI1PXOvt7+rucYyMCCu1oLBzseqNnZRc/OSf9kZXle3H0Ixk35Ats1GnM8Q1&#10;/uQoo0q1KahcDDoaAYA8KOR//ucDKtPBJyA5ZOIgO5iuXsvKkiFTHUymq555VSvK7o26XipD+n48&#10;YTU/X171xk7k0YaGAzj7Y2NjF8pkU3QMgtnoe0aVT4uQVbiRfMCRkRFjd48ASEEhU1UVRWVt5faX&#10;SqmGyx/beiS6+he2Y11I75vioocps29C2UkcqKKMvDcTDwMas7JkSKUBYjh6k4xpZfQjEwd/1O4Y&#10;sTscavUWUj7On3t6TPjvUZePA4SE1dLSEp90jI+PZ4Mxrj/sGcre7qT/KxTPxQF5qbOzr39g1OkU&#10;lm9BQVJ9/X4kcwI3XygbWx9THzE2dUTRq3Niro/Ba4CBRJJMdraFvmAjLCYjBDvWiKunx6S8z2sU&#10;1PLly1/90ysAMGMGt0Aj0DcKAKpAo0fxM2cuXbKI3EpGqVjb0HDTIdla3RxFCda33szN99xXWQRU&#10;bRaAEKx2Ol3GHlPQ2sgFVNrv92Epn4v30ElMSPD7/AO7JrAADoL58USulzBdljj928vpU8AC2Y3q&#10;pWAsdsM4fq8468svv9y2rZLu4kJ0oe4bvO9xFEmDaZGhjJXbXyJT/9vvztgdIR1bFPooI664ELw2&#10;3JlJvOFqa2v7/LPPf/TjH+FXNRmQ+NVLCUjP5Up+FH9o6mAYEZBj4+P9A2alUlFc9DCxv6u25VRt&#10;7R78G7B882ypZJkAACAASURBVL0XG85HXQfOtj3fpuXPWaK6q7S0RNvSgnb/aTgAANVVr4vFouys&#10;BcGkYyAIZMtXFu5ZGBkZ8fzX17NYEhHjYx/M59PpHmWAH+VDDCVS9C+Z03aMeU/yRjIXyXijBJ7P&#10;3WjeAT7B2Nzc/E7NOyy5eLHhXNRxsQvrRbhIOeapx3Q1xFwMl8kIIXCo4iLXOH7wwYfE7zHdFU6X&#10;pAO+wpDkSGT/gBnPx0HOpKp6F+5WFUnFhW9sjEZXz/Gtn+DFjtVVr5Mb5Xg8q2KxODtLFhMTlA+d&#10;i+sV8y/ESGNSYMydH6gW3Fv7szv4rQPSUI15HwxfqxmeTvco3aVB95Cv5DU6zvne7n1NkV8s7Uaq&#10;T58VFyk/O59cZHjHQsDFLs3F6CphhJuu1OPIxkpS75tRpzPENf4QpigjrmBN3kAkFotcLhexfMLh&#10;cGRmZuLjOIjyw8UKrL2so07XvLlzcvNyDx++9fV1ucb0Oj0eSE/OSnFZnANnrkG0ydjUMU+RnZyV&#10;sr64CJnsCAB6vQEf0BEXF5eUmGCx2oLvSOd8fP8KOVgfAeN7zwDNxGBYikAJRe5GYeDGIi0Cybux&#10;tvpYcZHfLzElF+XyZW/tfhMZQAEAg7q+pl/vd7vc0bV0fA7fdsJVb/w8/9hjqJHQ3t5BOS89eGr9&#10;rvWTTz5B7kgoM56iGI0AIJfL9+7dR5wr9P333z/62KM0qOMcaPRJ0BkzYHx8XCwWL8+XI/OqTKar&#10;Eolk9epVAJC5akHnEX00zm3oarooK7gzITOJDR1HRp1u9wT5TQqEbXxTkNVp8IRD4N25ynxiDI/y&#10;BUUA2h7FgUCULmTIck+/uEixWwi4ePDgwX1795G56GmpgXAxukr7by4aWO+n8DUK/rfeRHYzDw51&#10;GXtCfG47X9tJDItIJMlv7X4zeJ3hwoZGSsMxMTFxydIl9JwLBJDUO9js9rTU1Pvuuw8ZfHj6zBl8&#10;mmOcOC5NPifq+uMAgNvl7jyiZ0lHqSTZ7nC4g5mE7XceSmCHxQLZP7CoZLDMRL6hyIuxCJziiMDK&#10;iRpBXKx5u0aj0UxvLjox1z5oRAoZ39r9JhLMG5+YaGszhLhggzyX8bnfPLt+fVHITiAmlK+WMuJo&#10;J8xVIH/d6WOQPsOQ1Du43ZNXe/uysmSIz9pqtamnmgDMV2Yv33wPRKHw6RyDuj6gjzsWFW+wWKyx&#10;sbE5C7NEIhF7zvFd1+FnLYev46BP8fWnWe7sdVjKfXw2MfAjoMh8FTBW9LIaWcNuO7IFfU+QjWyc&#10;qKyjhBRO1NBw8cSJE9ObiwBwHE5bwO69RP+KspAxlD3hcKvp0MFDxC1BHbIRfjRKpRIESA6H4/Dh&#10;I/4tDUCficO8w40bw3a7o7x8MzK8As9WxX9fU/Fgkiwq+5D5pKNeb1CVPn6LjvEiXusX2fAPY07x&#10;Z/GnmVjIoskOM+do2UkDPB9QZNjBbyj6yrXxP92Gcjudscgi44Y6uOifBRmCZFQ6LqpUmyi56LI4&#10;j2/9JCrjL6SsVJlsATnJ5cawxRTy+a8ajYY4rxiCPGQj/GgEgPJydA7Ghx982N8/4FkIOOXjMa8I&#10;NEYkBgDdpqtut5syWxWf6xS92ars6djTY4qNjc3JzkpOSuIDdZw7ybFmMOaXaei3gcjSRmRjJmIM&#10;7lMeoUhnRJKNP67bWRiLPpyo/gUXw8JFh8Pxh9//gZKL1VWvU3Lxk3/aG10tbzyu1L8CWmFC+Rov&#10;X74S4nNzOByaRg3C7BCbjGFAI1Bl3374wYesKYix87L6YOT4+Fhf/0BWlqxy+zbErVpBcKuuqXhg&#10;etCR3CtHrzcUr9+g0+ljY2MXZi1IkUqCNKkx4AaqGGvPqm+bkhdrks1fZ9gnGFAkPxSYB5WTsUjt&#10;L2XpRGVZthGCIg2Hw/HqK692d3dTcpG8f/RyEah6paornie7Ur/v6g5xISMAHDp4aMS79aO6YkuI&#10;TUYIZRqOR/mkBNHvv/9++fLlc+Zkknemy8Tx+ajPVJ2RkdGkxMRVq+7W6fSdnbfujMzmQYvVuq6w&#10;AKdjl6Zj1OyIxm8/MSsnP18uk8mIvQ4AwOUaO3z4yOrVq7KyZPhwxxF2zUj5W5Ew/v4Kxv3p3Mo5&#10;2KTz+Jd3yrwDQ/MaTrk2wCU3lUUaKgQh4wbClXRjNBpf/MOLiBNvunLxLNZxErzSDCmzUm12u95w&#10;McTnZjab39r9FmIyVle/Hvp3KSYsnw15+teHH3zodzDGbyOyu8dE6Vatq3tXq23Bfy9445F4iQii&#10;U0TbkbLPqtVqU5U+UV+/HwAyM9Lnz5sXnLijDxuUjyweP0xSVv5V9o7TQMzEoFqKwNGz6q+xyD8X&#10;Q5N0g88CJN8XVm5/iZKLeN5NlHJxGLNpoAXZSPky29svhf70ampq2JzbtEUj3rCNuKWtre2Lzz/3&#10;L1sBWEQiKRk5Nj7e1z8glUrIXXTLyp+2WKwAkJ4/N+pGVjHQsaH+A+Q+AADUW3+3vfJlAJidIr0j&#10;eyHrdjmcI46BsZafcCOwS8DxRURg6Tj113caJCj69qCyjyzy7UQNT9JNc3MzJRer3thJ2Tc8qrkI&#10;AH+Fo4grtXL7S+QJzGFxpZLbwikVa8lu3tAoDA5VXKtXr6qre9frw/j++4ceeig+fibuBWXwpDJ7&#10;WYGVoxXwv4K7VeXyZRar9cyZs0RnY+flTrwlxJzVCwZ1/ZbOoSi9GIie1awsWWFhweHDR4g1nQBw&#10;5sxZnU5fWFiQnJyUlJRot9snJ/0pYwq2r5ULRzk9kX1PcN/O1cB8pz5fe6DVihCYBxXC5EQNBhf3&#10;vr+3vr4e2SiRJO/e/Sa5HQxEc50GLg2mvQjdCHv+4z9eQXa7MWxpvxgGk5F8j1JXW5OZmXF7oREP&#10;q3p3ABiJj5+5fMVylhAMBJBERtrtjtTU2WvWrDl27LjZfCvY0Nl5xdMiJ6sgN0pb5BDpmLlqQXJW&#10;SmZmxqOPbtRqW4gvFn+9x44dLywsSEtLnZ0itdntExOhKfJlOauBdxwCl0kXQSQiOygyD5fgGlYE&#10;HiOLEIXBRYfDsXv3bqSoHOdiQ/2H91FZKtHOxXasqwlOIS/28MeHkI534xMT58/rQlzgDwCNjY2n&#10;WrxOT6Xa9NRTT4br7QrFUCo6WSxW5X33W602z5bExITq6upMNB8nIECyYaRUIrkjJ1un06tKHyee&#10;DwBoGv+GexsGdX0Hf1IHUa6CNx5ZoroLf/PLy5/Wen8X8aulrrYGd2L0XL02PMzXHJLA29ywOib7&#10;7Bu+iBipUGRlRIbXWCQ/PTTGotForHm7hpyMKpcvq6utoRzs0KW5eGzrkejl4jBmexsOIa7U2tq3&#10;1xej/WUuXb4S+kJGh8OhrlAjbeG0J78KfWJq+K1GABCLRRkZGcS0yfHx8YGBgQceoCyZCNTLyrCP&#10;0+WaNUu8MCtLJBIdO+41z/PYseMqVYlYLErITIqXiE3Hr0A0y9jUkSSTpufPFYtFpaUl5GZyLtdY&#10;Q8MB3FyWSpLjZ8602uyBYy8wBAbIQuA+Q5EfIrKAIudHgwNF4NINNXTGYjC42Ppd665du8jJqErF&#10;2r3vv0fpvrvYcO6L334UdX3DiXoP/kZufPNrUjDVPDh0ufP70J/eX979S2dnJ3HLc795dt26gjC+&#10;Y+FEIwDk58sbNU1Ez97Vq1eXL1+eSVXIEVRA2qy2lNkp997zA6SWw2q1TZugo4eOLoszqzAXANYX&#10;F0kkEuRuAACOHW/uMZmUCkVKilSSnDxssXBaoXhazfgJN/K+Px9EDBEUgX8PKjdjke4IYXGiAsDB&#10;gwf/8u5fxsfHke0q1aa6uhryMA0AuFD3zVe/b4zqS54cYpTLl+2pQ3NBxycmzp69MBlyP6LBYEDa&#10;uMtkC+pIp3d7oREA8vJykem7F9raNm7cyIxA3hmJYdjoqDMtdTaepUJ0q+KkxH2M0R50xDVw5pqt&#10;x5JTvAQAVq9eJc+XHzt2HEnM0esNx44dX7161fz589JSZ9ts9vEghh55DjdynezBZv8AiQj+ZtmE&#10;C4rTzFh0OBw7d+4kBxcBoOqNnVvV1FMAj6mPnPtvbVRf7JQhRsqmd+fP60ZGR0N/hruqd1ksXoEb&#10;Orf27YXGrCwZ4tYbcYwAwPLl+SwYN8MXQTkwcmx8HADS09OUSsXevf9D3EHbckqpVGRlyeLEcfMU&#10;Cw37zkCUa0jf36XpyN0ojxPH5eXlFhYWnD59BknMMZsHDx8+kpuXu3jRorTUVLfbHfCVE8iEKR8H&#10;9GPQFV9E5MNMBF9pRMGCYhCMxYjjIl7R39vbi2yXSJL3vv8e5TwHl8X5+W8PXTmij+rLvA8b+it8&#10;5gavm9rdu99cs3oVsmeP6eq13r7Qn2FjYyNyv1Jc9PBzzz0b9rcu/GgEAKVCgYxy1LXpHnpoXWJi&#10;ImsE8mBEAoDd7khKSpTJFpDdjBpNEz61KiEzKUkmNTZ1RDsdR80O0/ErmavmJ2Qm4WmrnZc7ic5k&#10;uNkx5xO8PVBycpJYLLLZ7PQrVwicrpi/R+BmUAZOxEiFYniMRcp3PjRcbGxs/POuP5OdqPgkDXJJ&#10;H0w1u+lt6Y7qCxxvlMomxGiz29t07aE/Q7z3DfGjwdMAw5h9E1loFItF5PwXvMyRo43IgxFpsVjT&#10;09N+8IM1iC3rco1ptS2PPrpRLBal58+19Viit+yXSEdPyaNYLMJDquS01TNnzjZqmvCWcilSid3h&#10;mJiYCBr8eAFhEHEYPCIyYw8CzcEJNhQhMp2oX37xJfkhlWrTW7vfpEy6GdT1HfxJrd1kifar+wB8&#10;aYQ+5G6ALsQY+moNAKipQfOEQzyUMdLRCACrV69C8nHMA+bMzIw77rjDL8D5z0gMwxwjI2mpqUqF&#10;Aql0NJsHzWYznu48T5FtOn4lSturEuV2uQ37zuBpqwCgVCqUSoVG04SEHnHnqkgkuueeH6SlpmIY&#10;2B0jfJ9LgCD0B4c8EjE6oQgcPahcuRY2LhoMhh2VOyidqH969ZWt6i2USTd4Mmq0JxMAwHHsdCu0&#10;Iy9c0/gp+VXr9e0sstD5V+t3rYcOeQ1ljITsm4hDI05HJMLX1tZWXFw8c2Y8DcVYGZF+MHJs7GbQ&#10;cfXqVUjjGL3egBc2xInjsgru7Nh/PqpTuj0yNnV4EnOysmSUPQFcrrFjx5vxpjnpaalJiYl2h2Ny&#10;cjIQBPJhX/oDVI4Jt4ESEXx3CQ8FFCPTWIQgzJaq/2s9ZSaqTLZg7/vv0VUFtFY3a3d8Ng2u6Has&#10;61P4Gtm49/338vJykY09pqumq72hP0OHw7Fr1y5y75uwZ99EIhozMzOQbm3j4+PDN4bXrl3LSDjf&#10;BiK7fbwY6Qk65ublHj78CXG3Y8eb8ZQckVQsK7hzGqTk4BrS91/TGnOKlsSJ46RSyVNPPYl8HLg6&#10;O6/s3bsvNy9XLl+WOjvF6XIh9mXARRdBNC7DRERgUZEZ6VDkYkFCeDNudlXvOn36NPmh4qKH977/&#10;HuXiiyfdTI9rmTL1pnL7S+TWd+EKMQJA/V/rL1y4QNyiUm2ibForoBEAYPWqVUjhRFdXV/7y/MzM&#10;DOJ4qWAzEsekxWJJT09bvGgRkMJvGk1TYWFBZmbGtEnJuXlDYLJ0HtHPUyxMyEwCgHWFBZTOVU9u&#10;zpo1a+bOyZwlFltttsnJ4JVDhYiFoSEiFzPRbygC97AiP/yj2zk0XDx48OBbu99CKgFgyon6+9//&#10;K6UTFe8AZz5zbRpcwpSpNyrVpt//+78ie4YxxGgwGP7y7l+QD2jv++9RfjoCGgEAxGKRLEuGWGlt&#10;bW0PPbQuPn6mh22MgOSNkZOTmM1qy0hPUyoVSB8Al2vs9Okz0ywlB9eY1UUMPWZlyX7+8yfPnD5D&#10;nK+J68yZs4cPH8nPl+fl5aanpboozMeAKOi3oRkMHLIkIn9mYhigCIF6UMNsLO58becpUgYZTLV/&#10;o3Oi4sHFaZA0gGsfaK6CGXn5b+1+k0yd8+d1oZ+tgYtcyLh795vLqVKFBTTeUl5eLsKhkZGR8bGx&#10;VWghjs84IksDkWm38YkJt9stlUgKCwvIKTlnTp8pLS0BgJziJde0xmmQ0nZroWnqsPVY5imy48Rx&#10;eEs5iURy+swZBH5Wq62h4UCPyXTffffNnTtnllhss9nYrXr8hhuDhUNeiAiB+U75gCLw6EHlZFmG&#10;11gEgLKyX+2po53ecEx95PSuE9MjXQAAPsaOXwQjYo011H9Ifvnfd3X39Q+E5SQPHjyI3MEoFWvJ&#10;Rm3YFc724nQitx0HgJf/uGP58uWUYOORkZR7Zi/MSk9L7ekxFa/fgJyVZwh4VE/9plOafE7BG4/g&#10;5iMA6HT6CvULSM9VzxVYVfX6+uIit9vd3WOyWG1BjTgG8qWNVCJGDhSDaCzyzkWDwVDzdg25ISrg&#10;0+GrXqeb9mfrGW769f7pdMG2YG1NpBnFnukIRJkHh9p0hvDccxuNL/7hRWTp0DR+GjnZN5FrNQJV&#10;23EAaGvTrVu3Lj4+nhlsfDAS3dNut0uSJenpaYWFBUgO7XRNWMWFVz3OykjE6ZiZmYHPiCEXPuLR&#10;R6225b777svOXpiUmGCzO9zuSb7OJMD1lCMOAyVixEMReAorhtNY9KShkqcQ48biW7vfJCdk4rrY&#10;cK7p1/unk5vnLNZBTkmtemMn2Y1ss9vb2gyTYbKIdr62EzHu//3f/jW8bcSjCY0AkJ8v12pbiPGt&#10;kZGRsfGxVatWMfKPDSA5M3JyErParGmpqXPnzpHJZAizjx1vlslk+flyPGG184h+OtHR7XIbmzoG&#10;df1ZBblx4jgAUCoVxcVF5K5yAGAyXW1o2O9yuQoKHkxNnR0zY4Z/wYzA11C/mqHzEG70CTwIIAeH&#10;RygCBw8qBN7ghncuNjc3v77z9fb2dkpjsa625qmnnqTM6XBZnF/9/u/TyYkKAH3Y0AH4EklJLSv7&#10;1W9J7dbGJyba2gxOV3iqNildqeRBygIafUipVDQ07CcGty51XMrP98pWZTYQeWSk2+22Wm0ZGen5&#10;+XJySYOm6WhxcRGesDorI3HaJKx6ZOkc6jyiT5PPSc5K8Wk+altO1TfsX7F8+bJlS1NTZ4+OOsdI&#10;5WXBWC79nQ0SeiJGGhSjyVg0Go27d+9u0jSNU32pmI1FPBM12tu/kbn4HvwNGcSoUm36jz9RIOf8&#10;eZ3VZgvLeRqNxrd2v0XcgmelRkJPuChDo1QqIXeP07Xp1nHPVmXJSOZ9xicmXK6x2SnSdYUF5DGH&#10;hw8fwcs50vPnTqdyDo/GrK6O/ecBYL4y23PvUlxc1Hm5k5y8iqfn6HT6e+75wR13ZM+aJXY4Rtx8&#10;p4lzXXM54TBkRAS/fKchgCJw8cSGwFjEPajv1LxDF1lkMBYBoLW6eXq0uSHKibneg785wKvpP11K&#10;6qXLVwbMg2E5T4fD8eorryKu74h1pd5kQQSm4Xjf/jyOmCaF6wr/5V9+y51/LBnpw5TMyV6YnpZq&#10;sVhVpY8jdCSOpT6mPoKDZPoJyc0BgNraPVXVu5AEJY/UFc+XlW1OTEo0mwcHzGa/A5D+fVH9xSFw&#10;mZMVUjMxfFCEMKbbNDY2Hjp4iDKs6PmO0dkfg7q+41s/mWYpch4u9sN15BZB0/gp+a3o7etvv3gp&#10;XKe69/29Go2GuEWpWNvQ8GEkv72RjkbKvND//a//e+3aewM0EFkykrxb7p13zE6RUtIR7+U/7ekI&#10;AGsqHlhT8SDxY6qsfBmJwhJvGiq3bystLXGNjfX29V+/fiNIIPSDhSwNRB6JCGzb3AQRisAtrAic&#10;PKj8crH1u9a9e/dSWor4CltZuS2fviTuQt03rdXN08xYxPU2dhDhIl6qQX43bHb7d61nw3WeBoPh&#10;1VdeRc4zMrNSowmNANCoaSovf4a4JSEh4f++/d+EkVWBMpKTKRkbG7tkUV5CwiydTq8qfRzBNpGO&#10;mvKG6edZZTAftdqWCvULZP+q5362snLb+uKikdFR09VrdruDl2WUDYoCgSjL4wfoXGVgW9ihCGHy&#10;oBoMhoMHD7Yb2pnvt+iebusZPrb1yDSLLHr0MXb8HFxiycVwdb0BAIfDoa5QI+Z+5faXIqonXLSi&#10;EQDKyp5GLJL8/PwdL+/wRbVgMVIkipcvXRIXF0tHxybNpzBNix2ZzUcAqKraVVu3h86/qlSsVau3&#10;KJUKm81+ra/PA8gQsNBfHAKvzlWM6xFCAEWuvAw2F81m8969e0+3nqZfEH6lrtjCkMHRWt3cWn1i&#10;ul50ZC4CQNUbO8k3Cng3uHB1vQGA6upq5HOMfFdqNKGRsgnAL3/1y0ceeYQr/Phi5KxZs5YuXhQX&#10;F6vVtqhKn0Aend6tABAlyaSFb2z0pOfgn1fljpcbGg7QPcUDyMGh6719ffioE95ByAmHQSYi8OU7&#10;nfZQPHTw0IkTJxi+OVVVrzP44qZrZDEaudjY2Lhv7z7EtPUkZES4IjdDlSixWLR69SpkqT179uw9&#10;994ze3aKf/BjGWik23liYsLpdKalzs7KkpGLHfV6Q4/JtL64KE4cl7tRPj0mO9IJT171NJbDP6/1&#10;xUV0+atwswLygFbbsmTxojWrV8XHx4+Ojk5MTLIkE49mpU9PZvCJGDwoAl+5NqGB4r69+96peQeZ&#10;besRnoOqVtMaiy6L85v/+OL4C59M42utBWs7CWgGg7rieUr/ZEfH5es3hsN1qkaj8Z2ad5Aamwjs&#10;lRrdaASArCwZuaDw7Jmz69YVerfICS4jifs7XS7X2NjslJT8fLlPOhr2nZ5OVcZkDen7DftOe1rn&#10;AEBmZkZpaYk8X3769BlK/yoZkCOjo/7VePhVp8iWoH4REbhGE4Gb79RvKPrDy6BykQ0UK7dvq65m&#10;Mha7NBenX80iIsqWNyrVph2V28g7G9o7wtUlFfBxjNW7kOQplWoTuQtBxCo6HKoeFRVvQJJCCwsL&#10;n/vtc1R4C1agEdl//ry5C+bPA4Da2j2VO/5I/uLinlW83HhaZsohmqdYqNz+MDE9BwDq6/dXVe+i&#10;y9ABbxfr0NB1m93Ol13oHw7BzwQcXszE0EMxPMaiwWA40XyCwX0qkSSXl21mKMzAryztjqPTG4o4&#10;Fw9DM93ygii8pRpAVa1BzE8U0Mi/KNNefvPcb9atWwd8dI9jzUiv/e/IWZiRngYAFeoXyAG225CO&#10;ALC4ZKVy+8MiqZi4kTlDB79+yss2l5aW2Gz2a719OCDZhwD5xmFwiQicfafTCooM2acsoeiyOFur&#10;m9v2fDvtr6bo4mLrd627du1CNlI2Oo9kRY1DFVdmZga587hOp7v77rtnz57tC2y8BRoRDQ9b4uPj&#10;ExMS1hcXkRvleDyrCZlJ06/JKp1w/6rbNUFMz1EqFT//+ZNikUin11MOdzSbBzVNR+sb9ruczgcf&#10;uH/unEz3JDY6OhIACyHE4Ua/iMjWTATOiTZ8QpEXLjY3N++q3qXRaOhKFSWS5Od+8+zu3W+uW1fA&#10;MNv2Qt03Tb9umPbGIh0XlYq1dXU1FFfQ4JDecDGMZ2s2m3fu3ImEGCu3v7R+fVF0ve1RZjXiItdy&#10;5OTkVO6oJFc68stI5v3z5UsTExIE2xFRkky6puKBJaq7iBstFmtd3R5mC1IiSS4uLlJXbJk3b27/&#10;gHlw6PrY2BgvLORqIPpLRD7NxNBAMXjGotlsPnHihKZRQ9fRhqWlCADXtMZjW49Mp7kZXLlI55wM&#10;bwkjrj/8/g9IzLi46GFKigto5F8Wi7V4/QYkcFVYWPDcb5+j5BkbRgaOydjY2KVLFgl0pNQ8xcI1&#10;FQ8SLUgPIOsb9jPEIPEbZJWqpLS0ZHBwaHDoutVm54mFELh/1V8iQuC+U7+hCKHNtWn9rrX5RDND&#10;kSInKLZWN98OlmKUcrHm7RokchxF1RrTAY0AoNPpi9f/FNn4y1/+4qeP/JQBZjwxkhaTAh19ApKc&#10;oQMsknTwa0ylKikv25yZmdHXbx4cGmKTyxqkcGMwiRhBUAyEi7iZeKL5BJ3jFJdMtqBUVeITirae&#10;4ZM7jk7j3lLTgIvNzc3v1LyDbGyo/4BumrSAxmCJMiP0tZ2v3XFHjk+SAbseOn5gMi42dulSgY5M&#10;Wlyyck3FA/h8K6IaNU11tXvIg64ojcji4qKx8fEbw8PDwxY/oBVyIkLAvlOfnIoUKDY3N7e2tjKb&#10;iTgU1RVbGDq9eaDYWn1iGrcjDpyLo07nd9+dCS8XjUYjebaGuuJ5tXpLlH4EUYxGSvZkZGS8tvM1&#10;POjIXNHB1ZQE1tOPY2Njlwl09BeQOp2+tm4PQycdjxFZXFxUXFy0rrDgxrClr3/AO6+Hz3Aje9yG&#10;w0yMFCgajUZNo6a1tZUhmoiruOjh8vLNPo2J2xOKANCCtTVBC0suhr3lDQA4HI4X//Ai4h6I0hDj&#10;NEEjzfgLeeWOSj/Ix96U9InJ+Pj4FfnL4uLifNLxdugk5wcgWYYhYcrRWqoqybkjZ3Bw6PqNYXK2&#10;Dn84DAoR/YWin4/yC0Wj0Xii+URrayuz4xQILnGfIxduWygCTR+4SOYiUDVKpZuNJaAxdKKsdNyw&#10;YcMvf/VLv61DXjCZMGvWsqWLGeioVKytra2RSiW3OR0BILto8Yqye5EkHVwsvaz41VhcXLS+uGjl&#10;XSuJjAysNoMTDvkiYhRAkT0RYapctbi4yOdaOajra6v79vaEYpRy8eDBg4cOHkI2Rl0V4zREIwDU&#10;1+9Xb/0dsvE3v3m2cF0hR+uQKyN9HNwnHT1feoGOQJPFiqunx9TQsJ+NEQkEX+sDD9xvNg9ZbbaR&#10;kVHuOOSdiIGbiUGBIicutn7XajAYWBLRY9CzWSVvt+xTllz03EBHJhcpq/spe50LaAyPtle+XFf3&#10;rpfRlpBQWbk9544clhjjA5MUz0pM4EDHY1uP3FY5eJSirIMkGpEaTZPPSKRHxUUPK5WKwsKCxKQk&#10;q9V2Y3jYDxyytCaDaSb6T7fAoWg2m3EcthvafcYRPW97cXERy/XxYsO5trpvb+f7Qifmeg/+hswl&#10;Bvp+9E6ZPAAAIABJREFUNxHCRcrUG7pzFtAYNqlUjyNut4SEhP/a/V80KTk8YJIlKRMSZsmn6FhV&#10;tauq+s/km2vPDNJj6iO3rTeJqHiJaEXZvYtLVpLDkABgsVg1miaNpgnp/MAgmWyBUqkoLi7Kz893&#10;u90WK25K+oFDHm3EwM3EYEHR4XC0G9oNBoPBYKDr+k2WXL6sVFWiUpWwCTLZeoY79p+/UPfN7ZmG&#10;Fu1cpEy98YyqFdAYQaLsA5Cdnf3aztcYYRZooJENJhMSEnLvyElMTAAa969ARzotLlm5WLWS0ssK&#10;AD09Jo2mqb5hP5KK5XMFVyoV995zjzxfDjNmWK1WAiYDNBC5mZLB8J36DUUch8Zuo8FgYOhuSkfE&#10;4uIin/k1uK5pjR0N54UvOQD0YUN/haMWsEcXFwHglVdeQb4k0VvdP83RCDQpOQUFBb957jcsSMZP&#10;oJHuibGxsfKlSxjoCAQf/cWGc8e3fiIsHB4lyaS4EYn0K0cYqdE0sUnYIVuTS5YsuWvlCllWlsVq&#10;czhGCM0EIo2IPEPRaDQajcZuYzcn69A/IrosTtxMvE16vLHh4nvwNxegCdV05YCjTmdbmyESuEju&#10;egPTIvVm2qKRjjq/+MUvNvx0A3uM8RVoRJ5LpGOjpkmtfoHcQbRy+0v4VNKLDee0O47e5r4mSiMy&#10;p3hxTvESBufBFCNbGBq00kmpWCvPl+fcVLZjZMThGJmYcAefiCGCotFoHDQP4qZht7GbZeyQKDx8&#10;y56IgplIqbNYhwZayFyky2GJhH43uCi73kyP1JvpjEagiec9+5tnCwsLuJp6zPv7YVDGxsbmL7tJ&#10;R0obF4SGAOyMyJyixSvK7qWMRHqk1bY0apq02hZO7lbEMMqSyXLzcvNyc5Ml0ry8XKfLZbXaQktE&#10;H+BjeMxoNDocDoPBMGgeNA+aOblJEdu6uLhIqVSsL+YwP8HWM3yh7puupg7BTEREWdQvkSRXbt8W&#10;4VykTEmdNqk30xyNQJULmpCQsL1yW05ODic7jydMej0XoWOF+gXywu3J2Lb1DDf9ev9tXtTBoDT5&#10;nMWqlTlFi5kZ2dNj0mpbtC0tWm0Lm/IPZkhkyWRLliyJjYvNzc0ViUTZOTmJCQl2KjdsUM1EIhQd&#10;Dke3sRsADAYD/l+Hw8HVQUpeqZUKBVcDESdiV1NHR8N54XtLKcoiDWK2QcRykTIlValY29Dw4fT7&#10;mKYnGim75CQkJPzna/+ZkZEBrD2o/mGSDSlz77wjMyOd7lRxe6WutiYrS+ayOG+TuXQhYCS/mESW&#10;tny53Oly5ebmSqWSYYs1SyaTyWQWqxUAZDLZvHlzHY4RP0xJh8NhNBrxrSMjI/jvI46bv5jNZjYl&#10;hlxxqFQquMaNBCL6lBNz/RU+M0Iv+X6rrraG8g03Dw61t3dEAhcdDoe6Qo1wka4dgYDGiKaj8r77&#10;EXdldnb2tu3bkLGOwcYkHSmJdKzc8TK5Vk8iSa6rrcFbTQppq7wzEsekTq/Xalv0Oj3X/B1elJ6e&#10;jt+r8Q459sLDq/lyuVKp4GQdCkTkpD5s6GM4Ti7SYKBLb19/+8VLkXDyDofj1VdeRfwQDJaugMaI&#10;FmUwLzs7+z9f+0++mBfgs2QL5mfJFuBbKBsCgJC26q/weGRO8RK6wg/KL4xOp9fp9XqdXqfX+5HF&#10;ExXCWZglk+Xny/0eGDSo6+toON/b0i0QkY3asa6PoZmcdKNSbarcvi3CuQhUpRow7VJSbyM0AkCj&#10;pqm8/BlkY0FBwbO/+WceA43M1iHzEzMy0hbl3on/TlfU4YlyX9Mam37dICTmcFK8RDRPkZ1TvHi+&#10;IpuNKUm0KU0mk1bb0mMymXpMUQpLpWKtLEuWJZPhpqEfdiHRQLzWYuzVdnc1XRS+hOx1HDt9HChG&#10;dJWV/WpH5TbKpxjaO/r6ByLk/ClLNaZfSurthUY63hQUPPjPzz47RTL+PaiMpESfnjo7JS/3Drxd&#10;jlbbUlb+NHkJ9nhdhMScwE3J+crseYpsuhJJZmm1LRarVa/T3/qvv+mv/EouXyaVSHAKymSyrCyZ&#10;XC4PPAjksjh7W4zXtEbBQPRDTsz1MTRfBCP5ITq0jE9MXL58JXK4uPf9vRqNBtnoqTET0BjdovRV&#10;PvW/ntqwYQOJYcHCJDMsExISlsuX4nSkS1v1ePZdFqd2x1Eh9Big0uRz5ikWpuXP4WpNUkqn01ut&#10;VpyXHojeAmpggUylYu0tBObLpRIJ8Rfep6jbeoaH9P0CDgMUXXCRIUQXOc1ucFGWME7LUo3bFI10&#10;dPznZ/+5oKCAhl5BcZ8yHEQkil+6eBGeImSxWNXqFygbhHru1y7UfaPdcRQE8WRNpsnnpOfPmafI&#10;TpPP8c+g9EO4z/YWAvmGHHtd0xp7W4yDuv4hfb9Qhhi46IKLnsxzijsSu729/VKEczHaBxQLaKRQ&#10;UfEGsilGSUc/MMkLKePiYpcuXuRxgpHHiXi+nVVVr0ulkkFdX9Ov9wsLWVBJmSyTBm5TRppcFueQ&#10;vh9nod1kEUxDfqXBtKdAR97OkHQTOcWLuAwGw6uvvErm+nQt1bit0UhXQfin//gTqRUAM/n4DDSS&#10;lZd7x5zMmwn99fX7K3e8TA49egqhhKrH0GieYmGyLCU5SzpPkR0vEaXnz42ikx/U9Y1ZXb0tRpyI&#10;Q/p+IYkmSBrGbH+Fo2QnKjDG5yIqGRVoSvtvKy7eXmgEmukcCQkJL217KScnm72FxxWTXGGZmZG+&#10;KO9m2ipD6FFdsQW/2Fqrm1urTwgLU4gty2SZFOdlkkyaLEsJOzJxBNpMw3aTBaegzWQRnAohE50T&#10;lVigTNaly1dMV69FOBendwmjgMabpCEXOyYkJLy07cXs7BxOHlQq4PkZaCRLIpEsW7IIT8xhCD16&#10;nKvXtMZjW48I62DkUBMAcHDiG9Pkc+IlXiFMn0FNHG/ELWPWW1tsPRabaRgAxqwuwSMadtE5URmM&#10;rfGJibY2w7Algq5ZgYu3LxoZ6PjiSy96PKv+2YUBkhI5gkgUv3TJ4qSp3j21tXsqd/yRvD/RuXps&#10;6xFjU4ewTgkSFDIxOFEZKhcjLekGaFrB3Z5cvE3RyJKOVLQLCHV+HCEuLvaOnGxP6FGn05eVP03Z&#10;+dMz4+1C3Tet1c1CMEmQoBCIbraURJJcVfU63aCSyOmMSuQiuRUcANTWvs1p3Mq0UWxlZeVt+LIz&#10;MzMyMjIQF+X4+Pjly5eVSmV8fDw71AVOSh8HmZzErl+/MTHhnj07BT9tlaqk83JnZ+cVZE9tyymt&#10;tkWpVCwqXCYruHPgzLVRswMECRIUHDkx1wH48iScdwNKONyJumb1Ksonft/V3XGpczKSbBI6Lla9&#10;sfOxxzbenp/vbYpGAMjPl8tkMoSOFovl/LnzPunIi0XInpc2u91isaalzo6JiRGLRY89tlEikRw7&#10;3ow8x2S62tCwXyQS3b/+AfnPV7sszoEz10CQIEF8qwvrrYPDdE7UPXU1dMHF8+d1kdPpxicXp3cr&#10;OB9r8u3pUPWIso1cdnb2iy+9mJiYEPpAI8MBY2Pj5EsXey45BueqkJsjSFDwjMXjcJoy44bZiWqz&#10;29vaDE5XZEU6BC4KViNX2/GcUqmcOXNmIO5Tfkk5OTnZP2COi4uVJCfDlHPVbDaT6zo6O6/s3bsv&#10;Ny93VeGaxSUr3a4JwXwUJIgXY3EfNHYCxf2oUrH28MeHltOkq/SYrrbp2iMquChwUbAa/bQdF2Yv&#10;fPHFF+mHOwY90EintNTZixfl4nUdANCoaVKrX6AcCiGYj4IEBdtYBMZy/vGJifb2jsGh65H2igQu&#10;Claj/7bjufPnGOKOAWLSb16OjjrNg0OJiYlisQgA8vJyH310o16nJztXBfNRkKCgGoty+bK977+3&#10;fj2tE/Xs2QtWmz1auKhSbdqq3iJ84gIaWdFxUd6ilBTfXTT5dZ8yj/hwu90DA2YASJFKAEAqlZSW&#10;lkgkktNnzrhcXnnkLtfY4cOfaLUt9xfev/yxVfMU2ddajEJphyBBLI3Fz+HbT+FrcnkGAKgrnn/r&#10;rTczp2qrEEWmE5WZi7fDSA0BjbzRUavV3rXyLjZ0DB4pKY9ssVotFqtUKsGdq6tXr6IzHz3JqwWP&#10;rVtcsjJOHCe0XRUkiFntWNd78KkR+sgP4X026ByPeCbqtd6+CHxRZrN552s7BS76XmaFWCMiyrhj&#10;QkLCH178Q3Z29hScQl37z6C4uNjFi/LS01I9W2pr91RV76KMPsrly6qrXs/Plw/q+o5v/URoMCZI&#10;EFnDmO1jaDZCL+WjZWW/UldsoWu0HYHl/B5R9oETuCigkU86EoAXrHJGTpqTmZF7Z44nN6enx6RW&#10;v0A3QddzbQutcwQJQnQcO90CbZQeVLl82Y7KbXSNwscnJrq6uiOqVzgbLgp5N5QSHKoUovSsjo+P&#10;t2hbVt61ktmzGggp6ZHpm5oOx8iAeSgpKUEsFgNj9BEAzpw5u3fvvoyMjIeeenjZk6tHzQ7BfBQk&#10;qAvrfQ/+dhGM5AY3MBVZpJxCDAA3hi3nz+uu3xgWuCig8TalozRFSrYdgw1LemTeAqfb7e4fME9M&#10;TEiSk2NiYmAq+mjqMZEby7lcY5qmo1pty8rVK+996v55iuwhfb/QW07Q7Sncg/oFfEtpLCoVa+tq&#10;axhapn3f1d1+8VJkOlEBwGAw7Hxtp8BFbout4FBlEKVnFQCefubpBx98MADCzQjqaYvFoiWL81Kk&#10;Us+WRk1TZeXLlK1zQPCvCrqN5cRcp0BH50ElTkWlVAQO0EDU3Nz8Ts075O0CFwWrMVDbUdvSgvgk&#10;W1tbExIScvNyebUIeTvUxIS7v988MTEhkdw0H/PyclWqEpfLdebMWfL+uH9VJBL9pPyRZU+uFsof&#10;Bd0mOot1HIAv6TyoxUUPN9R/eN99CgZjUW+4ODY+LnBRsBpvR1FOsAKABx544Olnng62ORjIMUUi&#10;0dLFeSkpUuJrqax8mS49RyZbUF31ulKpsPUMH9t6RCjwEDRd1YX1HofTdDmonguB7uk3hi2XL1+J&#10;ZGMRAPa+v1ej0ZDtYIZGr4IENAaLjsGzBf0+/oL583KyszzJqwBQX7+/csfLlNUdAKBUrFWrtyiV&#10;CqG9nKDpp2HMdhxOn4NLlI9KJMnlZZvV9B1hIjwN1aOat2tOnDhBfnW351xiAY3BpSPlpIuFCxf+&#10;/g+/R1qthhGWlIqLi1u6OC89Pc2zxWKxVlXvqqt7l+4pKtUmdcWWrCzZxYZzrdUnBEAKinYx90El&#10;fufpdjAPDl2+fCXSpmcgcjgcu3btaje0C1wU0BgiWSxWVenj5EkXCxcu3FKxJSMjI3iWHy9KkUqW&#10;LlmEV3fgYi5/JC4WrdXNF+q+ETJ0BEUpFBlybcBXwSIAjDqdly9ficAu4WQuUjaBk8uX1dXWMFBf&#10;kIDGoNAxISHh93/4PaeijrAgMy42Viabn5O9kLhRq22pUL9Al7+Ku5jKyjaLIb5tzzcCIAVNJyjK&#10;ZAvUFVuYc1K+7+o2ma5GbG2GR3TFi3L5sob6D+na9wgS0MgbHSt3vNzQcIBMxyd//mQgRR0hA6dY&#10;JFq6ZBExPQd8BSAFQAqaZlD0fKUZmBEV6Ta4Wr9rrampIXPRM5lO+EoIaAyFKtQvkOkIAE/+/Mn1&#10;69dH4idNQml6Wmpe7h1E/6rFYq2r21Nbt0cApKBpDEUAUKk2VW7fxgCMaPGg4qIr0hCaowpoDIPo&#10;GgL4TFuNHMXFxspkC2Sy+TMJ+at0ZrEASEHTA4rMuTYQPR5UXJTJqACgrnheLQxfFNAYLjpSOiG5&#10;pq2GV2KRKCdn4by5c4gbe3pMVdW7GADpWWUyJekCIAVFPhSVirWVlduYUzR7+/q7urojPAfVI7pk&#10;VBCK+gU0hl10JY/p6elbKrbwm5gTVKVIpTk5C2d7ByBZArK8bHOe7M6O/ecv1H0jlHkICqXwOsV2&#10;MDJDES/VZTjOjWFLV1f3sOX/b+8Mgto4zz7+pLiFCFlQIwwJi0g7mQ5afd9MBnWKNB155jtYy9UU&#10;cQm92JReHSbXxjTfNQNcywguJRdD8ZXVd4PDKm2USVJLsumhLNoxwpJsSUixnNhDD6+t6BPSaiUE&#10;1q7+v8kwDJbHw0aj3/6f53mf1c27V5bllb+snB5GxSENqLFVUBlbvcjBnKZg7bvy/vu/fLukAalR&#10;kMVPn4cb39xf/Qce5QHOm/2Tw29or9rhfe1SfFYo7O8fxI8e6+h3rzZ0U3wgK94eUGOr2HF+/uOy&#10;J3UwBEGY+f2Mvn6dwYGr771na0CQxVH4R5L8z9W/y4E9vDdA0/n6ZO8b+le1NW/apaiX1TZlbG1t&#10;3du6V/FX9vtXMIwKNbYcdxY+rbhfZtQ+evv2bb20HhkVJ3Q0CpLN6fh8U71k/ufq3/c2v0UbEpwd&#10;1lD8mvYylFN5meC9Pjt7s6YUFeWRjmZtGPl8fmVl5avQV6f/CMOoUGNLU20wR3etx5qC9K+ubWxs&#10;VjvmUfohNcZ/sB94iG1zoGHiJ6kv6L567ZS0TZ/qVIpUvblIGLqBGnVBtW2rRPSHuT/oq/WoLsia&#10;5yAZHDfEQmQ+8nRv49u9zW/xJgEaY+IDkr+g+0f0RL1K4fNNzd66WXMRmr5OZZSys7Pz+frnp5uL&#10;GLqBGvVEJpOdnZ2ruJvU4/F8OPOhvoqr6oJkWXlxabnaqrnSm3pB8P6P6xpmWYGWmKg+d8ruuqZ9&#10;U+obbVhSjMePFOWRXk5llFHt5CI2wEGNuqRa69Fms839cU53xdWagpSkoN+/VnEW6fTHmc839Xb2&#10;0v3Vf+wHHqITCYox8Wv61xd0X72bSERu17jPN1Wziqjf8ikjkUgsLy1XLKKiuQg16phqrUc9nuvQ&#10;KEiNbUh2zzt766YgeOOBf++LexhnbWe+Ptl7SPJDkmu+kp2jrVlC1LsUqfoJDUJzEWo0AOFw5KP5&#10;j0+feiQ9F1eLgrRa+04f8yCiTCYrigH/6lrFX7wMwXvdNz3FCq17G9/iTGT78OBk/yHJNQunVNKx&#10;rlk/fFYoKMqjePxIv1LM5/P3tu6JoljxOqz6V9BchBqNgMqpR10XV4sMDlwdHBwo26RTvDPwr66J&#10;YqBmiLRYLguCVxC8v+V/sx/YgyNhxGJMnPZNqR/GYBzncorySF+H90+jMomKx2hAjQbE719b+PP/&#10;Vvyjln1eR1309vQMDl4t28XaQIiEI2HEumIiESWSKUV5pKM1b9XY3t6+t3WvYhEV68KhRsOicq5D&#10;j2sBKtLV2clx7w4ODpxuQ9LrTqQoBmqOsxZvkwXB+1vHb54E4/viw8PgAd5F+qJw8nyfDrUbkd0Y&#10;aekmkv5HT0tROc5vsVxe9a9oyc0AatQrKsVVk8k0Nzfn/LXTAL8ma0Ny3LuXzebKd8diQBQDWgqt&#10;DJ63T/umxhwfdCsdh9IB5lpbnPTJ8QOSZTrUMllTvA3yTU9NCF4tL2aLT5PJlH4biqVEo9HlpeWK&#10;YRFFVKixjfD71xaXlitaQRCEG5M3DBAfGebubo57t2KVlXH37qYoBmoe+SjCcUNut0sQvO/RO/nI&#10;031xD+XW1uHByb5Mhw9Irnn6oqwwIAhejZ/+h/GjePyxAWqnxbBYbeKGiBbu/Gl29ibeV1BjG6Ey&#10;uWq1Wuf+OGe32w3zy9YMkawZWZcjWZScELxjjg/eyf78UDp4FJSxRuDiiZ+kHpK8T4fq+74rlgEE&#10;wVtzhU0xJup97vQ0siwvLy0nk8mKt4CYRIUa25RMJru4tFxxLYDx4mNpiLRa+yp2Iht2JBG5XeNu&#10;t+u/hkdH6B1o8rzZPzmMU0qmw3061NJBbDgj/vDiRTKZUpRHuXzeYNew2gM0iMjn+93CnU9QRIUa&#10;2xpJCt6anatYXDVefCwyOHDVau3rt/apvKbefmSpJnkH/9/c6MBbfR2xl4fBAxRdzwibpjmiJ/Wm&#10;Q3o9WeN2ubQbkYgSyVQymdL7SYxqYbHa8QyL5fLi4mcaG64AajR+fKw2m2PU+Mi41NExODgwOHi1&#10;WqGVEQ5HRDGwLQa0nP0og+OGHDzvcPAj9M7Ps90/KM9SkSMESu3R8IhS+3SovXdYhOftbrdrQvDW&#10;NVp5nMvF44+TyZQBhk7rDYt44CLUCCpQbaucseMjo6uz02rtq+lIVm6VgsEGomSpKd8f/uWvLL/o&#10;UF6+nf1pTskgU7JcGKcnMh2m6ThOKfWHXagERJYO3W6XxiYi41mhEI8/jsePjGpEIopGoyt/WanY&#10;WbRYLs9/dBsTN1AjqEwspszPf1zxkR3Gjo/1OpJFSUkKSlJQCgYb0yT7SHLwPO/gO5SXNstQL5k7&#10;lJffZ58bXpZMhHFKZeiYfVNXy/B03GFjw/WOjTwrFJLJVDz+2HitxFLUx1DdrvHFxc/qupMAUGM7&#10;onK0w0hnH5vlyGZpsvSjymKxDLzV10U/u5Ltvmqxvp39qX59mT45TlMuTccZysUpVaDv620WquiQ&#10;/Vfv3zV81bSU0Jeh9fV1hEWoEZx7fBy1j87NzfX397fDpejq7Ozt7ak5s1OqyXA4IgWD4XCkgd6k&#10;er7spM7Bt658n3k+8NaVHoslGT5yOj5oBWvGT1IF+p6ImPaYApkOm/VPsFo0c2FjhwrYZE06nWkH&#10;IxJRIpFYX1+vuOAGYRFqBOcVH4UJYXJysq0uiLXvCtPk6Wd9VCSTyUYiEUkKhsORcCSicTtdwynq&#10;efZ5KnI0zA1xw9yh9Gr+kHfYf5I9OY5VHfzpop8VVIuZBXpe2vlL03H6tfDOWAjVcjfgdrt4B+92&#10;uRobD3lWKKTTmWQylUw9aav3qso2VIRFqBE0IT4uLHxabXjV8OM5KlHSau3r7e3p7e2pdkRS3ZQx&#10;RWlipjQGxWle3sE7eL7hQPPDixfpdIYZsU0CYinRaHT9r+sVz2YgLEKNoKl3oGJgfv7jal20MefY&#10;zMxMm9RXT2Pu7maarPhULHVeOTIcaUNZ8ry9x2Jxu10cxw0Pc2ffXv00nWFGNMwWt3rJ5/Ofr3++&#10;u7tbLYUv3PkEjyCGGkEzUV+d05711dP09vT09vaYzd11pcmymK4oSjgcyWazkhQkomodXx3hdo0T&#10;EZOf2+2yWCxN2UD2w4sXuVy+zXVYZGtrS9wWK1ZQCQtuoEZwrkhS8M7Cp9XCjdVqnZmZaYf5VY1p&#10;kjnSbO7WMuZa88qzlJnNZjPZbCQcIaKYopxr/1I7rC9IRLyD77FYivJr+pOMjnO5XC7PjGjsExfa&#10;UTmwSEQcN7S0+BkeKQU1gnNHZTyHiEbtozMzMyMjI7hQRS51dJjNZqZJs7lb4xRPvVmTfc/0WeZU&#10;tb+rKMNcjc4TE96PKfD15yyrhZ7rpXtWKPzowlzOSNu9z04ikVhZWXkQfVDtfmX21k08fxhqBBdH&#10;JpNd+POnGxt/q/YCj8dzY/JG2zYga9Lb80qTXV1dDTQpDczTdKbwWodwYTXU24pEJHivLyx8gnEb&#10;qBG8AdTrq6wBKQiCsRfoNIWuzs6urq7e3p5LlzrMZrPZ3N1Yq1JfsGZhoVAoFJ6n05lCodCGA6UN&#10;SFEURZW2IiqoUCNoCdTrqyaT6cOZD69du4YL1UCyJKKiLy9d6jh7z/JNcZzLvXjxMlfyFYMzDbCz&#10;s3Nv6161tiIqqFAjaC3U51eJyGq13pi8AUE2UZldXZ1dXV3Mneznb7Yw+zT9SnXpdIaIWBYkIiiw&#10;Kajse2NgBhVqBC2K+no5IrLZbDO/n2nDFQEXDCvP/qjSSsrs1eDRdLqC1VjmY9+jBHoBRKPRra2t&#10;arM2ROR2jS8sfNKU8zAAagTnhXoDkohG7aOTk5MQJABnlCLailAj0Bl3724uLi2rnLqDIAE4ixTn&#10;P7qN1TZQI9Ali4vL/tU1lec0QZAA1CVFNmtz69ZNtBWhRqBjMpns6uoaBAkApAigRlAuSPURViKy&#10;2WzChIApVtBuhL4MbYvbKlIkIp/vd/Mf3cYRfqgRGJBYTFlcWlbZoUM45gHaCfVzipAi1AggyP8H&#10;NukAA8M22uzu7EKKAGoEjQjS6XRiFyswDIlEQtwWd3d3q615gxQB1AgoFlM2NjbVh3SIaMw5NjEx&#10;gTkdoF+i0ejuzq7KQnAislguC4IXUgRQIyDSNsVKr9uQTqcTVVagI3Z2dsRt8eDgQF2KmD4FUCOo&#10;LEiWINUfz2symTwejzAhoMoKWhmNtVOOG5r2TUGKAGoENbh7d9O/uqayao4xah/1eDyYZQWtRujL&#10;0M7uzlehr9Rfho02AGoEdSNJQb9/TQz8n/rLECJB68TE3d3dmnOnROR2jc/P38buUwA1ggaJxRT/&#10;6trGxqZ6G7IYItGJBBfPzs7O7u6u+pl9wpQNgBpBc8lksqIYUN9XXgyRTqfTc82DcVZw3siyLG6L&#10;oVBIvZtIRBw3NHvrps83hYYigBpB89FYZSUiq9XquebxeDwotILmkkgkQqGQuC3WLJwSkeC97pue&#10;mhC8uG4AagTnCzsNeXdjs2aIJCKbzea55nE6nXAkOAv5fJ61EtWPYRRj4rRvyuebQu0UQI3gotkW&#10;Axt3N7WESCIac445nU40I0G9RgyFQqFQqObEKWIigBpBC6HxQGSZI+12O3IkaJYRWTdRELyIiQBq&#10;BK1FOBzxr66JYqDmOCsDtVZQBusjhkKhmuOmDDZ0OnvrpsPB4+oBqBG0NHUVWpkj7Xa755pnZGQE&#10;V68NkWU5FAqFvgxp6SMyBO91QfDiwD6AGoHOYEc+RDGg3ZHs7MeofRQtScOTz+cfRB+wjFjz9EUR&#10;t2vc55sSBC+OYQCoEejekWyitebyubIo6fy1026344ik8QJiNBrVWDJl8Lx92jeFViKAGoEBicUU&#10;UQxIUlB7jmRRctQ+yhyJiqtOdRiNRpkOtQdEGBFAjaDtcmS9tVZosk10SK/7iKiaAqgRtC/bYoBF&#10;SY1nP8o0OTIygqJri8BcKMtyAzpks6aC4HW7XDAigBoBeEU4HBHFwLYYqKslWYSNudpGbCMjIwgd&#10;qrigAAACD0lEQVSUF0MikYhGowfygXwg19U7LMLz9gnBKwhenL4AUCMAarByqxQMNhAli4zaR0ds&#10;IzBlc5FlOZlIygcyM2K90ZDBcUNut8vtcqFkCqBGABqhOLkjBYMaNwlUM2W/tZ+Z0maz4WSIFvL5&#10;/MHBQVGHjeVChsVy2e1yud0ut9uFgAigRgCaRjgckaTg2TVJRCaTiUVKU7fJbrdbrVZs5EkkEslk&#10;MhqNfpf/Tj6QGw6F0CGAGgF4Y5oMhyNnLLqWYbPZTN2moi+JyKjTPdFotPTrd/nvtK+hUYcVSx08&#10;Dx0CqBGAN0kmk5WCwUg4IknBcCRyxkBZTZn91n5rv7XoS5PJ1MotTBYBi/5LJpKJZKKJCiyNhkyE&#10;vIPHcCmAGgFoUWIxJRyJnJ8py2C1WfZ9acpk6bNMsY31OFnPr/QnrOZZlgKZArU84PfsLuQdvIPn&#10;HQ4e0RBAjQDo0pSKokhSMByOxBSlsZMh7QzP24c5zuF4pUMspgFQIwAG5JUjw5FwOJLNZqXgF7gm&#10;RdyucYvFwkTIjIhrAqBGANqRTCYbiURYvmS+vIBK7JuF1UWZBTmOGx7meJ5HpxAAqBGAGjBZsq9E&#10;JElBIoopSrNmYs8bjhsa5jgicrtdRMQUyHSI/7kAQI0ANB+WL4sGLfsh4zyqtW7XeEn4+9FzzHxl&#10;PwQAQI0AAADAmfgJLgEAAABQyn8A6FZCFdO1/VYAAAAASUVORK5CYIJQSwMEFAAGAAgAAAAhACE0&#10;nsQpCQAAABIAABQAAABkcnMvbWVkaWEvaW1hZ2UyLmVtZqzXC3BU1RkH8O/bR+4mN9l7xQ1EAhSD&#10;WYhA2IakCkFCiAqbYKE8YxcmSnEcBx3HEXzhWNo6ULGmSCAJIBheGmECWMbKoyiI6KiMaG1hbC1a&#10;FQcs09qsZrPn7r2n/5N4s1tsZ6plJ7893zl7X+c75557w0S0BFo7pUwmpXzUJGpnouACR+6okXKw&#10;z0OvjCUaesNNNxLhh35E92J7L+RBPfR8fPhG4yRs8oVqqKZFdDctpNtoKM2iB7HTEsR3qZ0vw8+5&#10;EAAcrifGbpQDJrgftY3pVlBmf12/MJhoj0akX1S/HHW1jweGQwGo46rP+sGP9pTF+FbbqPYGKAe1&#10;/ShQH7f091a/8e3ur/apBNWHQjBhOr7CUkqVk6k4wZe4wFFCyhVoH4H2OrQ/ZoSla6lRLG8z8uUi&#10;g+UCY4UTMfo7nwcP2n8J7rTfCW60jwV/ZT8YvNbODfrspjyfHfo3jhPKc4WkJy8sL+SG5eAMGuIu&#10;PQSO06XPEWmTRCC3VAyGCxk8eaUilDcJ5sBnlqsJsWtJ8DNrpFFmRYyZosyoEtVGRMw2SsVwM20C&#10;4pvMiWK6OUvUmWXWR0bCqjSWpm43WlK/Ng6nfmOcS5WaD9nLzLHOo6aEkFxiXiUbzLCcnuE65Evl&#10;d8LX5USUakyfXsE9bn3QkUrmuF88Jk2YJ/VW75h8gH1fxBxNYJ7vw4HVmETQFtZKrb1ZA6wKOOAf&#10;YNX4S63TvnpwnLSQPO4Lyz3wkTftTcQHvCFwnAPegyJttzji3Sbe9D4llvvKxWx/MlmRlUz215LJ&#10;81q5aAs8JXYGtonnA3vgd+A4aSH5dADzBA5qadsRN2khcJwmrd5yXYo8HcfN5Ti9eXoYOTmGupq7&#10;Z3FTqjypvB/PnivSJolT2Zg/cCgn7V3En+RMgrngOGkh+W5OWB6CC9lppxAfz0Zusx3nUvTjJMZ6&#10;DK67Htf7DnySkHI06rm2lMPRj9Fo+zQ1RriSqYjIsathHsREtn2L0OxFosrSpWucVShHWsVyILyU&#10;TNuNuC05SG5IBuVniVtE2gJxNvFjmAuTxZeJ74tA9xgxNJkWSUbExGSlqEnWijtFwHF1WFOFa581&#10;XhyxIuKkNUZcitzUIhfu+lSA9akZa74a43vRrsa4CrmZHw9L1/R4sZwUHyLHx/vJdzsXOK2dq+zW&#10;zp2p1s43rfc6k2JcvEZUx38gZsRLRQMUJNJGJiJifKJKTEjMhBLLNT5RaY1M1FoFiWlWdzztTLzR&#10;OhF/zzoaL0x93JX2VdeglD8xKqUlquAyO2243dV1rf3XrnH20XjaifjP7DPx1+zueMCZlkhrSGQ7&#10;dyeucO5JjAInQ0jekiiWtYmw/LY5Vs+Qi9eblWh015tF+P0N3FP5mJOPob0KsXreDeRSazsNsEqg&#10;Qw6wrpGl1ltOPaRs1zUy7HTI65wSus7ZDgM57KzklL2S6y2Xe72FOKYJJRDDOKq5vxZ2Yc6rte5Z&#10;PKwWoH0I2mplTD7gXCmP2AecF+x9zm673emwN8BB4dptd4gX7K3iZXujuM8pF1PxZlBCyWQOJ5Mf&#10;cLlo8mwUmzxbxXZPh9jhOQgbHNd2T7uzybPPWeM54PyJr5QBjskSXJV7rf/PWr7aIKpQ+UU/1Pxt&#10;RL0a8XKTaKfKL+L1RiW7Dhuz+Y9GjL+CfDPGReYMmAzlPMQczX838vl1w8P7jW56zjhHG4z3qck4&#10;BrtgMb1u1FC+WUPXwDyzju41b6b7zFiG5xH3usvcSa4fmc00zmykQhBGI10w1sMzsJc6jf2UZb5C&#10;RebJPjXmhzTbPE8/MbtpqZnDj5hFMBGWc9Rs56TRjn608z6jjdcaT/JqY3WGCsS9vkuOY8jZfDiX&#10;h3cWlG8HibYil/gjhD0+z6ulN4JKC1X3eIuOB5UCru4xi08ElTb+PE+pJSXzuazOo8Z+Vy7RFJQa&#10;zueeJwt1pSM3Sv48pY07cpVoT9vFx5mGbf8Q6D2OB88n9zjq/VGpym6hUwEligalhVrQ1pLdxlU9&#10;Wnq2yTzuxfdxGd4bMudaBHU114pwXneuVWqV7GrQZvP9Woxb4EV4VZsBk6Gcj2ijebWWz3doHr5Z&#10;66Y67RxN0N6nCu0Y7ILFdIdWQy/C+9Ct1VF+4GYqCMQyPI+4VzCwk1xxrZn+rDXSYdgIjdp6eAb2&#10;0lptP7Vrr9Cr2sk+Z7UPqUs7T/5ANw0I5PDQQBFMhOX8N62dN8L9MEdr4wrtSS7TVmeoQNzru8y1&#10;i3O8Bi/ZGJ2e+/lVlNeirubGrZgMz2ICXo14jT+b00p5nX8Cb/bfyM/5Z/J+fz2fgE8g7p/Btr+G&#10;fVnjOCtrFGRDlFwNiNNMbshyXc/zshZyddYyHpHVypS1A8fcwa1wj7+V5/mX8WT/Qh7vvx5MiJJr&#10;DWLXpciHmm9uPj5A38eirvJxF9ZvNccjiB/iaJ9ViNfxDNrE88nnSfbJ82ic77mcB3mG8UBPP77C&#10;44Ov6ApPtM9ixGltvNjTK4zS1R+x7tnAHs8TvJG/INca/pge51P0C36NVvBpOAtfQhu7KhCnRXEv&#10;9fq2eUK3v/GMrcM7fB3a1XPglxBF/QaUP/cRbccOhYhj3to+D3ij1OydQh3QCUW+WTTFdzfd6Xuc&#10;lvsOwD9hFC/2zefJvmU8yNfM//Bu5XZ4Au70buEZ3qe5zrs5Qx3VeXu5fVLnNWEbrmcmrkNdn3oH&#10;2IJ6E8piXN8ctKt3gD3emfxb7yw+DOSbxcN8ZRCnYb7TNND3EuX69lDKu5k+9a6jl+AF2O1txrGV&#10;mexyz63WVixNNBEK4L/9j/Sf8nkUi6ZaU9X1noOXUcc/+9Stoy/YYSzit3Pq+lzAmmrqU6kEYrBM&#10;/yGt02+lvfoSOqKvhf3wMe3WiVfqIW7Uv8fN+tW8RR/Hh/QYn9Yf4fP6Gu7St/RZidj1U72VH9bX&#10;8lJ9FdfrC/lGfSqX6SM4ohf3GY7YdRXiIVCgXwVtfY7mtHHaNDqa08vNmTteBejnGfRR9V/pj3oj&#10;yjtQfoQSrxk0RD9DRTAc6uF2/fewHzbTPH01ReBqGAaFUIBtXO75/tcxwu1OMVDb49VRqjVgHrjP&#10;Ofd5acsozcGKMYfa2JZKlJQR2DYX1Fi7sTpmEEKgPiao+F8AAAD//wMAUEsBAi0AFAAGAAgAAAAh&#10;ABEPwAsVAQAARwIAABMAAAAAAAAAAAAAAAAAAAAAAFtDb250ZW50X1R5cGVzXS54bWxQSwECLQAU&#10;AAYACAAAACEAOP0h/9YAAACUAQAACwAAAAAAAAAAAAAAAABGAQAAX3JlbHMvLnJlbHNQSwECLQAU&#10;AAYACAAAACEAGRlh9+EDAACkDQAADgAAAAAAAAAAAAAAAABFAgAAZHJzL2Uyb0RvYy54bWxQSwEC&#10;LQAUAAYACAAAACEAW0Y1HsgAAAClAQAAGQAAAAAAAAAAAAAAAABSBgAAZHJzL19yZWxzL2Uyb0Rv&#10;Yy54bWwucmVsc1BLAQItABQABgAIAAAAIQArYSbO4QAAAAsBAAAPAAAAAAAAAAAAAAAAAFEHAABk&#10;cnMvZG93bnJldi54bWxQSwECLQAKAAAAAAAAACEAwWmKvOhCAQDoQgEAFAAAAAAAAAAAAAAAAABf&#10;CAAAZHJzL21lZGlhL2ltYWdlMS5wbmdQSwECLQAUAAYACAAAACEAITSexCkJAAAAEgAAFAAAAAAA&#10;AAAAAAAAAAB5SwEAZHJzL21lZGlhL2ltYWdlMi5lbWZQSwUGAAAAAAcABwC+AQAA1FQ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RP9tbEAAAA2gAAAA8AAABkcnMvZG93bnJldi54bWxEj9FqwkAURN8L/sNyBd90o4ZQoqvE0NKC&#10;fantB1yz1yRt9m7MbpP0792C0MdhZs4w2/1oGtFT52rLCpaLCARxYXXNpYLPj+f5IwjnkTU2lknB&#10;LznY7yYPW0y1Hfid+pMvRYCwS1FB5X2bSumKigy6hW2Jg3exnUEfZFdK3eEQ4KaRqyhKpMGaw0KF&#10;LeUVFd+nH6Mgi5uX/GyvydGNefS0fusP/ddFqdl0zDYgPI3+P3xvv2oFMfxdCTdA7m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RP9tbEAAAA2gAAAA8AAAAAAAAAAAAAAAAA&#10;nwIAAGRycy9kb3ducmV2LnhtbFBLBQYAAAAABAAEAPcAAACQAwAAAAA=&#10;">
                <v:imagedata r:id="rId4" o:title="Evonik_button"/>
              </v:shape>
              <v:shape id="Picture 37"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ooSMTCAAAA2gAAAA8AAABkcnMvZG93bnJldi54bWxEj92KwjAUhO8F3yEcwTtNFXRLNYoI7noh&#10;u/jzAMfm2Babk5LE2n37zYLg5TAz3zDLdWdq0ZLzlWUFk3ECgji3uuJCweW8G6UgfEDWWFsmBb/k&#10;Yb3q95aYafvkI7WnUIgIYZ+hgjKEJpPS5yUZ9GPbEEfvZp3BEKUrpHb4jHBTy2mSzKXBiuNCiQ1t&#10;S8rvp4dR0HwddHjkn+km/Xa2m9HP7ePaKjUcdJsFiEBdeIdf7b1WMIP/K/EGyNU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KKEjEwgAAANoAAAAPAAAAAAAAAAAAAAAAAJ8C&#10;AABkcnMvZG93bnJldi54bWxQSwUGAAAAAAQABAD3AAAAjgMAAAAA&#10;">
                <v:imagedata r:id="rId5" o:title="Evonik_type"/>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E658D7" w14:textId="77777777" w:rsidR="00405EDD" w:rsidRDefault="00405ED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092CCB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078E20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326A6D9C"/>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46EC4394"/>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25FE00D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F6884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0C85A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25E6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6E382"/>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573638A2"/>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3267642"/>
    <w:multiLevelType w:val="hybridMultilevel"/>
    <w:tmpl w:val="8576938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Arial"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Arial"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Arial"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3F630D1"/>
    <w:multiLevelType w:val="hybridMultilevel"/>
    <w:tmpl w:val="C006586C"/>
    <w:lvl w:ilvl="0" w:tplc="04070001">
      <w:start w:val="1"/>
      <w:numFmt w:val="bullet"/>
      <w:lvlText w:val=""/>
      <w:lvlJc w:val="left"/>
      <w:pPr>
        <w:ind w:left="805" w:hanging="360"/>
      </w:pPr>
      <w:rPr>
        <w:rFonts w:ascii="Symbol" w:hAnsi="Symbol" w:hint="default"/>
      </w:rPr>
    </w:lvl>
    <w:lvl w:ilvl="1" w:tplc="04070003" w:tentative="1">
      <w:start w:val="1"/>
      <w:numFmt w:val="bullet"/>
      <w:lvlText w:val="o"/>
      <w:lvlJc w:val="left"/>
      <w:pPr>
        <w:ind w:left="1525" w:hanging="360"/>
      </w:pPr>
      <w:rPr>
        <w:rFonts w:ascii="Courier New" w:hAnsi="Courier New" w:cs="Courier New" w:hint="default"/>
      </w:rPr>
    </w:lvl>
    <w:lvl w:ilvl="2" w:tplc="04070005" w:tentative="1">
      <w:start w:val="1"/>
      <w:numFmt w:val="bullet"/>
      <w:lvlText w:val=""/>
      <w:lvlJc w:val="left"/>
      <w:pPr>
        <w:ind w:left="2245" w:hanging="360"/>
      </w:pPr>
      <w:rPr>
        <w:rFonts w:ascii="Wingdings" w:hAnsi="Wingdings" w:hint="default"/>
      </w:rPr>
    </w:lvl>
    <w:lvl w:ilvl="3" w:tplc="04070001" w:tentative="1">
      <w:start w:val="1"/>
      <w:numFmt w:val="bullet"/>
      <w:lvlText w:val=""/>
      <w:lvlJc w:val="left"/>
      <w:pPr>
        <w:ind w:left="2965" w:hanging="360"/>
      </w:pPr>
      <w:rPr>
        <w:rFonts w:ascii="Symbol" w:hAnsi="Symbol" w:hint="default"/>
      </w:rPr>
    </w:lvl>
    <w:lvl w:ilvl="4" w:tplc="04070003" w:tentative="1">
      <w:start w:val="1"/>
      <w:numFmt w:val="bullet"/>
      <w:lvlText w:val="o"/>
      <w:lvlJc w:val="left"/>
      <w:pPr>
        <w:ind w:left="3685" w:hanging="360"/>
      </w:pPr>
      <w:rPr>
        <w:rFonts w:ascii="Courier New" w:hAnsi="Courier New" w:cs="Courier New" w:hint="default"/>
      </w:rPr>
    </w:lvl>
    <w:lvl w:ilvl="5" w:tplc="04070005" w:tentative="1">
      <w:start w:val="1"/>
      <w:numFmt w:val="bullet"/>
      <w:lvlText w:val=""/>
      <w:lvlJc w:val="left"/>
      <w:pPr>
        <w:ind w:left="4405" w:hanging="360"/>
      </w:pPr>
      <w:rPr>
        <w:rFonts w:ascii="Wingdings" w:hAnsi="Wingdings" w:hint="default"/>
      </w:rPr>
    </w:lvl>
    <w:lvl w:ilvl="6" w:tplc="04070001" w:tentative="1">
      <w:start w:val="1"/>
      <w:numFmt w:val="bullet"/>
      <w:lvlText w:val=""/>
      <w:lvlJc w:val="left"/>
      <w:pPr>
        <w:ind w:left="5125" w:hanging="360"/>
      </w:pPr>
      <w:rPr>
        <w:rFonts w:ascii="Symbol" w:hAnsi="Symbol" w:hint="default"/>
      </w:rPr>
    </w:lvl>
    <w:lvl w:ilvl="7" w:tplc="04070003" w:tentative="1">
      <w:start w:val="1"/>
      <w:numFmt w:val="bullet"/>
      <w:lvlText w:val="o"/>
      <w:lvlJc w:val="left"/>
      <w:pPr>
        <w:ind w:left="5845" w:hanging="360"/>
      </w:pPr>
      <w:rPr>
        <w:rFonts w:ascii="Courier New" w:hAnsi="Courier New" w:cs="Courier New" w:hint="default"/>
      </w:rPr>
    </w:lvl>
    <w:lvl w:ilvl="8" w:tplc="04070005" w:tentative="1">
      <w:start w:val="1"/>
      <w:numFmt w:val="bullet"/>
      <w:lvlText w:val=""/>
      <w:lvlJc w:val="left"/>
      <w:pPr>
        <w:ind w:left="6565" w:hanging="360"/>
      </w:pPr>
      <w:rPr>
        <w:rFonts w:ascii="Wingdings" w:hAnsi="Wingdings" w:hint="default"/>
      </w:rPr>
    </w:lvl>
  </w:abstractNum>
  <w:abstractNum w:abstractNumId="12" w15:restartNumberingAfterBreak="0">
    <w:nsid w:val="063D0D90"/>
    <w:multiLevelType w:val="multilevel"/>
    <w:tmpl w:val="04070023"/>
    <w:styleLink w:val="ArtikelAbschnitt"/>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D94074F"/>
    <w:multiLevelType w:val="hybridMultilevel"/>
    <w:tmpl w:val="465A77D6"/>
    <w:lvl w:ilvl="0" w:tplc="091CFBFA">
      <w:numFmt w:val="bullet"/>
      <w:lvlText w:val="•"/>
      <w:lvlJc w:val="left"/>
      <w:pPr>
        <w:ind w:left="445" w:hanging="360"/>
      </w:pPr>
      <w:rPr>
        <w:rFonts w:ascii="Lucida Sans Unicode" w:eastAsia="Times New Roman" w:hAnsi="Lucida Sans Unicode" w:cs="Lucida Sans Unicode"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13E025F6"/>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7FC42B0"/>
    <w:multiLevelType w:val="hybridMultilevel"/>
    <w:tmpl w:val="50982D06"/>
    <w:lvl w:ilvl="0" w:tplc="04070001">
      <w:start w:val="1"/>
      <w:numFmt w:val="bullet"/>
      <w:lvlText w:val=""/>
      <w:lvlJc w:val="left"/>
      <w:pPr>
        <w:ind w:left="1005" w:hanging="360"/>
      </w:pPr>
      <w:rPr>
        <w:rFonts w:ascii="Symbol" w:hAnsi="Symbol" w:hint="default"/>
      </w:rPr>
    </w:lvl>
    <w:lvl w:ilvl="1" w:tplc="04070003" w:tentative="1">
      <w:start w:val="1"/>
      <w:numFmt w:val="bullet"/>
      <w:lvlText w:val="o"/>
      <w:lvlJc w:val="left"/>
      <w:pPr>
        <w:ind w:left="1725" w:hanging="360"/>
      </w:pPr>
      <w:rPr>
        <w:rFonts w:ascii="Courier New" w:hAnsi="Courier New" w:cs="Courier New" w:hint="default"/>
      </w:rPr>
    </w:lvl>
    <w:lvl w:ilvl="2" w:tplc="04070005" w:tentative="1">
      <w:start w:val="1"/>
      <w:numFmt w:val="bullet"/>
      <w:lvlText w:val=""/>
      <w:lvlJc w:val="left"/>
      <w:pPr>
        <w:ind w:left="2445" w:hanging="360"/>
      </w:pPr>
      <w:rPr>
        <w:rFonts w:ascii="Wingdings" w:hAnsi="Wingdings" w:hint="default"/>
      </w:rPr>
    </w:lvl>
    <w:lvl w:ilvl="3" w:tplc="04070001" w:tentative="1">
      <w:start w:val="1"/>
      <w:numFmt w:val="bullet"/>
      <w:lvlText w:val=""/>
      <w:lvlJc w:val="left"/>
      <w:pPr>
        <w:ind w:left="3165" w:hanging="360"/>
      </w:pPr>
      <w:rPr>
        <w:rFonts w:ascii="Symbol" w:hAnsi="Symbol" w:hint="default"/>
      </w:rPr>
    </w:lvl>
    <w:lvl w:ilvl="4" w:tplc="04070003" w:tentative="1">
      <w:start w:val="1"/>
      <w:numFmt w:val="bullet"/>
      <w:lvlText w:val="o"/>
      <w:lvlJc w:val="left"/>
      <w:pPr>
        <w:ind w:left="3885" w:hanging="360"/>
      </w:pPr>
      <w:rPr>
        <w:rFonts w:ascii="Courier New" w:hAnsi="Courier New" w:cs="Courier New" w:hint="default"/>
      </w:rPr>
    </w:lvl>
    <w:lvl w:ilvl="5" w:tplc="04070005" w:tentative="1">
      <w:start w:val="1"/>
      <w:numFmt w:val="bullet"/>
      <w:lvlText w:val=""/>
      <w:lvlJc w:val="left"/>
      <w:pPr>
        <w:ind w:left="4605" w:hanging="360"/>
      </w:pPr>
      <w:rPr>
        <w:rFonts w:ascii="Wingdings" w:hAnsi="Wingdings" w:hint="default"/>
      </w:rPr>
    </w:lvl>
    <w:lvl w:ilvl="6" w:tplc="04070001" w:tentative="1">
      <w:start w:val="1"/>
      <w:numFmt w:val="bullet"/>
      <w:lvlText w:val=""/>
      <w:lvlJc w:val="left"/>
      <w:pPr>
        <w:ind w:left="5325" w:hanging="360"/>
      </w:pPr>
      <w:rPr>
        <w:rFonts w:ascii="Symbol" w:hAnsi="Symbol" w:hint="default"/>
      </w:rPr>
    </w:lvl>
    <w:lvl w:ilvl="7" w:tplc="04070003" w:tentative="1">
      <w:start w:val="1"/>
      <w:numFmt w:val="bullet"/>
      <w:lvlText w:val="o"/>
      <w:lvlJc w:val="left"/>
      <w:pPr>
        <w:ind w:left="6045" w:hanging="360"/>
      </w:pPr>
      <w:rPr>
        <w:rFonts w:ascii="Courier New" w:hAnsi="Courier New" w:cs="Courier New" w:hint="default"/>
      </w:rPr>
    </w:lvl>
    <w:lvl w:ilvl="8" w:tplc="04070005" w:tentative="1">
      <w:start w:val="1"/>
      <w:numFmt w:val="bullet"/>
      <w:lvlText w:val=""/>
      <w:lvlJc w:val="left"/>
      <w:pPr>
        <w:ind w:left="6765" w:hanging="360"/>
      </w:pPr>
      <w:rPr>
        <w:rFonts w:ascii="Wingdings" w:hAnsi="Wingdings" w:hint="default"/>
      </w:rPr>
    </w:lvl>
  </w:abstractNum>
  <w:abstractNum w:abstractNumId="16" w15:restartNumberingAfterBreak="0">
    <w:nsid w:val="1FFE172F"/>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34BE1E67"/>
    <w:multiLevelType w:val="hybridMultilevel"/>
    <w:tmpl w:val="1CDA243C"/>
    <w:lvl w:ilvl="0" w:tplc="04070001">
      <w:start w:val="1"/>
      <w:numFmt w:val="bullet"/>
      <w:lvlText w:val=""/>
      <w:lvlJc w:val="left"/>
      <w:pPr>
        <w:ind w:left="1016" w:hanging="360"/>
      </w:pPr>
      <w:rPr>
        <w:rFonts w:ascii="Symbol" w:hAnsi="Symbol" w:hint="default"/>
      </w:rPr>
    </w:lvl>
    <w:lvl w:ilvl="1" w:tplc="04070003" w:tentative="1">
      <w:start w:val="1"/>
      <w:numFmt w:val="bullet"/>
      <w:lvlText w:val="o"/>
      <w:lvlJc w:val="left"/>
      <w:pPr>
        <w:ind w:left="1736" w:hanging="360"/>
      </w:pPr>
      <w:rPr>
        <w:rFonts w:ascii="Courier New" w:hAnsi="Courier New" w:cs="Courier New" w:hint="default"/>
      </w:rPr>
    </w:lvl>
    <w:lvl w:ilvl="2" w:tplc="04070005" w:tentative="1">
      <w:start w:val="1"/>
      <w:numFmt w:val="bullet"/>
      <w:lvlText w:val=""/>
      <w:lvlJc w:val="left"/>
      <w:pPr>
        <w:ind w:left="2456" w:hanging="360"/>
      </w:pPr>
      <w:rPr>
        <w:rFonts w:ascii="Wingdings" w:hAnsi="Wingdings" w:hint="default"/>
      </w:rPr>
    </w:lvl>
    <w:lvl w:ilvl="3" w:tplc="04070001" w:tentative="1">
      <w:start w:val="1"/>
      <w:numFmt w:val="bullet"/>
      <w:lvlText w:val=""/>
      <w:lvlJc w:val="left"/>
      <w:pPr>
        <w:ind w:left="3176" w:hanging="360"/>
      </w:pPr>
      <w:rPr>
        <w:rFonts w:ascii="Symbol" w:hAnsi="Symbol" w:hint="default"/>
      </w:rPr>
    </w:lvl>
    <w:lvl w:ilvl="4" w:tplc="04070003" w:tentative="1">
      <w:start w:val="1"/>
      <w:numFmt w:val="bullet"/>
      <w:lvlText w:val="o"/>
      <w:lvlJc w:val="left"/>
      <w:pPr>
        <w:ind w:left="3896" w:hanging="360"/>
      </w:pPr>
      <w:rPr>
        <w:rFonts w:ascii="Courier New" w:hAnsi="Courier New" w:cs="Courier New" w:hint="default"/>
      </w:rPr>
    </w:lvl>
    <w:lvl w:ilvl="5" w:tplc="04070005" w:tentative="1">
      <w:start w:val="1"/>
      <w:numFmt w:val="bullet"/>
      <w:lvlText w:val=""/>
      <w:lvlJc w:val="left"/>
      <w:pPr>
        <w:ind w:left="4616" w:hanging="360"/>
      </w:pPr>
      <w:rPr>
        <w:rFonts w:ascii="Wingdings" w:hAnsi="Wingdings" w:hint="default"/>
      </w:rPr>
    </w:lvl>
    <w:lvl w:ilvl="6" w:tplc="04070001" w:tentative="1">
      <w:start w:val="1"/>
      <w:numFmt w:val="bullet"/>
      <w:lvlText w:val=""/>
      <w:lvlJc w:val="left"/>
      <w:pPr>
        <w:ind w:left="5336" w:hanging="360"/>
      </w:pPr>
      <w:rPr>
        <w:rFonts w:ascii="Symbol" w:hAnsi="Symbol" w:hint="default"/>
      </w:rPr>
    </w:lvl>
    <w:lvl w:ilvl="7" w:tplc="04070003" w:tentative="1">
      <w:start w:val="1"/>
      <w:numFmt w:val="bullet"/>
      <w:lvlText w:val="o"/>
      <w:lvlJc w:val="left"/>
      <w:pPr>
        <w:ind w:left="6056" w:hanging="360"/>
      </w:pPr>
      <w:rPr>
        <w:rFonts w:ascii="Courier New" w:hAnsi="Courier New" w:cs="Courier New" w:hint="default"/>
      </w:rPr>
    </w:lvl>
    <w:lvl w:ilvl="8" w:tplc="04070005" w:tentative="1">
      <w:start w:val="1"/>
      <w:numFmt w:val="bullet"/>
      <w:lvlText w:val=""/>
      <w:lvlJc w:val="left"/>
      <w:pPr>
        <w:ind w:left="6776" w:hanging="360"/>
      </w:pPr>
      <w:rPr>
        <w:rFonts w:ascii="Wingdings" w:hAnsi="Wingdings" w:hint="default"/>
      </w:rPr>
    </w:lvl>
  </w:abstractNum>
  <w:abstractNum w:abstractNumId="18" w15:restartNumberingAfterBreak="0">
    <w:nsid w:val="455E7874"/>
    <w:multiLevelType w:val="hybridMultilevel"/>
    <w:tmpl w:val="7F80B590"/>
    <w:lvl w:ilvl="0" w:tplc="04070001">
      <w:start w:val="1"/>
      <w:numFmt w:val="bullet"/>
      <w:lvlText w:val=""/>
      <w:lvlJc w:val="left"/>
      <w:pPr>
        <w:ind w:left="805" w:hanging="360"/>
      </w:pPr>
      <w:rPr>
        <w:rFonts w:ascii="Symbol" w:hAnsi="Symbol" w:hint="default"/>
      </w:rPr>
    </w:lvl>
    <w:lvl w:ilvl="1" w:tplc="04070003" w:tentative="1">
      <w:start w:val="1"/>
      <w:numFmt w:val="bullet"/>
      <w:lvlText w:val="o"/>
      <w:lvlJc w:val="left"/>
      <w:pPr>
        <w:ind w:left="1525" w:hanging="360"/>
      </w:pPr>
      <w:rPr>
        <w:rFonts w:ascii="Courier New" w:hAnsi="Courier New" w:cs="Courier New" w:hint="default"/>
      </w:rPr>
    </w:lvl>
    <w:lvl w:ilvl="2" w:tplc="04070005" w:tentative="1">
      <w:start w:val="1"/>
      <w:numFmt w:val="bullet"/>
      <w:lvlText w:val=""/>
      <w:lvlJc w:val="left"/>
      <w:pPr>
        <w:ind w:left="2245" w:hanging="360"/>
      </w:pPr>
      <w:rPr>
        <w:rFonts w:ascii="Wingdings" w:hAnsi="Wingdings" w:hint="default"/>
      </w:rPr>
    </w:lvl>
    <w:lvl w:ilvl="3" w:tplc="04070001" w:tentative="1">
      <w:start w:val="1"/>
      <w:numFmt w:val="bullet"/>
      <w:lvlText w:val=""/>
      <w:lvlJc w:val="left"/>
      <w:pPr>
        <w:ind w:left="2965" w:hanging="360"/>
      </w:pPr>
      <w:rPr>
        <w:rFonts w:ascii="Symbol" w:hAnsi="Symbol" w:hint="default"/>
      </w:rPr>
    </w:lvl>
    <w:lvl w:ilvl="4" w:tplc="04070003" w:tentative="1">
      <w:start w:val="1"/>
      <w:numFmt w:val="bullet"/>
      <w:lvlText w:val="o"/>
      <w:lvlJc w:val="left"/>
      <w:pPr>
        <w:ind w:left="3685" w:hanging="360"/>
      </w:pPr>
      <w:rPr>
        <w:rFonts w:ascii="Courier New" w:hAnsi="Courier New" w:cs="Courier New" w:hint="default"/>
      </w:rPr>
    </w:lvl>
    <w:lvl w:ilvl="5" w:tplc="04070005" w:tentative="1">
      <w:start w:val="1"/>
      <w:numFmt w:val="bullet"/>
      <w:lvlText w:val=""/>
      <w:lvlJc w:val="left"/>
      <w:pPr>
        <w:ind w:left="4405" w:hanging="360"/>
      </w:pPr>
      <w:rPr>
        <w:rFonts w:ascii="Wingdings" w:hAnsi="Wingdings" w:hint="default"/>
      </w:rPr>
    </w:lvl>
    <w:lvl w:ilvl="6" w:tplc="04070001" w:tentative="1">
      <w:start w:val="1"/>
      <w:numFmt w:val="bullet"/>
      <w:lvlText w:val=""/>
      <w:lvlJc w:val="left"/>
      <w:pPr>
        <w:ind w:left="5125" w:hanging="360"/>
      </w:pPr>
      <w:rPr>
        <w:rFonts w:ascii="Symbol" w:hAnsi="Symbol" w:hint="default"/>
      </w:rPr>
    </w:lvl>
    <w:lvl w:ilvl="7" w:tplc="04070003" w:tentative="1">
      <w:start w:val="1"/>
      <w:numFmt w:val="bullet"/>
      <w:lvlText w:val="o"/>
      <w:lvlJc w:val="left"/>
      <w:pPr>
        <w:ind w:left="5845" w:hanging="360"/>
      </w:pPr>
      <w:rPr>
        <w:rFonts w:ascii="Courier New" w:hAnsi="Courier New" w:cs="Courier New" w:hint="default"/>
      </w:rPr>
    </w:lvl>
    <w:lvl w:ilvl="8" w:tplc="04070005" w:tentative="1">
      <w:start w:val="1"/>
      <w:numFmt w:val="bullet"/>
      <w:lvlText w:val=""/>
      <w:lvlJc w:val="left"/>
      <w:pPr>
        <w:ind w:left="6565" w:hanging="360"/>
      </w:pPr>
      <w:rPr>
        <w:rFonts w:ascii="Wingdings" w:hAnsi="Wingdings" w:hint="default"/>
      </w:rPr>
    </w:lvl>
  </w:abstractNum>
  <w:abstractNum w:abstractNumId="19" w15:restartNumberingAfterBreak="0">
    <w:nsid w:val="54115FD0"/>
    <w:multiLevelType w:val="hybridMultilevel"/>
    <w:tmpl w:val="F23A3ACA"/>
    <w:lvl w:ilvl="0" w:tplc="5BF66010">
      <w:start w:val="1"/>
      <w:numFmt w:val="bullet"/>
      <w:lvlText w:val="•"/>
      <w:lvlJc w:val="left"/>
      <w:pPr>
        <w:tabs>
          <w:tab w:val="num" w:pos="1425"/>
        </w:tabs>
        <w:ind w:left="1425" w:hanging="360"/>
      </w:pPr>
      <w:rPr>
        <w:rFonts w:ascii="Lucida Sans Unicode" w:hAnsi="Lucida Sans Unicode" w:hint="default"/>
        <w:sz w:val="24"/>
      </w:rPr>
    </w:lvl>
    <w:lvl w:ilvl="1" w:tplc="04070003" w:tentative="1">
      <w:start w:val="1"/>
      <w:numFmt w:val="bullet"/>
      <w:lvlText w:val="o"/>
      <w:lvlJc w:val="left"/>
      <w:pPr>
        <w:tabs>
          <w:tab w:val="num" w:pos="1440"/>
        </w:tabs>
        <w:ind w:left="1440" w:hanging="360"/>
      </w:pPr>
      <w:rPr>
        <w:rFonts w:ascii="Courier New" w:hAnsi="Courier New" w:cs="Arial"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Arial"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Arial"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BA637EA"/>
    <w:multiLevelType w:val="hybridMultilevel"/>
    <w:tmpl w:val="40D0C19C"/>
    <w:lvl w:ilvl="0" w:tplc="091CFBFA">
      <w:numFmt w:val="bullet"/>
      <w:lvlText w:val="•"/>
      <w:lvlJc w:val="left"/>
      <w:pPr>
        <w:ind w:left="445" w:hanging="360"/>
      </w:pPr>
      <w:rPr>
        <w:rFonts w:ascii="Lucida Sans Unicode" w:eastAsia="Times New Roman" w:hAnsi="Lucida Sans Unicode" w:cs="Lucida Sans Unicode" w:hint="default"/>
      </w:rPr>
    </w:lvl>
    <w:lvl w:ilvl="1" w:tplc="04070003" w:tentative="1">
      <w:start w:val="1"/>
      <w:numFmt w:val="bullet"/>
      <w:lvlText w:val="o"/>
      <w:lvlJc w:val="left"/>
      <w:pPr>
        <w:ind w:left="1165" w:hanging="360"/>
      </w:pPr>
      <w:rPr>
        <w:rFonts w:ascii="Courier New" w:hAnsi="Courier New" w:cs="Courier New" w:hint="default"/>
      </w:rPr>
    </w:lvl>
    <w:lvl w:ilvl="2" w:tplc="04070005" w:tentative="1">
      <w:start w:val="1"/>
      <w:numFmt w:val="bullet"/>
      <w:lvlText w:val=""/>
      <w:lvlJc w:val="left"/>
      <w:pPr>
        <w:ind w:left="1885" w:hanging="360"/>
      </w:pPr>
      <w:rPr>
        <w:rFonts w:ascii="Wingdings" w:hAnsi="Wingdings" w:hint="default"/>
      </w:rPr>
    </w:lvl>
    <w:lvl w:ilvl="3" w:tplc="04070001" w:tentative="1">
      <w:start w:val="1"/>
      <w:numFmt w:val="bullet"/>
      <w:lvlText w:val=""/>
      <w:lvlJc w:val="left"/>
      <w:pPr>
        <w:ind w:left="2605" w:hanging="360"/>
      </w:pPr>
      <w:rPr>
        <w:rFonts w:ascii="Symbol" w:hAnsi="Symbol" w:hint="default"/>
      </w:rPr>
    </w:lvl>
    <w:lvl w:ilvl="4" w:tplc="04070003" w:tentative="1">
      <w:start w:val="1"/>
      <w:numFmt w:val="bullet"/>
      <w:lvlText w:val="o"/>
      <w:lvlJc w:val="left"/>
      <w:pPr>
        <w:ind w:left="3325" w:hanging="360"/>
      </w:pPr>
      <w:rPr>
        <w:rFonts w:ascii="Courier New" w:hAnsi="Courier New" w:cs="Courier New" w:hint="default"/>
      </w:rPr>
    </w:lvl>
    <w:lvl w:ilvl="5" w:tplc="04070005" w:tentative="1">
      <w:start w:val="1"/>
      <w:numFmt w:val="bullet"/>
      <w:lvlText w:val=""/>
      <w:lvlJc w:val="left"/>
      <w:pPr>
        <w:ind w:left="4045" w:hanging="360"/>
      </w:pPr>
      <w:rPr>
        <w:rFonts w:ascii="Wingdings" w:hAnsi="Wingdings" w:hint="default"/>
      </w:rPr>
    </w:lvl>
    <w:lvl w:ilvl="6" w:tplc="04070001" w:tentative="1">
      <w:start w:val="1"/>
      <w:numFmt w:val="bullet"/>
      <w:lvlText w:val=""/>
      <w:lvlJc w:val="left"/>
      <w:pPr>
        <w:ind w:left="4765" w:hanging="360"/>
      </w:pPr>
      <w:rPr>
        <w:rFonts w:ascii="Symbol" w:hAnsi="Symbol" w:hint="default"/>
      </w:rPr>
    </w:lvl>
    <w:lvl w:ilvl="7" w:tplc="04070003" w:tentative="1">
      <w:start w:val="1"/>
      <w:numFmt w:val="bullet"/>
      <w:lvlText w:val="o"/>
      <w:lvlJc w:val="left"/>
      <w:pPr>
        <w:ind w:left="5485" w:hanging="360"/>
      </w:pPr>
      <w:rPr>
        <w:rFonts w:ascii="Courier New" w:hAnsi="Courier New" w:cs="Courier New" w:hint="default"/>
      </w:rPr>
    </w:lvl>
    <w:lvl w:ilvl="8" w:tplc="04070005" w:tentative="1">
      <w:start w:val="1"/>
      <w:numFmt w:val="bullet"/>
      <w:lvlText w:val=""/>
      <w:lvlJc w:val="left"/>
      <w:pPr>
        <w:ind w:left="6205" w:hanging="360"/>
      </w:pPr>
      <w:rPr>
        <w:rFonts w:ascii="Wingdings" w:hAnsi="Wingdings" w:hint="default"/>
      </w:rPr>
    </w:lvl>
  </w:abstractNum>
  <w:abstractNum w:abstractNumId="21" w15:restartNumberingAfterBreak="0">
    <w:nsid w:val="73393431"/>
    <w:multiLevelType w:val="hybridMultilevel"/>
    <w:tmpl w:val="96222856"/>
    <w:lvl w:ilvl="0" w:tplc="04070001">
      <w:start w:val="1"/>
      <w:numFmt w:val="bullet"/>
      <w:lvlText w:val=""/>
      <w:lvlJc w:val="left"/>
      <w:pPr>
        <w:ind w:left="805" w:hanging="360"/>
      </w:pPr>
      <w:rPr>
        <w:rFonts w:ascii="Symbol" w:hAnsi="Symbol" w:hint="default"/>
      </w:rPr>
    </w:lvl>
    <w:lvl w:ilvl="1" w:tplc="04070003" w:tentative="1">
      <w:start w:val="1"/>
      <w:numFmt w:val="bullet"/>
      <w:lvlText w:val="o"/>
      <w:lvlJc w:val="left"/>
      <w:pPr>
        <w:ind w:left="1525" w:hanging="360"/>
      </w:pPr>
      <w:rPr>
        <w:rFonts w:ascii="Courier New" w:hAnsi="Courier New" w:cs="Courier New" w:hint="default"/>
      </w:rPr>
    </w:lvl>
    <w:lvl w:ilvl="2" w:tplc="04070005" w:tentative="1">
      <w:start w:val="1"/>
      <w:numFmt w:val="bullet"/>
      <w:lvlText w:val=""/>
      <w:lvlJc w:val="left"/>
      <w:pPr>
        <w:ind w:left="2245" w:hanging="360"/>
      </w:pPr>
      <w:rPr>
        <w:rFonts w:ascii="Wingdings" w:hAnsi="Wingdings" w:hint="default"/>
      </w:rPr>
    </w:lvl>
    <w:lvl w:ilvl="3" w:tplc="04070001" w:tentative="1">
      <w:start w:val="1"/>
      <w:numFmt w:val="bullet"/>
      <w:lvlText w:val=""/>
      <w:lvlJc w:val="left"/>
      <w:pPr>
        <w:ind w:left="2965" w:hanging="360"/>
      </w:pPr>
      <w:rPr>
        <w:rFonts w:ascii="Symbol" w:hAnsi="Symbol" w:hint="default"/>
      </w:rPr>
    </w:lvl>
    <w:lvl w:ilvl="4" w:tplc="04070003" w:tentative="1">
      <w:start w:val="1"/>
      <w:numFmt w:val="bullet"/>
      <w:lvlText w:val="o"/>
      <w:lvlJc w:val="left"/>
      <w:pPr>
        <w:ind w:left="3685" w:hanging="360"/>
      </w:pPr>
      <w:rPr>
        <w:rFonts w:ascii="Courier New" w:hAnsi="Courier New" w:cs="Courier New" w:hint="default"/>
      </w:rPr>
    </w:lvl>
    <w:lvl w:ilvl="5" w:tplc="04070005" w:tentative="1">
      <w:start w:val="1"/>
      <w:numFmt w:val="bullet"/>
      <w:lvlText w:val=""/>
      <w:lvlJc w:val="left"/>
      <w:pPr>
        <w:ind w:left="4405" w:hanging="360"/>
      </w:pPr>
      <w:rPr>
        <w:rFonts w:ascii="Wingdings" w:hAnsi="Wingdings" w:hint="default"/>
      </w:rPr>
    </w:lvl>
    <w:lvl w:ilvl="6" w:tplc="04070001" w:tentative="1">
      <w:start w:val="1"/>
      <w:numFmt w:val="bullet"/>
      <w:lvlText w:val=""/>
      <w:lvlJc w:val="left"/>
      <w:pPr>
        <w:ind w:left="5125" w:hanging="360"/>
      </w:pPr>
      <w:rPr>
        <w:rFonts w:ascii="Symbol" w:hAnsi="Symbol" w:hint="default"/>
      </w:rPr>
    </w:lvl>
    <w:lvl w:ilvl="7" w:tplc="04070003" w:tentative="1">
      <w:start w:val="1"/>
      <w:numFmt w:val="bullet"/>
      <w:lvlText w:val="o"/>
      <w:lvlJc w:val="left"/>
      <w:pPr>
        <w:ind w:left="5845" w:hanging="360"/>
      </w:pPr>
      <w:rPr>
        <w:rFonts w:ascii="Courier New" w:hAnsi="Courier New" w:cs="Courier New" w:hint="default"/>
      </w:rPr>
    </w:lvl>
    <w:lvl w:ilvl="8" w:tplc="04070005" w:tentative="1">
      <w:start w:val="1"/>
      <w:numFmt w:val="bullet"/>
      <w:lvlText w:val=""/>
      <w:lvlJc w:val="left"/>
      <w:pPr>
        <w:ind w:left="6565" w:hanging="360"/>
      </w:pPr>
      <w:rPr>
        <w:rFonts w:ascii="Wingdings" w:hAnsi="Wingdings" w:hint="default"/>
      </w:rPr>
    </w:lvl>
  </w:abstractNum>
  <w:num w:numId="1">
    <w:abstractNumId w:val="16"/>
  </w:num>
  <w:num w:numId="2">
    <w:abstractNumId w:val="14"/>
  </w:num>
  <w:num w:numId="3">
    <w:abstractNumId w:val="12"/>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9"/>
  </w:num>
  <w:num w:numId="15">
    <w:abstractNumId w:val="10"/>
  </w:num>
  <w:num w:numId="16">
    <w:abstractNumId w:val="18"/>
  </w:num>
  <w:num w:numId="17">
    <w:abstractNumId w:val="20"/>
  </w:num>
  <w:num w:numId="18">
    <w:abstractNumId w:val="13"/>
  </w:num>
  <w:num w:numId="19">
    <w:abstractNumId w:val="15"/>
  </w:num>
  <w:num w:numId="20">
    <w:abstractNumId w:val="17"/>
  </w:num>
  <w:num w:numId="21">
    <w:abstractNumId w:val="21"/>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activeWritingStyle w:appName="MSWord" w:lang="nb-NO" w:vendorID="64" w:dllVersion="131078" w:nlCheck="1" w:checkStyle="0"/>
  <w:activeWritingStyle w:appName="MSWord" w:lang="de-DE" w:vendorID="64" w:dllVersion="131078" w:nlCheck="1" w:checkStyle="1"/>
  <w:stylePaneFormatFilter w:val="3704" w:allStyles="0" w:customStyles="0" w:latentStyles="1" w:stylesInUse="0" w:headingStyles="0" w:numberingStyles="0" w:tableStyles="0" w:directFormattingOnRuns="1" w:directFormattingOnParagraphs="1" w:directFormattingOnNumbering="1" w:directFormattingOnTables="0" w:clearFormatting="1" w:top3HeadingStyles="1" w:visibleStyles="0" w:alternateStyleNames="0"/>
  <w:defaultTabStop w:val="57"/>
  <w:hyphenationZone w:val="425"/>
  <w:drawingGridHorizontalSpacing w:val="170"/>
  <w:drawingGridVerticalSpacing w:val="16840"/>
  <w:characterSpacingControl w:val="doNotCompress"/>
  <w:hdrShapeDefaults>
    <o:shapedefaults v:ext="edit" spidmax="1843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4290"/>
    <w:rsid w:val="000051A1"/>
    <w:rsid w:val="00005403"/>
    <w:rsid w:val="00016BC9"/>
    <w:rsid w:val="00036FB9"/>
    <w:rsid w:val="000436A7"/>
    <w:rsid w:val="000728E0"/>
    <w:rsid w:val="000820C7"/>
    <w:rsid w:val="0008607F"/>
    <w:rsid w:val="0009322C"/>
    <w:rsid w:val="000940A2"/>
    <w:rsid w:val="000B0ABE"/>
    <w:rsid w:val="000B1F65"/>
    <w:rsid w:val="000C7E00"/>
    <w:rsid w:val="000D029D"/>
    <w:rsid w:val="000D4320"/>
    <w:rsid w:val="000D7D5A"/>
    <w:rsid w:val="000D7DD1"/>
    <w:rsid w:val="000E2B22"/>
    <w:rsid w:val="000E748F"/>
    <w:rsid w:val="00106859"/>
    <w:rsid w:val="0012266A"/>
    <w:rsid w:val="00134309"/>
    <w:rsid w:val="001351FC"/>
    <w:rsid w:val="00164013"/>
    <w:rsid w:val="001650BF"/>
    <w:rsid w:val="00182571"/>
    <w:rsid w:val="00187CFC"/>
    <w:rsid w:val="00194EBB"/>
    <w:rsid w:val="001A4AF0"/>
    <w:rsid w:val="001A5403"/>
    <w:rsid w:val="001E704E"/>
    <w:rsid w:val="001F143A"/>
    <w:rsid w:val="00203A61"/>
    <w:rsid w:val="00212EB5"/>
    <w:rsid w:val="002136E1"/>
    <w:rsid w:val="0021738C"/>
    <w:rsid w:val="00222784"/>
    <w:rsid w:val="00233F34"/>
    <w:rsid w:val="00234C39"/>
    <w:rsid w:val="00244049"/>
    <w:rsid w:val="0024555F"/>
    <w:rsid w:val="002458E9"/>
    <w:rsid w:val="0025506D"/>
    <w:rsid w:val="00255FE8"/>
    <w:rsid w:val="00260FAA"/>
    <w:rsid w:val="0026355F"/>
    <w:rsid w:val="002676ED"/>
    <w:rsid w:val="00273CAA"/>
    <w:rsid w:val="00274653"/>
    <w:rsid w:val="00277B50"/>
    <w:rsid w:val="002871EA"/>
    <w:rsid w:val="002A48F0"/>
    <w:rsid w:val="002B6AE0"/>
    <w:rsid w:val="002D49A7"/>
    <w:rsid w:val="002D6991"/>
    <w:rsid w:val="002F7FBA"/>
    <w:rsid w:val="00302AA9"/>
    <w:rsid w:val="00302C53"/>
    <w:rsid w:val="00305D65"/>
    <w:rsid w:val="00320A51"/>
    <w:rsid w:val="00322F88"/>
    <w:rsid w:val="003474D7"/>
    <w:rsid w:val="00365713"/>
    <w:rsid w:val="0037450D"/>
    <w:rsid w:val="00381CC1"/>
    <w:rsid w:val="00384550"/>
    <w:rsid w:val="00385666"/>
    <w:rsid w:val="003A22CA"/>
    <w:rsid w:val="003A30E3"/>
    <w:rsid w:val="003A3E6F"/>
    <w:rsid w:val="003B594D"/>
    <w:rsid w:val="003B7CFD"/>
    <w:rsid w:val="003C3375"/>
    <w:rsid w:val="003C6633"/>
    <w:rsid w:val="003F1709"/>
    <w:rsid w:val="00402A64"/>
    <w:rsid w:val="00403293"/>
    <w:rsid w:val="004056F6"/>
    <w:rsid w:val="00405EDD"/>
    <w:rsid w:val="0041097D"/>
    <w:rsid w:val="004109A5"/>
    <w:rsid w:val="004163CB"/>
    <w:rsid w:val="0041777F"/>
    <w:rsid w:val="00425A96"/>
    <w:rsid w:val="00434B14"/>
    <w:rsid w:val="00447608"/>
    <w:rsid w:val="0045201D"/>
    <w:rsid w:val="004527C4"/>
    <w:rsid w:val="00457100"/>
    <w:rsid w:val="004652EC"/>
    <w:rsid w:val="00471941"/>
    <w:rsid w:val="00486975"/>
    <w:rsid w:val="004930EE"/>
    <w:rsid w:val="004A1837"/>
    <w:rsid w:val="004B6438"/>
    <w:rsid w:val="004C0700"/>
    <w:rsid w:val="004C7ADA"/>
    <w:rsid w:val="004D20C4"/>
    <w:rsid w:val="004D265A"/>
    <w:rsid w:val="004D39F2"/>
    <w:rsid w:val="004D459B"/>
    <w:rsid w:val="004E275A"/>
    <w:rsid w:val="004E2C28"/>
    <w:rsid w:val="004F3AA9"/>
    <w:rsid w:val="004F4694"/>
    <w:rsid w:val="00500210"/>
    <w:rsid w:val="0051265D"/>
    <w:rsid w:val="00512D12"/>
    <w:rsid w:val="0052363C"/>
    <w:rsid w:val="00527145"/>
    <w:rsid w:val="00533B1C"/>
    <w:rsid w:val="005341AE"/>
    <w:rsid w:val="0054120B"/>
    <w:rsid w:val="00554BE4"/>
    <w:rsid w:val="00567C92"/>
    <w:rsid w:val="00574F39"/>
    <w:rsid w:val="00584BE0"/>
    <w:rsid w:val="00592208"/>
    <w:rsid w:val="00594BCB"/>
    <w:rsid w:val="005A4F34"/>
    <w:rsid w:val="005B0207"/>
    <w:rsid w:val="005B40CB"/>
    <w:rsid w:val="005B50E8"/>
    <w:rsid w:val="005B5892"/>
    <w:rsid w:val="005D3331"/>
    <w:rsid w:val="005E6CE1"/>
    <w:rsid w:val="005F103F"/>
    <w:rsid w:val="00601314"/>
    <w:rsid w:val="00604975"/>
    <w:rsid w:val="00611D4A"/>
    <w:rsid w:val="00615A3F"/>
    <w:rsid w:val="00616B64"/>
    <w:rsid w:val="00625E18"/>
    <w:rsid w:val="006478E0"/>
    <w:rsid w:val="00663FCC"/>
    <w:rsid w:val="0066530E"/>
    <w:rsid w:val="006672F5"/>
    <w:rsid w:val="00671524"/>
    <w:rsid w:val="006876F7"/>
    <w:rsid w:val="00687B24"/>
    <w:rsid w:val="00696302"/>
    <w:rsid w:val="006A00A8"/>
    <w:rsid w:val="006A5A3F"/>
    <w:rsid w:val="006A6C12"/>
    <w:rsid w:val="006C760D"/>
    <w:rsid w:val="006E0F4C"/>
    <w:rsid w:val="006F68D0"/>
    <w:rsid w:val="006F6EA0"/>
    <w:rsid w:val="006F7120"/>
    <w:rsid w:val="00704E79"/>
    <w:rsid w:val="00715A65"/>
    <w:rsid w:val="0071681F"/>
    <w:rsid w:val="00724897"/>
    <w:rsid w:val="00733E5A"/>
    <w:rsid w:val="00737C49"/>
    <w:rsid w:val="00741D74"/>
    <w:rsid w:val="00745312"/>
    <w:rsid w:val="00754265"/>
    <w:rsid w:val="00757546"/>
    <w:rsid w:val="007717A3"/>
    <w:rsid w:val="0077604A"/>
    <w:rsid w:val="00777131"/>
    <w:rsid w:val="0078389A"/>
    <w:rsid w:val="00783F36"/>
    <w:rsid w:val="007878E7"/>
    <w:rsid w:val="00791B80"/>
    <w:rsid w:val="00792839"/>
    <w:rsid w:val="00794AB9"/>
    <w:rsid w:val="007A423A"/>
    <w:rsid w:val="007B3D5D"/>
    <w:rsid w:val="007C1BCC"/>
    <w:rsid w:val="007C43E1"/>
    <w:rsid w:val="007C592E"/>
    <w:rsid w:val="007D217C"/>
    <w:rsid w:val="007D51F6"/>
    <w:rsid w:val="007F4720"/>
    <w:rsid w:val="00811575"/>
    <w:rsid w:val="008117E9"/>
    <w:rsid w:val="00813FE8"/>
    <w:rsid w:val="008174AA"/>
    <w:rsid w:val="00820258"/>
    <w:rsid w:val="00846E71"/>
    <w:rsid w:val="008654FC"/>
    <w:rsid w:val="00870C4A"/>
    <w:rsid w:val="008722A1"/>
    <w:rsid w:val="008754BE"/>
    <w:rsid w:val="008758A9"/>
    <w:rsid w:val="008A1B30"/>
    <w:rsid w:val="008A5F4E"/>
    <w:rsid w:val="008B09F7"/>
    <w:rsid w:val="008B399E"/>
    <w:rsid w:val="008B3BEC"/>
    <w:rsid w:val="008C1B1D"/>
    <w:rsid w:val="008C6510"/>
    <w:rsid w:val="008E2D96"/>
    <w:rsid w:val="00913105"/>
    <w:rsid w:val="009148CD"/>
    <w:rsid w:val="0093470B"/>
    <w:rsid w:val="0094236E"/>
    <w:rsid w:val="00942B8F"/>
    <w:rsid w:val="00962DBE"/>
    <w:rsid w:val="009773EA"/>
    <w:rsid w:val="00981BAB"/>
    <w:rsid w:val="009824EA"/>
    <w:rsid w:val="009856A4"/>
    <w:rsid w:val="009A1250"/>
    <w:rsid w:val="009A3C24"/>
    <w:rsid w:val="009B53EA"/>
    <w:rsid w:val="009B6BEE"/>
    <w:rsid w:val="009C310C"/>
    <w:rsid w:val="009C42EC"/>
    <w:rsid w:val="009C560F"/>
    <w:rsid w:val="009D106B"/>
    <w:rsid w:val="009D2F16"/>
    <w:rsid w:val="009F53D4"/>
    <w:rsid w:val="00A022DF"/>
    <w:rsid w:val="00A062B1"/>
    <w:rsid w:val="00A07E91"/>
    <w:rsid w:val="00A1657E"/>
    <w:rsid w:val="00A277A9"/>
    <w:rsid w:val="00A4612A"/>
    <w:rsid w:val="00A56786"/>
    <w:rsid w:val="00A62F8C"/>
    <w:rsid w:val="00A654E9"/>
    <w:rsid w:val="00A77F99"/>
    <w:rsid w:val="00A86F52"/>
    <w:rsid w:val="00AA2E18"/>
    <w:rsid w:val="00AB5FF9"/>
    <w:rsid w:val="00AC467C"/>
    <w:rsid w:val="00AC4B40"/>
    <w:rsid w:val="00AD0955"/>
    <w:rsid w:val="00AD3774"/>
    <w:rsid w:val="00AE00A7"/>
    <w:rsid w:val="00AE0335"/>
    <w:rsid w:val="00AE304B"/>
    <w:rsid w:val="00AE7465"/>
    <w:rsid w:val="00AF4089"/>
    <w:rsid w:val="00B0404A"/>
    <w:rsid w:val="00B14022"/>
    <w:rsid w:val="00B21771"/>
    <w:rsid w:val="00B23465"/>
    <w:rsid w:val="00B316DA"/>
    <w:rsid w:val="00B41091"/>
    <w:rsid w:val="00B433B3"/>
    <w:rsid w:val="00B4373B"/>
    <w:rsid w:val="00B46372"/>
    <w:rsid w:val="00B52533"/>
    <w:rsid w:val="00B7036D"/>
    <w:rsid w:val="00B777E8"/>
    <w:rsid w:val="00B81424"/>
    <w:rsid w:val="00B8638E"/>
    <w:rsid w:val="00B957F3"/>
    <w:rsid w:val="00B95DB5"/>
    <w:rsid w:val="00BB467F"/>
    <w:rsid w:val="00BB526B"/>
    <w:rsid w:val="00BC1A5B"/>
    <w:rsid w:val="00BD1042"/>
    <w:rsid w:val="00BD29EC"/>
    <w:rsid w:val="00C14F3F"/>
    <w:rsid w:val="00C2629A"/>
    <w:rsid w:val="00C315DA"/>
    <w:rsid w:val="00C431FD"/>
    <w:rsid w:val="00C45B82"/>
    <w:rsid w:val="00CC0C05"/>
    <w:rsid w:val="00CC13B2"/>
    <w:rsid w:val="00CC2416"/>
    <w:rsid w:val="00CC3978"/>
    <w:rsid w:val="00CC5D98"/>
    <w:rsid w:val="00CC771B"/>
    <w:rsid w:val="00CD04D0"/>
    <w:rsid w:val="00CD66F5"/>
    <w:rsid w:val="00CD71A8"/>
    <w:rsid w:val="00CE1AF8"/>
    <w:rsid w:val="00CE3DFE"/>
    <w:rsid w:val="00CF5978"/>
    <w:rsid w:val="00D024DA"/>
    <w:rsid w:val="00D02CBF"/>
    <w:rsid w:val="00D31176"/>
    <w:rsid w:val="00D34332"/>
    <w:rsid w:val="00D35F74"/>
    <w:rsid w:val="00D461FF"/>
    <w:rsid w:val="00D51219"/>
    <w:rsid w:val="00D60D54"/>
    <w:rsid w:val="00D62AD8"/>
    <w:rsid w:val="00D709D0"/>
    <w:rsid w:val="00D7782E"/>
    <w:rsid w:val="00D77E5B"/>
    <w:rsid w:val="00D80192"/>
    <w:rsid w:val="00D83F45"/>
    <w:rsid w:val="00D95836"/>
    <w:rsid w:val="00DB067D"/>
    <w:rsid w:val="00DB5CB3"/>
    <w:rsid w:val="00DC0C89"/>
    <w:rsid w:val="00DD01BA"/>
    <w:rsid w:val="00DF4463"/>
    <w:rsid w:val="00E12886"/>
    <w:rsid w:val="00E202E8"/>
    <w:rsid w:val="00E30F0C"/>
    <w:rsid w:val="00E3471C"/>
    <w:rsid w:val="00E35EA3"/>
    <w:rsid w:val="00E47783"/>
    <w:rsid w:val="00E52FE7"/>
    <w:rsid w:val="00E56D7D"/>
    <w:rsid w:val="00E647BB"/>
    <w:rsid w:val="00E83232"/>
    <w:rsid w:val="00E84DA3"/>
    <w:rsid w:val="00E862D1"/>
    <w:rsid w:val="00E87A87"/>
    <w:rsid w:val="00E96B84"/>
    <w:rsid w:val="00EA0BB0"/>
    <w:rsid w:val="00EA6517"/>
    <w:rsid w:val="00EA7CD5"/>
    <w:rsid w:val="00EB42B5"/>
    <w:rsid w:val="00EC5086"/>
    <w:rsid w:val="00ED5978"/>
    <w:rsid w:val="00EE1352"/>
    <w:rsid w:val="00EE2198"/>
    <w:rsid w:val="00EE2DF9"/>
    <w:rsid w:val="00EE5727"/>
    <w:rsid w:val="00EE5A59"/>
    <w:rsid w:val="00EE7067"/>
    <w:rsid w:val="00F00F71"/>
    <w:rsid w:val="00F02129"/>
    <w:rsid w:val="00F1257F"/>
    <w:rsid w:val="00F130CB"/>
    <w:rsid w:val="00F16B0E"/>
    <w:rsid w:val="00F31F7C"/>
    <w:rsid w:val="00F323DF"/>
    <w:rsid w:val="00F345B3"/>
    <w:rsid w:val="00F44B2C"/>
    <w:rsid w:val="00F502E6"/>
    <w:rsid w:val="00F53EAE"/>
    <w:rsid w:val="00F56449"/>
    <w:rsid w:val="00F6408B"/>
    <w:rsid w:val="00F6427F"/>
    <w:rsid w:val="00F8501E"/>
    <w:rsid w:val="00F91464"/>
    <w:rsid w:val="00F93647"/>
    <w:rsid w:val="00FA0A86"/>
    <w:rsid w:val="00FA4290"/>
    <w:rsid w:val="00FB1ABC"/>
    <w:rsid w:val="00FC61C1"/>
    <w:rsid w:val="00FD1655"/>
    <w:rsid w:val="00FD28B9"/>
    <w:rsid w:val="00FF2627"/>
  </w:rsids>
  <m:mathPr>
    <m:mathFont m:val="Cambria Math"/>
    <m:brkBin m:val="before"/>
    <m:brkBinSub m:val="--"/>
    <m:smallFrac/>
    <m:dispDef/>
    <m:lMargin m:val="0"/>
    <m:rMargin m:val="0"/>
    <m:defJc m:val="centerGroup"/>
    <m:wrapIndent m:val="1440"/>
    <m:intLim m:val="subSup"/>
    <m:naryLim m:val="undOvr"/>
  </m:mathPr>
  <w:themeFontLang w:val="de-DE" w:eastAsia="zh-TW"/>
  <w:clrSchemeMapping w:bg1="light1" w:t1="dark1" w:bg2="light2" w:t2="dark2" w:accent1="accent1" w:accent2="accent2" w:accent3="accent3" w:accent4="accent4" w:accent5="accent5" w:accent6="accent6" w:hyperlink="hyperlink" w:followedHyperlink="followedHyperlink"/>
  <w:shapeDefaults>
    <o:shapedefaults v:ext="edit" spidmax="184321"/>
    <o:shapelayout v:ext="edit">
      <o:idmap v:ext="edit" data="1"/>
    </o:shapelayout>
  </w:shapeDefaults>
  <w:decimalSymbol w:val=","/>
  <w:listSeparator w:val=";"/>
  <w14:docId w14:val="6EC10DC8"/>
  <w15:docId w15:val="{78FDBB29-12F7-4800-8703-49552AA19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de-DE" w:eastAsia="de-DE" w:bidi="ar-SA"/>
      </w:rPr>
    </w:rPrDefault>
    <w:pPrDefault/>
  </w:docDefaults>
  <w:latentStyles w:defLockedState="0" w:defUIPriority="0" w:defSemiHidden="0" w:defUnhideWhenUsed="0" w:defQFormat="0" w:count="371">
    <w:lsdException w:name="heading 7" w:unhideWhenUsed="1"/>
    <w:lsdException w:name="heading 8" w:unhideWhenUsed="1"/>
    <w:lsdException w:name="heading 9" w:unhideWhenUsed="1"/>
    <w:lsdException w:name="index 1" w:semiHidden="1" w:unhideWhenUsed="1"/>
    <w:lsdException w:name="index 2" w:unhideWhenUsed="1"/>
    <w:lsdException w:name="index 3" w:unhideWhenUsed="1"/>
    <w:lsdException w:name="index 4" w:unhideWhenUsed="1"/>
    <w:lsdException w:name="index 5" w:unhideWhenUsed="1"/>
    <w:lsdException w:name="index 6"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nhideWhenUsed="1"/>
    <w:lsdException w:name="List Number 3" w:semiHidden="1" w:unhideWhenUsed="1"/>
    <w:lsdException w:name="List Number 4" w:semiHidden="1" w:unhideWhenUsed="1"/>
    <w:lsdException w:name="List Number 5"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nhideWhenUsed="1"/>
    <w:lsdException w:name="Block Text" w:unhideWhenUsed="1"/>
    <w:lsdException w:name="Hyperlink" w:unhideWhenUsed="1"/>
    <w:lsdException w:name="FollowedHyperlink"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CD66F5"/>
    <w:pPr>
      <w:spacing w:line="240" w:lineRule="exact"/>
      <w:ind w:left="85" w:right="85"/>
    </w:pPr>
    <w:rPr>
      <w:rFonts w:ascii="Lucida Sans Unicode" w:hAnsi="Lucida Sans Unicode"/>
      <w:position w:val="-2"/>
      <w:sz w:val="18"/>
    </w:rPr>
  </w:style>
  <w:style w:type="paragraph" w:styleId="berschrift1">
    <w:name w:val="heading 1"/>
    <w:basedOn w:val="Standard"/>
    <w:next w:val="Standard"/>
    <w:qFormat/>
    <w:rsid w:val="00CD66F5"/>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rsid w:val="00CD66F5"/>
    <w:pPr>
      <w:keepNext/>
      <w:spacing w:before="240" w:after="60"/>
      <w:outlineLvl w:val="1"/>
    </w:pPr>
    <w:rPr>
      <w:rFonts w:ascii="Arial" w:hAnsi="Arial" w:cs="Arial"/>
      <w:b/>
      <w:bCs/>
      <w:i/>
      <w:iCs/>
      <w:sz w:val="28"/>
      <w:szCs w:val="28"/>
    </w:rPr>
  </w:style>
  <w:style w:type="paragraph" w:styleId="berschrift3">
    <w:name w:val="heading 3"/>
    <w:basedOn w:val="Standard"/>
    <w:next w:val="Standard"/>
    <w:qFormat/>
    <w:rsid w:val="00CD66F5"/>
    <w:pPr>
      <w:keepNext/>
      <w:spacing w:before="240" w:after="60"/>
      <w:outlineLvl w:val="2"/>
    </w:pPr>
    <w:rPr>
      <w:rFonts w:ascii="Arial" w:hAnsi="Arial" w:cs="Arial"/>
      <w:b/>
      <w:bCs/>
      <w:sz w:val="26"/>
      <w:szCs w:val="26"/>
    </w:rPr>
  </w:style>
  <w:style w:type="paragraph" w:styleId="berschrift4">
    <w:name w:val="heading 4"/>
    <w:basedOn w:val="Standard"/>
    <w:next w:val="Standard"/>
    <w:qFormat/>
    <w:rsid w:val="00CD66F5"/>
    <w:pPr>
      <w:keepNext/>
      <w:spacing w:before="240" w:after="60"/>
      <w:outlineLvl w:val="3"/>
    </w:pPr>
    <w:rPr>
      <w:rFonts w:ascii="Times New Roman" w:hAnsi="Times New Roman"/>
      <w:b/>
      <w:bCs/>
      <w:sz w:val="28"/>
      <w:szCs w:val="28"/>
    </w:rPr>
  </w:style>
  <w:style w:type="paragraph" w:styleId="berschrift5">
    <w:name w:val="heading 5"/>
    <w:basedOn w:val="Standard"/>
    <w:next w:val="Standard"/>
    <w:qFormat/>
    <w:rsid w:val="00CD66F5"/>
    <w:pPr>
      <w:spacing w:before="240" w:after="60"/>
      <w:outlineLvl w:val="4"/>
    </w:pPr>
    <w:rPr>
      <w:b/>
      <w:bCs/>
      <w:i/>
      <w:iCs/>
      <w:sz w:val="26"/>
      <w:szCs w:val="26"/>
    </w:rPr>
  </w:style>
  <w:style w:type="paragraph" w:styleId="berschrift6">
    <w:name w:val="heading 6"/>
    <w:basedOn w:val="Standard"/>
    <w:next w:val="Standard"/>
    <w:qFormat/>
    <w:rsid w:val="00CD66F5"/>
    <w:pPr>
      <w:spacing w:before="240" w:after="60"/>
      <w:outlineLvl w:val="5"/>
    </w:pPr>
    <w:rPr>
      <w:rFonts w:ascii="Times New Roman" w:hAnsi="Times New Roman"/>
      <w:b/>
      <w:bCs/>
      <w:sz w:val="22"/>
      <w:szCs w:val="22"/>
    </w:rPr>
  </w:style>
  <w:style w:type="paragraph" w:styleId="berschrift7">
    <w:name w:val="heading 7"/>
    <w:basedOn w:val="Standard"/>
    <w:next w:val="Standard"/>
    <w:qFormat/>
    <w:rsid w:val="00CD66F5"/>
    <w:pPr>
      <w:spacing w:before="240" w:after="60"/>
      <w:outlineLvl w:val="6"/>
    </w:pPr>
    <w:rPr>
      <w:rFonts w:ascii="Times New Roman" w:hAnsi="Times New Roman"/>
      <w:sz w:val="24"/>
    </w:rPr>
  </w:style>
  <w:style w:type="paragraph" w:styleId="berschrift8">
    <w:name w:val="heading 8"/>
    <w:basedOn w:val="Standard"/>
    <w:next w:val="Standard"/>
    <w:qFormat/>
    <w:rsid w:val="00CD66F5"/>
    <w:pPr>
      <w:spacing w:before="240" w:after="60"/>
      <w:outlineLvl w:val="7"/>
    </w:pPr>
    <w:rPr>
      <w:rFonts w:ascii="Times New Roman" w:hAnsi="Times New Roman"/>
      <w:i/>
      <w:iCs/>
      <w:sz w:val="24"/>
    </w:rPr>
  </w:style>
  <w:style w:type="paragraph" w:styleId="berschrift9">
    <w:name w:val="heading 9"/>
    <w:basedOn w:val="Standard"/>
    <w:next w:val="Standard"/>
    <w:qFormat/>
    <w:rsid w:val="00CD66F5"/>
    <w:p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semiHidden/>
    <w:rsid w:val="00CD66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semiHidden/>
    <w:rsid w:val="00CD66F5"/>
    <w:pPr>
      <w:tabs>
        <w:tab w:val="center" w:pos="4536"/>
        <w:tab w:val="right" w:pos="9072"/>
      </w:tabs>
    </w:pPr>
  </w:style>
  <w:style w:type="paragraph" w:styleId="Fuzeile">
    <w:name w:val="footer"/>
    <w:basedOn w:val="Standard"/>
    <w:semiHidden/>
    <w:rsid w:val="00CD66F5"/>
    <w:pPr>
      <w:tabs>
        <w:tab w:val="center" w:pos="4536"/>
        <w:tab w:val="right" w:pos="9072"/>
      </w:tabs>
    </w:pPr>
  </w:style>
  <w:style w:type="numbering" w:styleId="111111">
    <w:name w:val="Outline List 2"/>
    <w:basedOn w:val="KeineListe"/>
    <w:semiHidden/>
    <w:rsid w:val="00CD66F5"/>
    <w:pPr>
      <w:numPr>
        <w:numId w:val="1"/>
      </w:numPr>
    </w:pPr>
  </w:style>
  <w:style w:type="numbering" w:styleId="1ai">
    <w:name w:val="Outline List 1"/>
    <w:basedOn w:val="KeineListe"/>
    <w:semiHidden/>
    <w:rsid w:val="00CD66F5"/>
    <w:pPr>
      <w:numPr>
        <w:numId w:val="2"/>
      </w:numPr>
    </w:pPr>
  </w:style>
  <w:style w:type="paragraph" w:styleId="Anrede">
    <w:name w:val="Salutation"/>
    <w:basedOn w:val="Standard"/>
    <w:next w:val="Standard"/>
    <w:semiHidden/>
    <w:rsid w:val="00CD66F5"/>
  </w:style>
  <w:style w:type="numbering" w:styleId="ArtikelAbschnitt">
    <w:name w:val="Outline List 3"/>
    <w:basedOn w:val="KeineListe"/>
    <w:semiHidden/>
    <w:rsid w:val="00CD66F5"/>
    <w:pPr>
      <w:numPr>
        <w:numId w:val="3"/>
      </w:numPr>
    </w:pPr>
  </w:style>
  <w:style w:type="paragraph" w:styleId="Aufzhlungszeichen">
    <w:name w:val="List Bullet"/>
    <w:basedOn w:val="Standard"/>
    <w:semiHidden/>
    <w:rsid w:val="00CD66F5"/>
    <w:pPr>
      <w:numPr>
        <w:numId w:val="4"/>
      </w:numPr>
    </w:pPr>
  </w:style>
  <w:style w:type="paragraph" w:styleId="Aufzhlungszeichen2">
    <w:name w:val="List Bullet 2"/>
    <w:basedOn w:val="Standard"/>
    <w:semiHidden/>
    <w:rsid w:val="00CD66F5"/>
    <w:pPr>
      <w:numPr>
        <w:numId w:val="5"/>
      </w:numPr>
    </w:pPr>
  </w:style>
  <w:style w:type="paragraph" w:styleId="Aufzhlungszeichen3">
    <w:name w:val="List Bullet 3"/>
    <w:basedOn w:val="Standard"/>
    <w:semiHidden/>
    <w:rsid w:val="00CD66F5"/>
    <w:pPr>
      <w:numPr>
        <w:numId w:val="6"/>
      </w:numPr>
    </w:pPr>
  </w:style>
  <w:style w:type="paragraph" w:styleId="Aufzhlungszeichen4">
    <w:name w:val="List Bullet 4"/>
    <w:basedOn w:val="Standard"/>
    <w:semiHidden/>
    <w:rsid w:val="00CD66F5"/>
    <w:pPr>
      <w:numPr>
        <w:numId w:val="7"/>
      </w:numPr>
    </w:pPr>
  </w:style>
  <w:style w:type="paragraph" w:styleId="Aufzhlungszeichen5">
    <w:name w:val="List Bullet 5"/>
    <w:basedOn w:val="Standard"/>
    <w:semiHidden/>
    <w:rsid w:val="00CD66F5"/>
    <w:pPr>
      <w:numPr>
        <w:numId w:val="8"/>
      </w:numPr>
    </w:pPr>
  </w:style>
  <w:style w:type="paragraph" w:styleId="Beschriftung">
    <w:name w:val="caption"/>
    <w:basedOn w:val="Standard"/>
    <w:qFormat/>
    <w:rsid w:val="00CD66F5"/>
    <w:pPr>
      <w:spacing w:line="120" w:lineRule="exact"/>
    </w:pPr>
    <w:rPr>
      <w:bCs/>
      <w:caps/>
      <w:position w:val="0"/>
      <w:sz w:val="11"/>
      <w:szCs w:val="20"/>
    </w:rPr>
  </w:style>
  <w:style w:type="character" w:styleId="BesuchterHyperlink">
    <w:name w:val="FollowedHyperlink"/>
    <w:semiHidden/>
    <w:rsid w:val="00CD66F5"/>
    <w:rPr>
      <w:color w:val="800080"/>
      <w:u w:val="single"/>
    </w:rPr>
  </w:style>
  <w:style w:type="paragraph" w:styleId="Blocktext">
    <w:name w:val="Block Text"/>
    <w:basedOn w:val="Standard"/>
    <w:semiHidden/>
    <w:rsid w:val="00CD66F5"/>
    <w:pPr>
      <w:spacing w:after="120"/>
      <w:ind w:left="1440" w:right="1440"/>
    </w:pPr>
  </w:style>
  <w:style w:type="paragraph" w:styleId="Datum">
    <w:name w:val="Date"/>
    <w:basedOn w:val="Standard"/>
    <w:next w:val="Standard"/>
    <w:semiHidden/>
    <w:rsid w:val="00CD66F5"/>
  </w:style>
  <w:style w:type="paragraph" w:styleId="E-Mail-Signatur">
    <w:name w:val="E-mail Signature"/>
    <w:basedOn w:val="Standard"/>
    <w:semiHidden/>
    <w:rsid w:val="00CD66F5"/>
  </w:style>
  <w:style w:type="character" w:styleId="Fett">
    <w:name w:val="Strong"/>
    <w:qFormat/>
    <w:rsid w:val="00CD66F5"/>
    <w:rPr>
      <w:b/>
      <w:bCs/>
    </w:rPr>
  </w:style>
  <w:style w:type="paragraph" w:styleId="Fu-Endnotenberschrift">
    <w:name w:val="Note Heading"/>
    <w:basedOn w:val="Standard"/>
    <w:next w:val="Standard"/>
    <w:semiHidden/>
    <w:rsid w:val="00CD66F5"/>
  </w:style>
  <w:style w:type="paragraph" w:styleId="Gruformel">
    <w:name w:val="Closing"/>
    <w:basedOn w:val="Standard"/>
    <w:semiHidden/>
    <w:rsid w:val="00CD66F5"/>
    <w:pPr>
      <w:ind w:left="4252"/>
    </w:pPr>
  </w:style>
  <w:style w:type="character" w:styleId="Hervorhebung">
    <w:name w:val="Emphasis"/>
    <w:qFormat/>
    <w:rsid w:val="00CD66F5"/>
    <w:rPr>
      <w:i/>
      <w:iCs/>
    </w:rPr>
  </w:style>
  <w:style w:type="paragraph" w:styleId="HTMLAdresse">
    <w:name w:val="HTML Address"/>
    <w:basedOn w:val="Standard"/>
    <w:semiHidden/>
    <w:rsid w:val="00CD66F5"/>
    <w:rPr>
      <w:i/>
      <w:iCs/>
    </w:rPr>
  </w:style>
  <w:style w:type="character" w:styleId="HTMLAkronym">
    <w:name w:val="HTML Acronym"/>
    <w:basedOn w:val="Absatz-Standardschriftart"/>
    <w:semiHidden/>
    <w:rsid w:val="00CD66F5"/>
  </w:style>
  <w:style w:type="character" w:styleId="HTMLBeispiel">
    <w:name w:val="HTML Sample"/>
    <w:semiHidden/>
    <w:rsid w:val="00CD66F5"/>
    <w:rPr>
      <w:rFonts w:ascii="Courier New" w:hAnsi="Courier New" w:cs="Courier New"/>
    </w:rPr>
  </w:style>
  <w:style w:type="character" w:styleId="HTMLCode">
    <w:name w:val="HTML Code"/>
    <w:semiHidden/>
    <w:rsid w:val="00CD66F5"/>
    <w:rPr>
      <w:rFonts w:ascii="Courier New" w:hAnsi="Courier New" w:cs="Courier New"/>
      <w:sz w:val="20"/>
      <w:szCs w:val="20"/>
    </w:rPr>
  </w:style>
  <w:style w:type="character" w:styleId="HTMLDefinition">
    <w:name w:val="HTML Definition"/>
    <w:semiHidden/>
    <w:rsid w:val="00CD66F5"/>
    <w:rPr>
      <w:i/>
      <w:iCs/>
    </w:rPr>
  </w:style>
  <w:style w:type="character" w:styleId="HTMLSchreibmaschine">
    <w:name w:val="HTML Typewriter"/>
    <w:semiHidden/>
    <w:rsid w:val="00CD66F5"/>
    <w:rPr>
      <w:rFonts w:ascii="Courier New" w:hAnsi="Courier New" w:cs="Courier New"/>
      <w:sz w:val="20"/>
      <w:szCs w:val="20"/>
    </w:rPr>
  </w:style>
  <w:style w:type="character" w:styleId="HTMLTastatur">
    <w:name w:val="HTML Keyboard"/>
    <w:semiHidden/>
    <w:rsid w:val="00CD66F5"/>
    <w:rPr>
      <w:rFonts w:ascii="Courier New" w:hAnsi="Courier New" w:cs="Courier New"/>
      <w:sz w:val="20"/>
      <w:szCs w:val="20"/>
    </w:rPr>
  </w:style>
  <w:style w:type="character" w:styleId="HTMLVariable">
    <w:name w:val="HTML Variable"/>
    <w:semiHidden/>
    <w:rsid w:val="00CD66F5"/>
    <w:rPr>
      <w:i/>
      <w:iCs/>
    </w:rPr>
  </w:style>
  <w:style w:type="paragraph" w:styleId="HTMLVorformatiert">
    <w:name w:val="HTML Preformatted"/>
    <w:basedOn w:val="Standard"/>
    <w:semiHidden/>
    <w:rsid w:val="00CD66F5"/>
    <w:rPr>
      <w:rFonts w:ascii="Courier New" w:hAnsi="Courier New" w:cs="Courier New"/>
      <w:sz w:val="20"/>
      <w:szCs w:val="20"/>
    </w:rPr>
  </w:style>
  <w:style w:type="character" w:styleId="HTMLZitat">
    <w:name w:val="HTML Cite"/>
    <w:semiHidden/>
    <w:rsid w:val="00CD66F5"/>
    <w:rPr>
      <w:i/>
      <w:iCs/>
    </w:rPr>
  </w:style>
  <w:style w:type="character" w:styleId="Hyperlink">
    <w:name w:val="Hyperlink"/>
    <w:semiHidden/>
    <w:rsid w:val="00CD66F5"/>
    <w:rPr>
      <w:color w:val="0000FF"/>
      <w:u w:val="single"/>
    </w:rPr>
  </w:style>
  <w:style w:type="paragraph" w:styleId="Liste">
    <w:name w:val="List"/>
    <w:basedOn w:val="Standard"/>
    <w:semiHidden/>
    <w:rsid w:val="00CD66F5"/>
    <w:pPr>
      <w:ind w:left="283" w:hanging="283"/>
    </w:pPr>
  </w:style>
  <w:style w:type="paragraph" w:styleId="Liste2">
    <w:name w:val="List 2"/>
    <w:basedOn w:val="Standard"/>
    <w:semiHidden/>
    <w:rsid w:val="00CD66F5"/>
    <w:pPr>
      <w:ind w:left="566" w:hanging="283"/>
    </w:pPr>
  </w:style>
  <w:style w:type="paragraph" w:styleId="Liste3">
    <w:name w:val="List 3"/>
    <w:basedOn w:val="Standard"/>
    <w:semiHidden/>
    <w:rsid w:val="00CD66F5"/>
    <w:pPr>
      <w:ind w:left="849" w:hanging="283"/>
    </w:pPr>
  </w:style>
  <w:style w:type="paragraph" w:styleId="Liste4">
    <w:name w:val="List 4"/>
    <w:basedOn w:val="Standard"/>
    <w:semiHidden/>
    <w:rsid w:val="00CD66F5"/>
    <w:pPr>
      <w:ind w:left="1132" w:hanging="283"/>
    </w:pPr>
  </w:style>
  <w:style w:type="paragraph" w:styleId="Liste5">
    <w:name w:val="List 5"/>
    <w:basedOn w:val="Standard"/>
    <w:semiHidden/>
    <w:rsid w:val="00CD66F5"/>
    <w:pPr>
      <w:ind w:left="1415" w:hanging="283"/>
    </w:pPr>
  </w:style>
  <w:style w:type="paragraph" w:styleId="Listenfortsetzung">
    <w:name w:val="List Continue"/>
    <w:basedOn w:val="Standard"/>
    <w:semiHidden/>
    <w:rsid w:val="00CD66F5"/>
    <w:pPr>
      <w:spacing w:after="120"/>
      <w:ind w:left="283"/>
    </w:pPr>
  </w:style>
  <w:style w:type="paragraph" w:styleId="Listenfortsetzung2">
    <w:name w:val="List Continue 2"/>
    <w:basedOn w:val="Standard"/>
    <w:semiHidden/>
    <w:rsid w:val="00CD66F5"/>
    <w:pPr>
      <w:spacing w:after="120"/>
      <w:ind w:left="566"/>
    </w:pPr>
  </w:style>
  <w:style w:type="paragraph" w:styleId="Listenfortsetzung3">
    <w:name w:val="List Continue 3"/>
    <w:basedOn w:val="Standard"/>
    <w:semiHidden/>
    <w:rsid w:val="00CD66F5"/>
    <w:pPr>
      <w:spacing w:after="120"/>
      <w:ind w:left="849"/>
    </w:pPr>
  </w:style>
  <w:style w:type="paragraph" w:styleId="Listenfortsetzung4">
    <w:name w:val="List Continue 4"/>
    <w:basedOn w:val="Standard"/>
    <w:semiHidden/>
    <w:rsid w:val="00CD66F5"/>
    <w:pPr>
      <w:spacing w:after="120"/>
      <w:ind w:left="1132"/>
    </w:pPr>
  </w:style>
  <w:style w:type="paragraph" w:styleId="Listenfortsetzung5">
    <w:name w:val="List Continue 5"/>
    <w:basedOn w:val="Standard"/>
    <w:semiHidden/>
    <w:rsid w:val="00CD66F5"/>
    <w:pPr>
      <w:spacing w:after="120"/>
      <w:ind w:left="1415"/>
    </w:pPr>
  </w:style>
  <w:style w:type="paragraph" w:styleId="Listennummer">
    <w:name w:val="List Number"/>
    <w:basedOn w:val="Standard"/>
    <w:semiHidden/>
    <w:rsid w:val="00CD66F5"/>
    <w:pPr>
      <w:numPr>
        <w:numId w:val="9"/>
      </w:numPr>
    </w:pPr>
  </w:style>
  <w:style w:type="paragraph" w:styleId="Listennummer2">
    <w:name w:val="List Number 2"/>
    <w:basedOn w:val="Standard"/>
    <w:semiHidden/>
    <w:rsid w:val="00CD66F5"/>
    <w:pPr>
      <w:numPr>
        <w:numId w:val="10"/>
      </w:numPr>
    </w:pPr>
  </w:style>
  <w:style w:type="paragraph" w:styleId="Listennummer3">
    <w:name w:val="List Number 3"/>
    <w:basedOn w:val="Standard"/>
    <w:semiHidden/>
    <w:rsid w:val="00CD66F5"/>
    <w:pPr>
      <w:numPr>
        <w:numId w:val="11"/>
      </w:numPr>
    </w:pPr>
  </w:style>
  <w:style w:type="paragraph" w:styleId="Listennummer4">
    <w:name w:val="List Number 4"/>
    <w:basedOn w:val="Standard"/>
    <w:semiHidden/>
    <w:rsid w:val="00CD66F5"/>
    <w:pPr>
      <w:numPr>
        <w:numId w:val="12"/>
      </w:numPr>
    </w:pPr>
  </w:style>
  <w:style w:type="paragraph" w:styleId="Listennummer5">
    <w:name w:val="List Number 5"/>
    <w:basedOn w:val="Standard"/>
    <w:semiHidden/>
    <w:rsid w:val="00CD66F5"/>
    <w:pPr>
      <w:numPr>
        <w:numId w:val="13"/>
      </w:numPr>
    </w:pPr>
  </w:style>
  <w:style w:type="paragraph" w:styleId="Nachrichtenkopf">
    <w:name w:val="Message Header"/>
    <w:basedOn w:val="Standard"/>
    <w:semiHidden/>
    <w:rsid w:val="00CD66F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NurText">
    <w:name w:val="Plain Text"/>
    <w:basedOn w:val="Standard"/>
    <w:semiHidden/>
    <w:rsid w:val="00CD66F5"/>
    <w:rPr>
      <w:rFonts w:ascii="Courier New" w:hAnsi="Courier New" w:cs="Courier New"/>
      <w:sz w:val="20"/>
      <w:szCs w:val="20"/>
    </w:rPr>
  </w:style>
  <w:style w:type="character" w:styleId="Seitenzahl">
    <w:name w:val="page number"/>
    <w:basedOn w:val="Absatz-Standardschriftart"/>
    <w:semiHidden/>
    <w:rsid w:val="00CD66F5"/>
  </w:style>
  <w:style w:type="paragraph" w:styleId="StandardWeb">
    <w:name w:val="Normal (Web)"/>
    <w:basedOn w:val="Standard"/>
    <w:semiHidden/>
    <w:rsid w:val="00CD66F5"/>
    <w:rPr>
      <w:rFonts w:ascii="Times New Roman" w:hAnsi="Times New Roman"/>
      <w:sz w:val="24"/>
    </w:rPr>
  </w:style>
  <w:style w:type="paragraph" w:styleId="Standardeinzug">
    <w:name w:val="Normal Indent"/>
    <w:basedOn w:val="Standard"/>
    <w:semiHidden/>
    <w:rsid w:val="00CD66F5"/>
    <w:pPr>
      <w:ind w:left="708"/>
    </w:pPr>
  </w:style>
  <w:style w:type="table" w:styleId="Tabelle3D-Effekt1">
    <w:name w:val="Table 3D effects 1"/>
    <w:basedOn w:val="NormaleTabelle"/>
    <w:semiHidden/>
    <w:rsid w:val="00CD66F5"/>
    <w:pPr>
      <w:spacing w:line="24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semiHidden/>
    <w:rsid w:val="00CD66F5"/>
    <w:pPr>
      <w:spacing w:line="24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semiHidden/>
    <w:rsid w:val="00CD66F5"/>
    <w:pPr>
      <w:spacing w:line="24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semiHidden/>
    <w:rsid w:val="00CD66F5"/>
    <w:pPr>
      <w:spacing w:line="24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semiHidden/>
    <w:rsid w:val="00CD66F5"/>
    <w:pPr>
      <w:spacing w:line="24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semiHidden/>
    <w:rsid w:val="00CD66F5"/>
    <w:pPr>
      <w:spacing w:line="24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semiHidden/>
    <w:rsid w:val="00CD66F5"/>
    <w:pPr>
      <w:spacing w:line="24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semiHidden/>
    <w:rsid w:val="00CD66F5"/>
    <w:pPr>
      <w:spacing w:line="24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semiHidden/>
    <w:rsid w:val="00CD66F5"/>
    <w:pPr>
      <w:spacing w:line="24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semiHidden/>
    <w:rsid w:val="00CD66F5"/>
    <w:pPr>
      <w:spacing w:line="24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semiHidden/>
    <w:rsid w:val="00CD66F5"/>
    <w:pPr>
      <w:spacing w:line="24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semiHidden/>
    <w:rsid w:val="00CD66F5"/>
    <w:pPr>
      <w:spacing w:line="24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semiHidden/>
    <w:rsid w:val="00CD66F5"/>
    <w:pPr>
      <w:spacing w:line="24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semiHidden/>
    <w:rsid w:val="00CD66F5"/>
    <w:pPr>
      <w:spacing w:line="24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semiHidden/>
    <w:rsid w:val="00CD66F5"/>
    <w:pPr>
      <w:spacing w:line="24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semiHidden/>
    <w:rsid w:val="00CD66F5"/>
    <w:pPr>
      <w:spacing w:line="24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semiHidden/>
    <w:rsid w:val="00CD66F5"/>
    <w:pPr>
      <w:spacing w:line="24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semiHidden/>
    <w:rsid w:val="00CD66F5"/>
    <w:pPr>
      <w:spacing w:line="24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semiHidden/>
    <w:rsid w:val="00CD66F5"/>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semiHidden/>
    <w:rsid w:val="00CD66F5"/>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semiHidden/>
    <w:rsid w:val="00CD66F5"/>
    <w:pPr>
      <w:spacing w:line="24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semiHidden/>
    <w:rsid w:val="00CD66F5"/>
    <w:pPr>
      <w:spacing w:line="24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semiHidden/>
    <w:rsid w:val="00CD66F5"/>
    <w:pPr>
      <w:spacing w:line="24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semiHidden/>
    <w:rsid w:val="00CD66F5"/>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semiHidden/>
    <w:rsid w:val="00CD66F5"/>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semiHidden/>
    <w:rsid w:val="00CD66F5"/>
    <w:pPr>
      <w:spacing w:line="24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semiHidden/>
    <w:rsid w:val="00CD66F5"/>
    <w:pPr>
      <w:spacing w:line="24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semiHidden/>
    <w:rsid w:val="00CD66F5"/>
    <w:pPr>
      <w:spacing w:line="24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semiHidden/>
    <w:rsid w:val="00CD66F5"/>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semiHidden/>
    <w:rsid w:val="00CD66F5"/>
    <w:pPr>
      <w:spacing w:line="24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semiHidden/>
    <w:rsid w:val="00CD66F5"/>
    <w:pPr>
      <w:spacing w:line="24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semiHidden/>
    <w:rsid w:val="00CD66F5"/>
    <w:pPr>
      <w:spacing w:line="24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semiHidden/>
    <w:rsid w:val="00CD66F5"/>
    <w:pPr>
      <w:spacing w:line="24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semiHidden/>
    <w:rsid w:val="00CD66F5"/>
    <w:pPr>
      <w:spacing w:line="24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semiHidden/>
    <w:rsid w:val="00CD66F5"/>
    <w:pPr>
      <w:spacing w:line="24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semiHidden/>
    <w:rsid w:val="00CD66F5"/>
    <w:pPr>
      <w:spacing w:line="24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semiHidden/>
    <w:rsid w:val="00CD66F5"/>
    <w:pPr>
      <w:spacing w:line="24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semiHidden/>
    <w:rsid w:val="00CD66F5"/>
    <w:pPr>
      <w:spacing w:line="24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semiHidden/>
    <w:rsid w:val="00CD66F5"/>
    <w:pPr>
      <w:spacing w:line="24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semiHidden/>
    <w:rsid w:val="00CD66F5"/>
    <w:pPr>
      <w:spacing w:line="24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semiHidden/>
    <w:rsid w:val="00CD66F5"/>
    <w:pPr>
      <w:spacing w:line="24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semiHidden/>
    <w:rsid w:val="00CD66F5"/>
    <w:pPr>
      <w:spacing w:line="24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semiHidden/>
    <w:rsid w:val="00CD66F5"/>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semiHidden/>
    <w:rsid w:val="00CD66F5"/>
    <w:pPr>
      <w:spacing w:after="120"/>
    </w:pPr>
  </w:style>
  <w:style w:type="paragraph" w:styleId="Textkrper2">
    <w:name w:val="Body Text 2"/>
    <w:basedOn w:val="Standard"/>
    <w:semiHidden/>
    <w:rsid w:val="00CD66F5"/>
    <w:pPr>
      <w:spacing w:after="120" w:line="480" w:lineRule="auto"/>
    </w:pPr>
  </w:style>
  <w:style w:type="paragraph" w:styleId="Textkrper3">
    <w:name w:val="Body Text 3"/>
    <w:basedOn w:val="Standard"/>
    <w:semiHidden/>
    <w:rsid w:val="00CD66F5"/>
    <w:pPr>
      <w:spacing w:after="120"/>
    </w:pPr>
    <w:rPr>
      <w:sz w:val="16"/>
      <w:szCs w:val="16"/>
    </w:rPr>
  </w:style>
  <w:style w:type="paragraph" w:styleId="Textkrper-Einzug2">
    <w:name w:val="Body Text Indent 2"/>
    <w:basedOn w:val="Standard"/>
    <w:semiHidden/>
    <w:rsid w:val="00CD66F5"/>
    <w:pPr>
      <w:spacing w:after="120" w:line="480" w:lineRule="auto"/>
      <w:ind w:left="283"/>
    </w:pPr>
  </w:style>
  <w:style w:type="paragraph" w:styleId="Textkrper-Einzug3">
    <w:name w:val="Body Text Indent 3"/>
    <w:basedOn w:val="Standard"/>
    <w:semiHidden/>
    <w:rsid w:val="00CD66F5"/>
    <w:pPr>
      <w:spacing w:after="120"/>
      <w:ind w:left="283"/>
    </w:pPr>
    <w:rPr>
      <w:sz w:val="16"/>
      <w:szCs w:val="16"/>
    </w:rPr>
  </w:style>
  <w:style w:type="paragraph" w:styleId="Textkrper-Erstzeileneinzug">
    <w:name w:val="Body Text First Indent"/>
    <w:basedOn w:val="Textkrper"/>
    <w:semiHidden/>
    <w:rsid w:val="00CD66F5"/>
    <w:pPr>
      <w:ind w:firstLine="210"/>
    </w:pPr>
  </w:style>
  <w:style w:type="paragraph" w:styleId="Textkrper-Zeileneinzug">
    <w:name w:val="Body Text Indent"/>
    <w:basedOn w:val="Standard"/>
    <w:semiHidden/>
    <w:rsid w:val="00CD66F5"/>
    <w:pPr>
      <w:spacing w:after="120"/>
      <w:ind w:left="283"/>
    </w:pPr>
  </w:style>
  <w:style w:type="paragraph" w:styleId="Textkrper-Erstzeileneinzug2">
    <w:name w:val="Body Text First Indent 2"/>
    <w:basedOn w:val="Textkrper-Zeileneinzug"/>
    <w:semiHidden/>
    <w:rsid w:val="00CD66F5"/>
    <w:pPr>
      <w:ind w:firstLine="210"/>
    </w:pPr>
  </w:style>
  <w:style w:type="paragraph" w:styleId="Umschlagabsenderadresse">
    <w:name w:val="envelope return"/>
    <w:basedOn w:val="Standard"/>
    <w:semiHidden/>
    <w:rsid w:val="00CD66F5"/>
    <w:rPr>
      <w:rFonts w:ascii="Arial" w:hAnsi="Arial" w:cs="Arial"/>
      <w:sz w:val="20"/>
      <w:szCs w:val="20"/>
    </w:rPr>
  </w:style>
  <w:style w:type="paragraph" w:styleId="Umschlagadresse">
    <w:name w:val="envelope address"/>
    <w:basedOn w:val="Standard"/>
    <w:semiHidden/>
    <w:rsid w:val="00CD66F5"/>
    <w:pPr>
      <w:framePr w:w="4320" w:h="2160" w:hRule="exact" w:hSpace="141" w:wrap="auto" w:hAnchor="page" w:xAlign="center" w:yAlign="bottom"/>
      <w:ind w:left="1"/>
    </w:pPr>
    <w:rPr>
      <w:rFonts w:ascii="Arial" w:hAnsi="Arial" w:cs="Arial"/>
      <w:sz w:val="24"/>
    </w:rPr>
  </w:style>
  <w:style w:type="paragraph" w:styleId="Unterschrift">
    <w:name w:val="Signature"/>
    <w:basedOn w:val="Standard"/>
    <w:semiHidden/>
    <w:rsid w:val="00CD66F5"/>
    <w:pPr>
      <w:ind w:left="4252"/>
    </w:pPr>
  </w:style>
  <w:style w:type="paragraph" w:styleId="Untertitel">
    <w:name w:val="Subtitle"/>
    <w:basedOn w:val="Standard"/>
    <w:qFormat/>
    <w:rsid w:val="00CD66F5"/>
    <w:pPr>
      <w:spacing w:after="60"/>
      <w:jc w:val="center"/>
      <w:outlineLvl w:val="1"/>
    </w:pPr>
    <w:rPr>
      <w:rFonts w:ascii="Arial" w:hAnsi="Arial" w:cs="Arial"/>
      <w:sz w:val="24"/>
    </w:rPr>
  </w:style>
  <w:style w:type="character" w:styleId="Zeilennummer">
    <w:name w:val="line number"/>
    <w:basedOn w:val="Absatz-Standardschriftart"/>
    <w:semiHidden/>
    <w:rsid w:val="00CD66F5"/>
  </w:style>
  <w:style w:type="paragraph" w:styleId="Titel">
    <w:name w:val="Title"/>
    <w:basedOn w:val="Standard"/>
    <w:qFormat/>
    <w:rsid w:val="00CD66F5"/>
    <w:pPr>
      <w:spacing w:line="360" w:lineRule="exact"/>
      <w:ind w:left="0" w:right="0"/>
      <w:outlineLvl w:val="0"/>
    </w:pPr>
    <w:rPr>
      <w:rFonts w:cs="Arial"/>
      <w:bCs/>
      <w:position w:val="0"/>
      <w:sz w:val="32"/>
      <w:szCs w:val="32"/>
    </w:rPr>
  </w:style>
  <w:style w:type="paragraph" w:customStyle="1" w:styleId="Zahl">
    <w:name w:val="Zahl"/>
    <w:basedOn w:val="Standard"/>
    <w:rsid w:val="00CD66F5"/>
    <w:pPr>
      <w:ind w:left="74" w:right="-170"/>
    </w:pPr>
    <w:rPr>
      <w:rFonts w:ascii="Lucida Sans Typewriter" w:hAnsi="Lucida Sans Typewriter"/>
      <w:spacing w:val="146"/>
    </w:rPr>
  </w:style>
  <w:style w:type="paragraph" w:customStyle="1" w:styleId="Marginalie">
    <w:name w:val="Marginalie"/>
    <w:basedOn w:val="Standard"/>
    <w:rsid w:val="00CD66F5"/>
    <w:pPr>
      <w:framePr w:w="2279" w:hSpace="181" w:wrap="around" w:vAnchor="page" w:hAnchor="page" w:x="9016" w:y="3176"/>
      <w:tabs>
        <w:tab w:val="left" w:pos="518"/>
      </w:tabs>
      <w:spacing w:line="180" w:lineRule="exact"/>
      <w:ind w:left="0" w:right="0"/>
    </w:pPr>
    <w:rPr>
      <w:position w:val="0"/>
      <w:sz w:val="13"/>
    </w:rPr>
  </w:style>
  <w:style w:type="paragraph" w:styleId="Sprechblasentext">
    <w:name w:val="Balloon Text"/>
    <w:basedOn w:val="Standard"/>
    <w:semiHidden/>
    <w:rsid w:val="00CD66F5"/>
    <w:rPr>
      <w:rFonts w:ascii="Tahoma" w:hAnsi="Tahoma" w:cs="Tahoma"/>
      <w:sz w:val="16"/>
      <w:szCs w:val="16"/>
    </w:rPr>
  </w:style>
  <w:style w:type="paragraph" w:customStyle="1" w:styleId="E-Datum">
    <w:name w:val="E-Datum"/>
    <w:basedOn w:val="Standard"/>
    <w:rsid w:val="00CD66F5"/>
    <w:pPr>
      <w:framePr w:wrap="around" w:vAnchor="page" w:hAnchor="page" w:x="8971" w:y="3222"/>
      <w:spacing w:line="180" w:lineRule="exact"/>
      <w:ind w:left="0"/>
      <w:suppressOverlap/>
    </w:pPr>
  </w:style>
  <w:style w:type="paragraph" w:customStyle="1" w:styleId="M1">
    <w:name w:val="M1"/>
    <w:basedOn w:val="Standard"/>
    <w:rsid w:val="00CD66F5"/>
    <w:pPr>
      <w:framePr w:wrap="around" w:vAnchor="page" w:hAnchor="page" w:x="8971" w:y="3222"/>
      <w:tabs>
        <w:tab w:val="left" w:pos="518"/>
      </w:tabs>
      <w:spacing w:line="180" w:lineRule="exact"/>
      <w:ind w:left="0" w:right="0"/>
      <w:suppressOverlap/>
    </w:pPr>
    <w:rPr>
      <w:b/>
      <w:bCs/>
      <w:position w:val="0"/>
      <w:sz w:val="13"/>
    </w:rPr>
  </w:style>
  <w:style w:type="paragraph" w:customStyle="1" w:styleId="M2">
    <w:name w:val="M2"/>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M3">
    <w:name w:val="M3"/>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M4">
    <w:name w:val="M4"/>
    <w:basedOn w:val="Standard"/>
    <w:rsid w:val="00CD66F5"/>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5">
    <w:name w:val="M5"/>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M6">
    <w:name w:val="M6"/>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M7">
    <w:name w:val="M7"/>
    <w:basedOn w:val="Standard"/>
    <w:rsid w:val="00CD66F5"/>
    <w:pPr>
      <w:framePr w:wrap="around" w:vAnchor="page" w:hAnchor="page" w:x="8971" w:y="3222"/>
      <w:tabs>
        <w:tab w:val="left" w:pos="518"/>
      </w:tabs>
      <w:spacing w:line="180" w:lineRule="exact"/>
      <w:ind w:left="0" w:right="0"/>
      <w:suppressOverlap/>
    </w:pPr>
    <w:rPr>
      <w:b/>
      <w:bCs/>
      <w:position w:val="0"/>
      <w:sz w:val="13"/>
    </w:rPr>
  </w:style>
  <w:style w:type="paragraph" w:customStyle="1" w:styleId="M8">
    <w:name w:val="M8"/>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M9">
    <w:name w:val="M9"/>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M10">
    <w:name w:val="M10"/>
    <w:basedOn w:val="Standard"/>
    <w:rsid w:val="00CD66F5"/>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11">
    <w:name w:val="M11"/>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M12">
    <w:name w:val="M12"/>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V1">
    <w:name w:val="V1"/>
    <w:basedOn w:val="Standard"/>
    <w:rsid w:val="00CD66F5"/>
    <w:pPr>
      <w:framePr w:wrap="around" w:vAnchor="page" w:hAnchor="page" w:x="8971" w:y="3222"/>
      <w:tabs>
        <w:tab w:val="left" w:pos="518"/>
      </w:tabs>
      <w:spacing w:line="180" w:lineRule="exact"/>
      <w:ind w:left="0" w:right="0"/>
      <w:suppressOverlap/>
    </w:pPr>
    <w:rPr>
      <w:b/>
      <w:bCs/>
      <w:position w:val="0"/>
      <w:sz w:val="13"/>
    </w:rPr>
  </w:style>
  <w:style w:type="paragraph" w:customStyle="1" w:styleId="V2">
    <w:name w:val="V2"/>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V3">
    <w:name w:val="V3"/>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V4">
    <w:name w:val="V4"/>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V5">
    <w:name w:val="V5"/>
    <w:basedOn w:val="Standard"/>
    <w:rsid w:val="00CD66F5"/>
    <w:pPr>
      <w:framePr w:wrap="around" w:vAnchor="page" w:hAnchor="page" w:x="8971" w:y="3222"/>
      <w:tabs>
        <w:tab w:val="left" w:pos="518"/>
      </w:tabs>
      <w:spacing w:line="180" w:lineRule="exact"/>
      <w:ind w:left="0" w:right="0"/>
      <w:suppressOverlap/>
    </w:pPr>
    <w:rPr>
      <w:position w:val="0"/>
      <w:sz w:val="13"/>
      <w:lang w:val="nb-NO"/>
    </w:rPr>
  </w:style>
  <w:style w:type="paragraph" w:customStyle="1" w:styleId="V6">
    <w:name w:val="V6"/>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V7">
    <w:name w:val="V7"/>
    <w:basedOn w:val="Standard"/>
    <w:rsid w:val="00CD66F5"/>
    <w:pPr>
      <w:framePr w:wrap="auto" w:vAnchor="page" w:hAnchor="page" w:x="8971" w:y="3222"/>
      <w:tabs>
        <w:tab w:val="left" w:pos="518"/>
      </w:tabs>
      <w:spacing w:line="180" w:lineRule="exact"/>
      <w:ind w:left="0" w:right="0"/>
      <w:suppressOverlap/>
    </w:pPr>
    <w:rPr>
      <w:b/>
      <w:bCs/>
      <w:position w:val="0"/>
      <w:sz w:val="13"/>
    </w:rPr>
  </w:style>
  <w:style w:type="paragraph" w:customStyle="1" w:styleId="V8">
    <w:name w:val="V8"/>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9">
    <w:name w:val="V9"/>
    <w:basedOn w:val="Standard"/>
    <w:rsid w:val="00CD66F5"/>
    <w:pPr>
      <w:framePr w:wrap="auto" w:vAnchor="page" w:hAnchor="page" w:x="8971" w:y="3222"/>
      <w:tabs>
        <w:tab w:val="left" w:pos="518"/>
      </w:tabs>
      <w:spacing w:line="180" w:lineRule="exact"/>
      <w:ind w:left="0" w:right="0"/>
      <w:suppressOverlap/>
    </w:pPr>
    <w:rPr>
      <w:b/>
      <w:bCs/>
      <w:position w:val="0"/>
      <w:sz w:val="13"/>
    </w:rPr>
  </w:style>
  <w:style w:type="paragraph" w:customStyle="1" w:styleId="V10">
    <w:name w:val="V10"/>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11">
    <w:name w:val="V11"/>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12">
    <w:name w:val="V12"/>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13">
    <w:name w:val="V13"/>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14">
    <w:name w:val="V14"/>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15">
    <w:name w:val="V15"/>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16">
    <w:name w:val="V16"/>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17">
    <w:name w:val="V17"/>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18">
    <w:name w:val="V18"/>
    <w:basedOn w:val="Standard"/>
    <w:rsid w:val="00CD66F5"/>
    <w:pPr>
      <w:framePr w:wrap="auto" w:vAnchor="page" w:hAnchor="page" w:x="8971" w:y="3222"/>
      <w:tabs>
        <w:tab w:val="left" w:pos="518"/>
      </w:tabs>
      <w:spacing w:line="180" w:lineRule="exact"/>
      <w:ind w:left="0" w:right="0"/>
      <w:suppressOverlap/>
    </w:pPr>
    <w:rPr>
      <w:position w:val="0"/>
      <w:sz w:val="13"/>
    </w:rPr>
  </w:style>
  <w:style w:type="character" w:styleId="Kommentarzeichen">
    <w:name w:val="annotation reference"/>
    <w:basedOn w:val="Absatz-Standardschriftart"/>
    <w:semiHidden/>
    <w:unhideWhenUsed/>
    <w:rsid w:val="00244049"/>
    <w:rPr>
      <w:sz w:val="16"/>
      <w:szCs w:val="16"/>
    </w:rPr>
  </w:style>
  <w:style w:type="paragraph" w:styleId="Kommentartext">
    <w:name w:val="annotation text"/>
    <w:basedOn w:val="Standard"/>
    <w:link w:val="KommentartextZchn"/>
    <w:semiHidden/>
    <w:unhideWhenUsed/>
    <w:rsid w:val="00244049"/>
    <w:pPr>
      <w:spacing w:line="240" w:lineRule="auto"/>
    </w:pPr>
    <w:rPr>
      <w:sz w:val="20"/>
      <w:szCs w:val="20"/>
    </w:rPr>
  </w:style>
  <w:style w:type="character" w:customStyle="1" w:styleId="KommentartextZchn">
    <w:name w:val="Kommentartext Zchn"/>
    <w:basedOn w:val="Absatz-Standardschriftart"/>
    <w:link w:val="Kommentartext"/>
    <w:semiHidden/>
    <w:rsid w:val="00244049"/>
    <w:rPr>
      <w:rFonts w:ascii="Lucida Sans Unicode" w:hAnsi="Lucida Sans Unicode"/>
      <w:position w:val="-2"/>
      <w:sz w:val="20"/>
      <w:szCs w:val="20"/>
    </w:rPr>
  </w:style>
  <w:style w:type="paragraph" w:styleId="Kommentarthema">
    <w:name w:val="annotation subject"/>
    <w:basedOn w:val="Kommentartext"/>
    <w:next w:val="Kommentartext"/>
    <w:link w:val="KommentarthemaZchn"/>
    <w:semiHidden/>
    <w:unhideWhenUsed/>
    <w:rsid w:val="00244049"/>
    <w:rPr>
      <w:b/>
      <w:bCs/>
    </w:rPr>
  </w:style>
  <w:style w:type="character" w:customStyle="1" w:styleId="KommentarthemaZchn">
    <w:name w:val="Kommentarthema Zchn"/>
    <w:basedOn w:val="KommentartextZchn"/>
    <w:link w:val="Kommentarthema"/>
    <w:semiHidden/>
    <w:rsid w:val="00244049"/>
    <w:rPr>
      <w:rFonts w:ascii="Lucida Sans Unicode" w:hAnsi="Lucida Sans Unicode"/>
      <w:b/>
      <w:bCs/>
      <w:position w:val="-2"/>
      <w:sz w:val="20"/>
      <w:szCs w:val="20"/>
    </w:rPr>
  </w:style>
  <w:style w:type="paragraph" w:styleId="Listenabsatz">
    <w:name w:val="List Paragraph"/>
    <w:basedOn w:val="Standard"/>
    <w:rsid w:val="00E56D7D"/>
    <w:pPr>
      <w:ind w:left="720"/>
      <w:contextualSpacing/>
    </w:pPr>
  </w:style>
  <w:style w:type="paragraph" w:customStyle="1" w:styleId="Presse">
    <w:name w:val="Presse"/>
    <w:basedOn w:val="Standard"/>
    <w:autoRedefine/>
    <w:rsid w:val="00942B8F"/>
    <w:pPr>
      <w:spacing w:line="360" w:lineRule="auto"/>
      <w:ind w:left="0" w:right="0"/>
    </w:pPr>
    <w:rPr>
      <w:rFonts w:asciiTheme="minorHAnsi" w:hAnsiTheme="minorHAnsi"/>
      <w:position w:val="0"/>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9153640">
      <w:bodyDiv w:val="1"/>
      <w:marLeft w:val="0"/>
      <w:marRight w:val="0"/>
      <w:marTop w:val="0"/>
      <w:marBottom w:val="0"/>
      <w:divBdr>
        <w:top w:val="none" w:sz="0" w:space="0" w:color="auto"/>
        <w:left w:val="none" w:sz="0" w:space="0" w:color="auto"/>
        <w:bottom w:val="none" w:sz="0" w:space="0" w:color="auto"/>
        <w:right w:val="none" w:sz="0" w:space="0" w:color="auto"/>
      </w:divBdr>
    </w:div>
    <w:div w:id="1493333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emf"/><Relationship Id="rId5" Type="http://schemas.openxmlformats.org/officeDocument/2006/relationships/image" Target="media/image5.emf"/><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emf"/><Relationship Id="rId5" Type="http://schemas.openxmlformats.org/officeDocument/2006/relationships/image" Target="media/image5.emf"/><Relationship Id="rId4" Type="http://schemas.openxmlformats.org/officeDocument/2006/relationships/image" Target="media/image4.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E638F5-CE26-4398-9736-99C5793CF6CF}">
  <ds:schemaRefs>
    <ds:schemaRef ds:uri="http://schemas.openxmlformats.org/officeDocument/2006/bibliography"/>
  </ds:schemaRefs>
</ds:datastoreItem>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ZMAuto</vt:lpwstr>
  </property>
  <property fmtid="{D5CDD505-2E9C-101B-9397-08002B2CF9AE}" pid="3" name="SizeBefore">
    <vt:lpwstr>701502</vt:lpwstr>
  </property>
  <property fmtid="{D5CDD505-2E9C-101B-9397-08002B2CF9AE}" pid="4" name="OptimizationTime">
    <vt:lpwstr>20160607_1337</vt:lpwstr>
  </property>
</Properties>
</file>

<file path=docProps/app.xml><?xml version="1.0" encoding="utf-8"?>
<Properties xmlns="http://schemas.openxmlformats.org/officeDocument/2006/extended-properties" xmlns:vt="http://schemas.openxmlformats.org/officeDocument/2006/docPropsVTypes">
  <Template>C8C05ECF</Template>
  <TotalTime>0</TotalTime>
  <Pages>2</Pages>
  <Words>368</Words>
  <Characters>2322</Characters>
  <Application>Microsoft Office Word</Application>
  <DocSecurity>0</DocSecurity>
  <Lines>19</Lines>
  <Paragraphs>5</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s</vt:lpstr>
      <vt:lpstr>s</vt:lpstr>
    </vt:vector>
  </TitlesOfParts>
  <Company>Evonik Industries AG</Company>
  <LinksUpToDate>false</LinksUpToDate>
  <CharactersWithSpaces>2685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creator>Chan, Cheerio</dc:creator>
  <cp:lastModifiedBy>Wodarczak, Silke</cp:lastModifiedBy>
  <cp:revision>2</cp:revision>
  <cp:lastPrinted>2016-05-23T09:41:00Z</cp:lastPrinted>
  <dcterms:created xsi:type="dcterms:W3CDTF">2016-06-06T14:20:00Z</dcterms:created>
  <dcterms:modified xsi:type="dcterms:W3CDTF">2016-06-06T14:20:00Z</dcterms:modified>
</cp:coreProperties>
</file>