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9DB18" w14:textId="77777777" w:rsidR="00E361AA" w:rsidRPr="006A7DFF" w:rsidRDefault="00E361AA" w:rsidP="007722EB">
      <w:pPr>
        <w:spacing w:line="300" w:lineRule="exact"/>
        <w:ind w:left="0"/>
        <w:rPr>
          <w:sz w:val="24"/>
        </w:rPr>
        <w:sectPr w:rsidR="00E361AA" w:rsidRPr="006A7DFF">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DF1098" w:rsidRPr="006A7DFF" w14:paraId="322F6292" w14:textId="77777777" w:rsidTr="00E74AA3">
        <w:trPr>
          <w:trHeight w:hRule="exact" w:val="227"/>
        </w:trPr>
        <w:tc>
          <w:tcPr>
            <w:tcW w:w="2271" w:type="dxa"/>
            <w:shd w:val="clear" w:color="auto" w:fill="auto"/>
          </w:tcPr>
          <w:p w14:paraId="4866FE1C" w14:textId="522A0F41" w:rsidR="00DF1098" w:rsidRPr="006A7DFF" w:rsidRDefault="00C14358" w:rsidP="00C467A3">
            <w:pPr>
              <w:pStyle w:val="E-Datum"/>
              <w:framePr w:wrap="auto" w:vAnchor="margin" w:hAnchor="text" w:xAlign="left" w:yAlign="inline"/>
              <w:suppressOverlap w:val="0"/>
            </w:pPr>
            <w:r>
              <w:t>10</w:t>
            </w:r>
            <w:r w:rsidR="00C727DA" w:rsidRPr="006A7DFF">
              <w:t xml:space="preserve">. </w:t>
            </w:r>
            <w:r w:rsidR="00C467A3" w:rsidRPr="006A7DFF">
              <w:t>Mai</w:t>
            </w:r>
            <w:r w:rsidR="00C727DA" w:rsidRPr="006A7DFF">
              <w:t xml:space="preserve"> 2016</w:t>
            </w:r>
          </w:p>
        </w:tc>
      </w:tr>
      <w:tr w:rsidR="00DF1098" w:rsidRPr="006A7DFF" w14:paraId="1E8E9211" w14:textId="77777777" w:rsidTr="00B14022">
        <w:trPr>
          <w:trHeight w:hRule="exact" w:val="304"/>
        </w:trPr>
        <w:tc>
          <w:tcPr>
            <w:tcW w:w="2271" w:type="dxa"/>
            <w:shd w:val="clear" w:color="auto" w:fill="auto"/>
          </w:tcPr>
          <w:p w14:paraId="5EE5522E" w14:textId="77777777" w:rsidR="00DF1098" w:rsidRPr="006A7DFF" w:rsidRDefault="00DF1098">
            <w:pPr>
              <w:spacing w:line="180" w:lineRule="exact"/>
              <w:ind w:left="0"/>
            </w:pPr>
          </w:p>
        </w:tc>
      </w:tr>
      <w:tr w:rsidR="00DF1098" w:rsidRPr="006A7DFF" w14:paraId="533D41A1" w14:textId="77777777" w:rsidTr="00B14022">
        <w:trPr>
          <w:trHeight w:hRule="exact" w:val="1222"/>
        </w:trPr>
        <w:tc>
          <w:tcPr>
            <w:tcW w:w="2271" w:type="dxa"/>
            <w:shd w:val="clear" w:color="auto" w:fill="auto"/>
          </w:tcPr>
          <w:p w14:paraId="5E866A78" w14:textId="33243EA3" w:rsidR="001F2C0A" w:rsidRPr="006A7DFF" w:rsidRDefault="00B14022" w:rsidP="001F2C0A">
            <w:pPr>
              <w:pStyle w:val="M8"/>
              <w:framePr w:wrap="auto" w:vAnchor="margin" w:hAnchor="text" w:xAlign="left" w:yAlign="inline"/>
              <w:suppressOverlap w:val="0"/>
              <w:rPr>
                <w:b/>
                <w:color w:val="FF0000"/>
              </w:rPr>
            </w:pPr>
            <w:r w:rsidRPr="006A7DFF">
              <w:rPr>
                <w:b/>
              </w:rPr>
              <w:t>Ansprechpartner</w:t>
            </w:r>
            <w:r w:rsidRPr="006A7DFF">
              <w:rPr>
                <w:b/>
              </w:rPr>
              <w:br/>
            </w:r>
            <w:r w:rsidR="00377BDF" w:rsidRPr="006A7DFF">
              <w:rPr>
                <w:b/>
              </w:rPr>
              <w:t>Matthias Ruch</w:t>
            </w:r>
          </w:p>
          <w:p w14:paraId="65AF64B1" w14:textId="589057DC" w:rsidR="001F2C0A" w:rsidRPr="006A7DFF" w:rsidRDefault="00BA5F27" w:rsidP="001F2C0A">
            <w:pPr>
              <w:pStyle w:val="M8"/>
              <w:framePr w:wrap="auto" w:vAnchor="margin" w:hAnchor="text" w:xAlign="left" w:yAlign="inline"/>
              <w:suppressOverlap w:val="0"/>
            </w:pPr>
            <w:r>
              <w:t xml:space="preserve">Leiter </w:t>
            </w:r>
            <w:r w:rsidR="00D80DF2" w:rsidRPr="006A7DFF">
              <w:t>Konzernpresse</w:t>
            </w:r>
            <w:r w:rsidR="001F2C0A" w:rsidRPr="006A7DFF">
              <w:t xml:space="preserve"> </w:t>
            </w:r>
          </w:p>
          <w:p w14:paraId="458D5CAC" w14:textId="231B581C" w:rsidR="001F2C0A" w:rsidRPr="006A7DFF" w:rsidRDefault="001F2C0A" w:rsidP="00054639">
            <w:pPr>
              <w:pStyle w:val="M9"/>
              <w:framePr w:wrap="auto" w:vAnchor="margin" w:hAnchor="text" w:xAlign="left" w:yAlign="inline"/>
              <w:suppressOverlap w:val="0"/>
            </w:pPr>
            <w:r w:rsidRPr="006A7DFF">
              <w:t>Telefon +49</w:t>
            </w:r>
            <w:r w:rsidR="00D80DF2" w:rsidRPr="006A7DFF">
              <w:t xml:space="preserve"> 201 177-</w:t>
            </w:r>
            <w:r w:rsidR="00AA0E3A">
              <w:t>3002</w:t>
            </w:r>
          </w:p>
          <w:p w14:paraId="5B291CA8" w14:textId="3A2AB479" w:rsidR="00DF1098" w:rsidRPr="006A7DFF" w:rsidRDefault="00377BDF">
            <w:pPr>
              <w:pStyle w:val="M10"/>
              <w:framePr w:wrap="auto" w:vAnchor="margin" w:hAnchor="text" w:xAlign="left" w:yAlign="inline"/>
              <w:suppressOverlap w:val="0"/>
              <w:rPr>
                <w:lang w:val="de-DE"/>
              </w:rPr>
            </w:pPr>
            <w:r w:rsidRPr="006A7DFF">
              <w:rPr>
                <w:lang w:val="de-DE"/>
              </w:rPr>
              <w:t>matthias.ruch@</w:t>
            </w:r>
            <w:r w:rsidR="00054639">
              <w:rPr>
                <w:lang w:val="de-DE"/>
              </w:rPr>
              <w:t>evonik</w:t>
            </w:r>
            <w:r w:rsidRPr="006A7DFF">
              <w:rPr>
                <w:lang w:val="de-DE"/>
              </w:rPr>
              <w:t>.com</w:t>
            </w:r>
          </w:p>
        </w:tc>
      </w:tr>
      <w:tr w:rsidR="00DF1098" w:rsidRPr="006A7DFF" w14:paraId="0B009D6E" w14:textId="77777777" w:rsidTr="00B14022">
        <w:trPr>
          <w:trHeight w:val="2609"/>
        </w:trPr>
        <w:tc>
          <w:tcPr>
            <w:tcW w:w="2271" w:type="dxa"/>
            <w:shd w:val="clear" w:color="auto" w:fill="auto"/>
          </w:tcPr>
          <w:p w14:paraId="700BAD34" w14:textId="77777777" w:rsidR="00DF1098" w:rsidRPr="006A7DFF" w:rsidRDefault="00B14022" w:rsidP="00C727DA">
            <w:pPr>
              <w:pStyle w:val="M1"/>
              <w:framePr w:wrap="auto" w:vAnchor="margin" w:hAnchor="text" w:xAlign="left" w:yAlign="inline"/>
              <w:suppressOverlap w:val="0"/>
            </w:pPr>
            <w:r w:rsidRPr="006A7DFF">
              <w:br/>
            </w:r>
            <w:r w:rsidRPr="006A7DFF">
              <w:br/>
            </w:r>
          </w:p>
        </w:tc>
      </w:tr>
      <w:tr w:rsidR="00DF1098" w:rsidRPr="006A7DFF" w14:paraId="598689D2" w14:textId="77777777" w:rsidTr="00B14022">
        <w:trPr>
          <w:trHeight w:hRule="exact" w:val="7880"/>
        </w:trPr>
        <w:tc>
          <w:tcPr>
            <w:tcW w:w="2271" w:type="dxa"/>
            <w:shd w:val="clear" w:color="auto" w:fill="auto"/>
            <w:vAlign w:val="bottom"/>
          </w:tcPr>
          <w:p w14:paraId="31A42A0D" w14:textId="77777777" w:rsidR="00DF1098" w:rsidRPr="00343116" w:rsidRDefault="00DF1098">
            <w:pPr>
              <w:pStyle w:val="Marginalie"/>
              <w:framePr w:w="0" w:hSpace="0" w:wrap="auto" w:vAnchor="margin" w:hAnchor="text" w:xAlign="left" w:yAlign="inline"/>
              <w:rPr>
                <w:b/>
              </w:rPr>
            </w:pPr>
          </w:p>
          <w:p w14:paraId="01EE0B32" w14:textId="77777777" w:rsidR="00B14022" w:rsidRPr="00343116" w:rsidRDefault="00B14022">
            <w:pPr>
              <w:pStyle w:val="V1"/>
              <w:framePr w:wrap="auto" w:vAnchor="margin" w:hAnchor="text" w:xAlign="left" w:yAlign="inline"/>
              <w:suppressOverlap w:val="0"/>
            </w:pPr>
          </w:p>
          <w:p w14:paraId="243021CE" w14:textId="77777777" w:rsidR="00B14022" w:rsidRPr="00343116" w:rsidRDefault="00B14022">
            <w:pPr>
              <w:pStyle w:val="V1"/>
              <w:framePr w:wrap="auto" w:vAnchor="margin" w:hAnchor="text" w:xAlign="left" w:yAlign="inline"/>
              <w:suppressOverlap w:val="0"/>
            </w:pPr>
          </w:p>
          <w:p w14:paraId="658DAEDB" w14:textId="77777777" w:rsidR="00B14022" w:rsidRPr="00343116" w:rsidRDefault="00B14022">
            <w:pPr>
              <w:pStyle w:val="V1"/>
              <w:framePr w:wrap="auto" w:vAnchor="margin" w:hAnchor="text" w:xAlign="left" w:yAlign="inline"/>
              <w:suppressOverlap w:val="0"/>
            </w:pPr>
          </w:p>
          <w:p w14:paraId="077A024B" w14:textId="77777777" w:rsidR="00B14022" w:rsidRPr="00343116" w:rsidRDefault="00B14022">
            <w:pPr>
              <w:pStyle w:val="V1"/>
              <w:framePr w:wrap="auto" w:vAnchor="margin" w:hAnchor="text" w:xAlign="left" w:yAlign="inline"/>
              <w:suppressOverlap w:val="0"/>
            </w:pPr>
          </w:p>
          <w:p w14:paraId="6EB6BEF3" w14:textId="77777777" w:rsidR="00B14022" w:rsidRPr="00343116" w:rsidRDefault="00B14022">
            <w:pPr>
              <w:pStyle w:val="V1"/>
              <w:framePr w:wrap="auto" w:vAnchor="margin" w:hAnchor="text" w:xAlign="left" w:yAlign="inline"/>
              <w:suppressOverlap w:val="0"/>
            </w:pPr>
          </w:p>
          <w:p w14:paraId="73C869F5" w14:textId="77777777" w:rsidR="00B14022" w:rsidRPr="00343116" w:rsidRDefault="00B14022">
            <w:pPr>
              <w:pStyle w:val="V1"/>
              <w:framePr w:wrap="auto" w:vAnchor="margin" w:hAnchor="text" w:xAlign="left" w:yAlign="inline"/>
              <w:suppressOverlap w:val="0"/>
            </w:pPr>
          </w:p>
          <w:p w14:paraId="6A95DB9B" w14:textId="77777777" w:rsidR="00B14022" w:rsidRPr="00343116" w:rsidRDefault="00B14022">
            <w:pPr>
              <w:pStyle w:val="V1"/>
              <w:framePr w:wrap="auto" w:vAnchor="margin" w:hAnchor="text" w:xAlign="left" w:yAlign="inline"/>
              <w:suppressOverlap w:val="0"/>
            </w:pPr>
          </w:p>
          <w:p w14:paraId="1216B00A" w14:textId="77777777" w:rsidR="00B14022" w:rsidRPr="00343116" w:rsidRDefault="00B14022">
            <w:pPr>
              <w:pStyle w:val="V1"/>
              <w:framePr w:wrap="auto" w:vAnchor="margin" w:hAnchor="text" w:xAlign="left" w:yAlign="inline"/>
              <w:suppressOverlap w:val="0"/>
            </w:pPr>
          </w:p>
          <w:p w14:paraId="0B6C243C" w14:textId="77777777" w:rsidR="00B14022" w:rsidRPr="00343116" w:rsidRDefault="00B14022">
            <w:pPr>
              <w:pStyle w:val="V1"/>
              <w:framePr w:wrap="auto" w:vAnchor="margin" w:hAnchor="text" w:xAlign="left" w:yAlign="inline"/>
              <w:suppressOverlap w:val="0"/>
            </w:pPr>
          </w:p>
          <w:p w14:paraId="4EB6D8E7" w14:textId="77777777" w:rsidR="00B14022" w:rsidRPr="00343116" w:rsidRDefault="00B14022">
            <w:pPr>
              <w:pStyle w:val="V1"/>
              <w:framePr w:wrap="auto" w:vAnchor="margin" w:hAnchor="text" w:xAlign="left" w:yAlign="inline"/>
              <w:suppressOverlap w:val="0"/>
            </w:pPr>
          </w:p>
          <w:p w14:paraId="57ABFE38" w14:textId="77777777" w:rsidR="00B14022" w:rsidRPr="00343116" w:rsidRDefault="00B14022">
            <w:pPr>
              <w:pStyle w:val="V1"/>
              <w:framePr w:wrap="auto" w:vAnchor="margin" w:hAnchor="text" w:xAlign="left" w:yAlign="inline"/>
              <w:suppressOverlap w:val="0"/>
            </w:pPr>
          </w:p>
          <w:p w14:paraId="7C447E2F" w14:textId="77777777" w:rsidR="00B14022" w:rsidRPr="00343116" w:rsidRDefault="00B14022">
            <w:pPr>
              <w:pStyle w:val="V1"/>
              <w:framePr w:wrap="auto" w:vAnchor="margin" w:hAnchor="text" w:xAlign="left" w:yAlign="inline"/>
              <w:suppressOverlap w:val="0"/>
            </w:pPr>
          </w:p>
          <w:p w14:paraId="6AA9DB17" w14:textId="7AD7E747" w:rsidR="00DF1098" w:rsidRPr="00343116" w:rsidRDefault="00B14022">
            <w:pPr>
              <w:pStyle w:val="V1"/>
              <w:framePr w:wrap="auto" w:vAnchor="margin" w:hAnchor="text" w:xAlign="left" w:yAlign="inline"/>
              <w:suppressOverlap w:val="0"/>
            </w:pPr>
            <w:r w:rsidRPr="00343116">
              <w:fldChar w:fldCharType="begin">
                <w:ffData>
                  <w:name w:val=""/>
                  <w:enabled/>
                  <w:calcOnExit w:val="0"/>
                  <w:textInput>
                    <w:default w:val="Evonik Industries AG"/>
                  </w:textInput>
                </w:ffData>
              </w:fldChar>
            </w:r>
            <w:r w:rsidRPr="00343116">
              <w:instrText xml:space="preserve"> FORMTEXT </w:instrText>
            </w:r>
            <w:r w:rsidRPr="00343116">
              <w:fldChar w:fldCharType="separate"/>
            </w:r>
            <w:r w:rsidR="0046656F">
              <w:rPr>
                <w:noProof/>
              </w:rPr>
              <w:t>Evonik</w:t>
            </w:r>
            <w:r w:rsidR="00014751" w:rsidRPr="00343116">
              <w:rPr>
                <w:noProof/>
              </w:rPr>
              <w:t xml:space="preserve"> Industries AG</w:t>
            </w:r>
            <w:r w:rsidRPr="00343116">
              <w:fldChar w:fldCharType="end"/>
            </w:r>
          </w:p>
          <w:p w14:paraId="1146F1AD" w14:textId="77777777" w:rsidR="00DF1098" w:rsidRPr="00343116" w:rsidRDefault="00B14022">
            <w:pPr>
              <w:pStyle w:val="V2"/>
              <w:framePr w:wrap="auto" w:vAnchor="margin" w:hAnchor="text" w:xAlign="left" w:yAlign="inline"/>
              <w:suppressOverlap w:val="0"/>
            </w:pPr>
            <w:r w:rsidRPr="00343116">
              <w:fldChar w:fldCharType="begin">
                <w:ffData>
                  <w:name w:val=""/>
                  <w:enabled/>
                  <w:calcOnExit w:val="0"/>
                  <w:textInput>
                    <w:default w:val="Rellinghauser Straße 1-11"/>
                  </w:textInput>
                </w:ffData>
              </w:fldChar>
            </w:r>
            <w:r w:rsidRPr="00343116">
              <w:instrText xml:space="preserve"> FORMTEXT </w:instrText>
            </w:r>
            <w:r w:rsidRPr="00343116">
              <w:fldChar w:fldCharType="separate"/>
            </w:r>
            <w:r w:rsidR="00014751" w:rsidRPr="00343116">
              <w:rPr>
                <w:noProof/>
              </w:rPr>
              <w:t>Rellinghauser Straße 1-11</w:t>
            </w:r>
            <w:r w:rsidRPr="00343116">
              <w:fldChar w:fldCharType="end"/>
            </w:r>
          </w:p>
          <w:p w14:paraId="69B23809" w14:textId="77777777" w:rsidR="00DF1098" w:rsidRPr="00343116" w:rsidRDefault="00B14022">
            <w:pPr>
              <w:pStyle w:val="V3"/>
              <w:framePr w:wrap="auto" w:vAnchor="margin" w:hAnchor="text" w:xAlign="left" w:yAlign="inline"/>
              <w:suppressOverlap w:val="0"/>
            </w:pPr>
            <w:r w:rsidRPr="00343116">
              <w:fldChar w:fldCharType="begin">
                <w:ffData>
                  <w:name w:val=""/>
                  <w:enabled/>
                  <w:calcOnExit w:val="0"/>
                  <w:textInput>
                    <w:default w:val="45128 Essen"/>
                  </w:textInput>
                </w:ffData>
              </w:fldChar>
            </w:r>
            <w:r w:rsidRPr="00343116">
              <w:instrText xml:space="preserve"> FORMTEXT </w:instrText>
            </w:r>
            <w:r w:rsidRPr="00343116">
              <w:fldChar w:fldCharType="separate"/>
            </w:r>
            <w:r w:rsidR="00014751" w:rsidRPr="00343116">
              <w:rPr>
                <w:noProof/>
              </w:rPr>
              <w:t>45128 Essen</w:t>
            </w:r>
            <w:r w:rsidRPr="00343116">
              <w:fldChar w:fldCharType="end"/>
            </w:r>
          </w:p>
          <w:p w14:paraId="751CA854" w14:textId="77777777" w:rsidR="00DF1098" w:rsidRPr="00343116" w:rsidRDefault="00B14022">
            <w:pPr>
              <w:pStyle w:val="V4"/>
              <w:framePr w:wrap="auto" w:vAnchor="margin" w:hAnchor="text" w:xAlign="left" w:yAlign="inline"/>
              <w:suppressOverlap w:val="0"/>
            </w:pPr>
            <w:r w:rsidRPr="00343116">
              <w:fldChar w:fldCharType="begin">
                <w:ffData>
                  <w:name w:val=""/>
                  <w:enabled/>
                  <w:calcOnExit w:val="0"/>
                  <w:textInput>
                    <w:default w:val="Telefon"/>
                  </w:textInput>
                </w:ffData>
              </w:fldChar>
            </w:r>
            <w:r w:rsidRPr="00343116">
              <w:instrText xml:space="preserve"> FORMTEXT </w:instrText>
            </w:r>
            <w:r w:rsidRPr="00343116">
              <w:fldChar w:fldCharType="separate"/>
            </w:r>
            <w:r w:rsidR="00014751" w:rsidRPr="00343116">
              <w:rPr>
                <w:noProof/>
              </w:rPr>
              <w:t>Telefon</w:t>
            </w:r>
            <w:r w:rsidRPr="00343116">
              <w:fldChar w:fldCharType="end"/>
            </w:r>
            <w:r w:rsidRPr="00343116">
              <w:tab/>
            </w:r>
            <w:r w:rsidRPr="00343116">
              <w:fldChar w:fldCharType="begin">
                <w:ffData>
                  <w:name w:val=""/>
                  <w:enabled/>
                  <w:calcOnExit w:val="0"/>
                  <w:textInput>
                    <w:default w:val="+49"/>
                  </w:textInput>
                </w:ffData>
              </w:fldChar>
            </w:r>
            <w:r w:rsidRPr="00343116">
              <w:instrText xml:space="preserve"> FORMTEXT </w:instrText>
            </w:r>
            <w:r w:rsidRPr="00343116">
              <w:fldChar w:fldCharType="separate"/>
            </w:r>
            <w:r w:rsidR="00014751" w:rsidRPr="00343116">
              <w:rPr>
                <w:noProof/>
              </w:rPr>
              <w:t>+49</w:t>
            </w:r>
            <w:r w:rsidRPr="00343116">
              <w:fldChar w:fldCharType="end"/>
            </w:r>
            <w:r w:rsidRPr="00343116">
              <w:tab/>
            </w:r>
            <w:r w:rsidRPr="00343116">
              <w:tab/>
              <w:t>201 177</w:t>
            </w:r>
            <w:r w:rsidRPr="00343116">
              <w:fldChar w:fldCharType="begin">
                <w:ffData>
                  <w:name w:val=""/>
                  <w:enabled/>
                  <w:calcOnExit w:val="0"/>
                  <w:textInput>
                    <w:default w:val="-"/>
                  </w:textInput>
                </w:ffData>
              </w:fldChar>
            </w:r>
            <w:r w:rsidRPr="00343116">
              <w:instrText xml:space="preserve"> FORMTEXT </w:instrText>
            </w:r>
            <w:r w:rsidRPr="00343116">
              <w:fldChar w:fldCharType="separate"/>
            </w:r>
            <w:r w:rsidR="00014751" w:rsidRPr="00343116">
              <w:rPr>
                <w:noProof/>
              </w:rPr>
              <w:t>-</w:t>
            </w:r>
            <w:r w:rsidRPr="00343116">
              <w:fldChar w:fldCharType="end"/>
            </w:r>
            <w:r w:rsidRPr="00343116">
              <w:t>01</w:t>
            </w:r>
          </w:p>
          <w:p w14:paraId="67729068" w14:textId="77777777" w:rsidR="00DF1098" w:rsidRPr="00343116" w:rsidRDefault="00B14022">
            <w:pPr>
              <w:pStyle w:val="V5"/>
              <w:framePr w:wrap="auto" w:vAnchor="margin" w:hAnchor="text" w:xAlign="left" w:yAlign="inline"/>
              <w:suppressOverlap w:val="0"/>
              <w:rPr>
                <w:lang w:val="de-DE"/>
              </w:rPr>
            </w:pPr>
            <w:r w:rsidRPr="00343116">
              <w:rPr>
                <w:lang w:val="de-DE"/>
              </w:rPr>
              <w:fldChar w:fldCharType="begin">
                <w:ffData>
                  <w:name w:val=""/>
                  <w:enabled/>
                  <w:calcOnExit w:val="0"/>
                  <w:textInput>
                    <w:default w:val="Telefax"/>
                  </w:textInput>
                </w:ffData>
              </w:fldChar>
            </w:r>
            <w:r w:rsidRPr="00343116">
              <w:rPr>
                <w:lang w:val="de-DE"/>
              </w:rPr>
              <w:instrText xml:space="preserve"> FORMTEXT </w:instrText>
            </w:r>
            <w:r w:rsidRPr="00343116">
              <w:rPr>
                <w:lang w:val="de-DE"/>
              </w:rPr>
            </w:r>
            <w:r w:rsidRPr="00343116">
              <w:rPr>
                <w:lang w:val="de-DE"/>
              </w:rPr>
              <w:fldChar w:fldCharType="separate"/>
            </w:r>
            <w:r w:rsidR="00014751" w:rsidRPr="00343116">
              <w:rPr>
                <w:noProof/>
                <w:lang w:val="de-DE"/>
              </w:rPr>
              <w:t>Telefax</w:t>
            </w:r>
            <w:r w:rsidRPr="00343116">
              <w:rPr>
                <w:lang w:val="de-DE"/>
              </w:rPr>
              <w:fldChar w:fldCharType="end"/>
            </w:r>
            <w:r w:rsidRPr="00343116">
              <w:rPr>
                <w:lang w:val="de-DE"/>
              </w:rPr>
              <w:tab/>
            </w:r>
            <w:r w:rsidRPr="00343116">
              <w:rPr>
                <w:lang w:val="de-DE"/>
              </w:rPr>
              <w:fldChar w:fldCharType="begin">
                <w:ffData>
                  <w:name w:val=""/>
                  <w:enabled/>
                  <w:calcOnExit w:val="0"/>
                  <w:textInput>
                    <w:default w:val="+49"/>
                  </w:textInput>
                </w:ffData>
              </w:fldChar>
            </w:r>
            <w:r w:rsidRPr="00343116">
              <w:rPr>
                <w:lang w:val="de-DE"/>
              </w:rPr>
              <w:instrText xml:space="preserve"> FORMTEXT </w:instrText>
            </w:r>
            <w:r w:rsidRPr="00343116">
              <w:rPr>
                <w:lang w:val="de-DE"/>
              </w:rPr>
            </w:r>
            <w:r w:rsidRPr="00343116">
              <w:rPr>
                <w:lang w:val="de-DE"/>
              </w:rPr>
              <w:fldChar w:fldCharType="separate"/>
            </w:r>
            <w:r w:rsidR="00014751" w:rsidRPr="00343116">
              <w:rPr>
                <w:noProof/>
                <w:lang w:val="de-DE"/>
              </w:rPr>
              <w:t>+49</w:t>
            </w:r>
            <w:r w:rsidRPr="00343116">
              <w:rPr>
                <w:lang w:val="de-DE"/>
              </w:rPr>
              <w:fldChar w:fldCharType="end"/>
            </w:r>
            <w:r w:rsidRPr="00343116">
              <w:rPr>
                <w:lang w:val="de-DE"/>
              </w:rPr>
              <w:tab/>
            </w:r>
            <w:r w:rsidRPr="00343116">
              <w:rPr>
                <w:lang w:val="de-DE"/>
              </w:rPr>
              <w:tab/>
              <w:t>201 177</w:t>
            </w:r>
            <w:r w:rsidRPr="00343116">
              <w:rPr>
                <w:lang w:val="de-DE"/>
              </w:rPr>
              <w:fldChar w:fldCharType="begin">
                <w:ffData>
                  <w:name w:val=""/>
                  <w:enabled/>
                  <w:calcOnExit w:val="0"/>
                  <w:textInput>
                    <w:default w:val="-"/>
                  </w:textInput>
                </w:ffData>
              </w:fldChar>
            </w:r>
            <w:r w:rsidRPr="00343116">
              <w:rPr>
                <w:lang w:val="de-DE"/>
              </w:rPr>
              <w:instrText xml:space="preserve"> FORMTEXT </w:instrText>
            </w:r>
            <w:r w:rsidRPr="00343116">
              <w:rPr>
                <w:lang w:val="de-DE"/>
              </w:rPr>
            </w:r>
            <w:r w:rsidRPr="00343116">
              <w:rPr>
                <w:lang w:val="de-DE"/>
              </w:rPr>
              <w:fldChar w:fldCharType="separate"/>
            </w:r>
            <w:r w:rsidR="00014751" w:rsidRPr="00343116">
              <w:rPr>
                <w:noProof/>
                <w:lang w:val="de-DE"/>
              </w:rPr>
              <w:t>-</w:t>
            </w:r>
            <w:r w:rsidRPr="00343116">
              <w:rPr>
                <w:lang w:val="de-DE"/>
              </w:rPr>
              <w:fldChar w:fldCharType="end"/>
            </w:r>
            <w:r w:rsidRPr="00343116">
              <w:rPr>
                <w:lang w:val="de-DE"/>
              </w:rPr>
              <w:t>3475</w:t>
            </w:r>
          </w:p>
          <w:p w14:paraId="311AC338" w14:textId="2B2F6673" w:rsidR="00DF1098" w:rsidRPr="00343116" w:rsidRDefault="00B14022">
            <w:pPr>
              <w:pStyle w:val="V6"/>
              <w:framePr w:wrap="auto" w:vAnchor="margin" w:hAnchor="text" w:xAlign="left" w:yAlign="inline"/>
              <w:suppressOverlap w:val="0"/>
            </w:pPr>
            <w:r w:rsidRPr="00343116">
              <w:t>www.</w:t>
            </w:r>
            <w:r w:rsidR="005A347D">
              <w:t>e</w:t>
            </w:r>
            <w:r w:rsidR="0046656F">
              <w:t>vonik</w:t>
            </w:r>
            <w:r w:rsidRPr="00343116">
              <w:t>.de</w:t>
            </w:r>
          </w:p>
          <w:p w14:paraId="6AC00239" w14:textId="77777777" w:rsidR="00DF1098" w:rsidRPr="00343116" w:rsidRDefault="00DF1098">
            <w:pPr>
              <w:pStyle w:val="Marginalie"/>
              <w:framePr w:w="0" w:hSpace="0" w:wrap="auto" w:vAnchor="margin" w:hAnchor="text" w:xAlign="left" w:yAlign="inline"/>
            </w:pPr>
          </w:p>
          <w:p w14:paraId="63223E77" w14:textId="77777777" w:rsidR="00DF1098" w:rsidRPr="00343116" w:rsidRDefault="00B14022">
            <w:pPr>
              <w:pStyle w:val="Marginalie"/>
              <w:framePr w:w="0" w:hSpace="0" w:wrap="auto" w:vAnchor="margin" w:hAnchor="text" w:xAlign="left" w:yAlign="inline"/>
              <w:rPr>
                <w:b/>
                <w:bCs/>
              </w:rPr>
            </w:pPr>
            <w:r w:rsidRPr="00343116">
              <w:rPr>
                <w:b/>
                <w:bCs/>
              </w:rPr>
              <w:t>Aufsichtsrat</w:t>
            </w:r>
          </w:p>
          <w:p w14:paraId="33C33B71" w14:textId="77777777" w:rsidR="00DF1098" w:rsidRPr="00343116" w:rsidRDefault="00B14022">
            <w:pPr>
              <w:pStyle w:val="Marginalie"/>
              <w:framePr w:w="0" w:hSpace="0" w:wrap="auto" w:vAnchor="margin" w:hAnchor="text" w:xAlign="left" w:yAlign="inline"/>
            </w:pPr>
            <w:r w:rsidRPr="00343116">
              <w:t>Dr. Werner Müller, Vorsitzender</w:t>
            </w:r>
          </w:p>
          <w:p w14:paraId="63CC1A37" w14:textId="77777777" w:rsidR="00DF1098" w:rsidRPr="00343116" w:rsidRDefault="00B14022">
            <w:pPr>
              <w:pStyle w:val="V9"/>
              <w:framePr w:wrap="auto" w:vAnchor="margin" w:hAnchor="text" w:xAlign="left" w:yAlign="inline"/>
              <w:suppressOverlap w:val="0"/>
            </w:pPr>
            <w:r w:rsidRPr="00343116">
              <w:fldChar w:fldCharType="begin">
                <w:ffData>
                  <w:name w:val=""/>
                  <w:enabled/>
                  <w:calcOnExit w:val="0"/>
                  <w:textInput>
                    <w:default w:val="Vorstand"/>
                  </w:textInput>
                </w:ffData>
              </w:fldChar>
            </w:r>
            <w:r w:rsidRPr="00343116">
              <w:instrText xml:space="preserve"> FORMTEXT </w:instrText>
            </w:r>
            <w:r w:rsidRPr="00343116">
              <w:fldChar w:fldCharType="separate"/>
            </w:r>
            <w:r w:rsidR="00014751" w:rsidRPr="00343116">
              <w:rPr>
                <w:noProof/>
              </w:rPr>
              <w:t>Vorstand</w:t>
            </w:r>
            <w:r w:rsidRPr="00343116">
              <w:fldChar w:fldCharType="end"/>
            </w:r>
          </w:p>
          <w:p w14:paraId="277D7E03" w14:textId="77777777" w:rsidR="00330AF7" w:rsidRDefault="00330AF7" w:rsidP="00330AF7">
            <w:pPr>
              <w:pStyle w:val="Marginalie"/>
              <w:framePr w:w="0" w:hSpace="0" w:wrap="auto" w:vAnchor="margin" w:hAnchor="text" w:xAlign="left" w:yAlign="inline"/>
            </w:pPr>
            <w:r>
              <w:t>Dr. Klaus Engel, Vorsitzender</w:t>
            </w:r>
          </w:p>
          <w:p w14:paraId="14580E96" w14:textId="77777777" w:rsidR="00330AF7" w:rsidRDefault="00330AF7" w:rsidP="00330AF7">
            <w:pPr>
              <w:pStyle w:val="Marginalie"/>
              <w:framePr w:w="0" w:hSpace="0" w:wrap="auto" w:vAnchor="margin" w:hAnchor="text" w:xAlign="left" w:yAlign="inline"/>
            </w:pPr>
            <w:r>
              <w:t>Christian Kullmann, Stellv.</w:t>
            </w:r>
          </w:p>
          <w:p w14:paraId="11344DA3" w14:textId="77777777" w:rsidR="00330AF7" w:rsidRDefault="00330AF7" w:rsidP="00330AF7">
            <w:pPr>
              <w:pStyle w:val="Marginalie"/>
              <w:framePr w:w="0" w:hSpace="0" w:wrap="auto" w:vAnchor="margin" w:hAnchor="text" w:xAlign="left" w:yAlign="inline"/>
            </w:pPr>
            <w:r>
              <w:t>Vorsitzender</w:t>
            </w:r>
          </w:p>
          <w:p w14:paraId="1E932216" w14:textId="77777777" w:rsidR="00330AF7" w:rsidRDefault="00330AF7" w:rsidP="00330AF7">
            <w:pPr>
              <w:pStyle w:val="Marginalie"/>
              <w:framePr w:w="0" w:hSpace="0" w:wrap="auto" w:vAnchor="margin" w:hAnchor="text" w:xAlign="left" w:yAlign="inline"/>
            </w:pPr>
            <w:r>
              <w:t>Dr. Ralph Sven Kaufmann</w:t>
            </w:r>
          </w:p>
          <w:p w14:paraId="0D8F5E7E" w14:textId="77777777" w:rsidR="00330AF7" w:rsidRDefault="00330AF7" w:rsidP="00330AF7">
            <w:pPr>
              <w:pStyle w:val="Marginalie"/>
              <w:framePr w:w="0" w:hSpace="0" w:wrap="auto" w:vAnchor="margin" w:hAnchor="text" w:xAlign="left" w:yAlign="inline"/>
            </w:pPr>
            <w:r>
              <w:t>Thomas Wessel</w:t>
            </w:r>
          </w:p>
          <w:p w14:paraId="523D85B7" w14:textId="5028B99A" w:rsidR="00DF1098" w:rsidRDefault="00330AF7" w:rsidP="00330AF7">
            <w:pPr>
              <w:pStyle w:val="Marginalie"/>
              <w:framePr w:w="0" w:hSpace="0" w:wrap="auto" w:vAnchor="margin" w:hAnchor="text" w:xAlign="left" w:yAlign="inline"/>
            </w:pPr>
            <w:r>
              <w:t>Ute Wolf</w:t>
            </w:r>
          </w:p>
          <w:p w14:paraId="45651AC4" w14:textId="77777777" w:rsidR="00330AF7" w:rsidRPr="00343116" w:rsidRDefault="00330AF7" w:rsidP="00330AF7">
            <w:pPr>
              <w:pStyle w:val="Marginalie"/>
              <w:framePr w:w="0" w:hSpace="0" w:wrap="auto" w:vAnchor="margin" w:hAnchor="text" w:xAlign="left" w:yAlign="inline"/>
            </w:pPr>
            <w:bookmarkStart w:id="0" w:name="_GoBack"/>
            <w:bookmarkEnd w:id="0"/>
          </w:p>
          <w:p w14:paraId="1D3FA436" w14:textId="77777777" w:rsidR="00DF1098" w:rsidRPr="00343116" w:rsidRDefault="00B14022">
            <w:pPr>
              <w:pStyle w:val="V14"/>
              <w:framePr w:wrap="auto" w:vAnchor="margin" w:hAnchor="text" w:xAlign="left" w:yAlign="inline"/>
              <w:suppressOverlap w:val="0"/>
            </w:pPr>
            <w:r w:rsidRPr="00343116">
              <w:fldChar w:fldCharType="begin">
                <w:ffData>
                  <w:name w:val=""/>
                  <w:enabled/>
                  <w:calcOnExit w:val="0"/>
                  <w:textInput>
                    <w:default w:val="Sitz der Gesellschaft ist"/>
                  </w:textInput>
                </w:ffData>
              </w:fldChar>
            </w:r>
            <w:r w:rsidRPr="00343116">
              <w:instrText xml:space="preserve"> FORMTEXT </w:instrText>
            </w:r>
            <w:r w:rsidRPr="00343116">
              <w:fldChar w:fldCharType="separate"/>
            </w:r>
            <w:r w:rsidR="00014751" w:rsidRPr="00343116">
              <w:rPr>
                <w:noProof/>
              </w:rPr>
              <w:t>Sitz der Gesellschaft ist</w:t>
            </w:r>
            <w:r w:rsidRPr="00343116">
              <w:fldChar w:fldCharType="end"/>
            </w:r>
            <w:r w:rsidRPr="00343116">
              <w:t xml:space="preserve"> </w:t>
            </w:r>
            <w:r w:rsidRPr="00343116">
              <w:fldChar w:fldCharType="begin">
                <w:ffData>
                  <w:name w:val=""/>
                  <w:enabled/>
                  <w:calcOnExit w:val="0"/>
                  <w:textInput>
                    <w:default w:val="Essen"/>
                  </w:textInput>
                </w:ffData>
              </w:fldChar>
            </w:r>
            <w:r w:rsidRPr="00343116">
              <w:instrText xml:space="preserve"> FORMTEXT </w:instrText>
            </w:r>
            <w:r w:rsidRPr="00343116">
              <w:fldChar w:fldCharType="separate"/>
            </w:r>
            <w:r w:rsidR="00014751" w:rsidRPr="00343116">
              <w:rPr>
                <w:noProof/>
              </w:rPr>
              <w:t>Essen</w:t>
            </w:r>
            <w:r w:rsidRPr="00343116">
              <w:fldChar w:fldCharType="end"/>
            </w:r>
          </w:p>
          <w:p w14:paraId="2D8B6038" w14:textId="77777777" w:rsidR="00DF1098" w:rsidRPr="00343116" w:rsidRDefault="00B14022">
            <w:pPr>
              <w:pStyle w:val="V15"/>
              <w:framePr w:wrap="auto" w:vAnchor="margin" w:hAnchor="text" w:xAlign="left" w:yAlign="inline"/>
              <w:suppressOverlap w:val="0"/>
            </w:pPr>
            <w:r w:rsidRPr="00343116">
              <w:fldChar w:fldCharType="begin">
                <w:ffData>
                  <w:name w:val=""/>
                  <w:enabled/>
                  <w:calcOnExit w:val="0"/>
                  <w:textInput>
                    <w:default w:val="Registergericht"/>
                  </w:textInput>
                </w:ffData>
              </w:fldChar>
            </w:r>
            <w:r w:rsidRPr="00343116">
              <w:instrText xml:space="preserve"> FORMTEXT </w:instrText>
            </w:r>
            <w:r w:rsidRPr="00343116">
              <w:fldChar w:fldCharType="separate"/>
            </w:r>
            <w:r w:rsidR="00014751" w:rsidRPr="00343116">
              <w:rPr>
                <w:noProof/>
              </w:rPr>
              <w:t>Registergericht</w:t>
            </w:r>
            <w:r w:rsidRPr="00343116">
              <w:fldChar w:fldCharType="end"/>
            </w:r>
          </w:p>
          <w:p w14:paraId="56F70B73" w14:textId="77777777" w:rsidR="00DF1098" w:rsidRPr="00343116" w:rsidRDefault="00B14022">
            <w:pPr>
              <w:pStyle w:val="V16"/>
              <w:framePr w:wrap="auto" w:vAnchor="margin" w:hAnchor="text" w:xAlign="left" w:yAlign="inline"/>
              <w:suppressOverlap w:val="0"/>
            </w:pPr>
            <w:r w:rsidRPr="00343116">
              <w:fldChar w:fldCharType="begin">
                <w:ffData>
                  <w:name w:val=""/>
                  <w:enabled/>
                  <w:calcOnExit w:val="0"/>
                  <w:textInput>
                    <w:default w:val="Amtsgericht"/>
                  </w:textInput>
                </w:ffData>
              </w:fldChar>
            </w:r>
            <w:r w:rsidRPr="00343116">
              <w:instrText xml:space="preserve"> FORMTEXT </w:instrText>
            </w:r>
            <w:r w:rsidRPr="00343116">
              <w:fldChar w:fldCharType="separate"/>
            </w:r>
            <w:r w:rsidR="00014751" w:rsidRPr="00343116">
              <w:rPr>
                <w:noProof/>
              </w:rPr>
              <w:t>Amtsgericht</w:t>
            </w:r>
            <w:r w:rsidRPr="00343116">
              <w:fldChar w:fldCharType="end"/>
            </w:r>
            <w:r w:rsidRPr="00343116">
              <w:t xml:space="preserve"> </w:t>
            </w:r>
            <w:r w:rsidRPr="00343116">
              <w:fldChar w:fldCharType="begin">
                <w:ffData>
                  <w:name w:val=""/>
                  <w:enabled/>
                  <w:calcOnExit w:val="0"/>
                  <w:textInput>
                    <w:default w:val="Essen"/>
                  </w:textInput>
                </w:ffData>
              </w:fldChar>
            </w:r>
            <w:r w:rsidRPr="00343116">
              <w:instrText xml:space="preserve"> FORMTEXT </w:instrText>
            </w:r>
            <w:r w:rsidRPr="00343116">
              <w:fldChar w:fldCharType="separate"/>
            </w:r>
            <w:r w:rsidR="00014751" w:rsidRPr="00343116">
              <w:rPr>
                <w:noProof/>
              </w:rPr>
              <w:t>Essen</w:t>
            </w:r>
            <w:r w:rsidRPr="00343116">
              <w:fldChar w:fldCharType="end"/>
            </w:r>
          </w:p>
          <w:p w14:paraId="5E7F2313" w14:textId="77777777" w:rsidR="00DF1098" w:rsidRPr="00343116" w:rsidRDefault="00B14022">
            <w:pPr>
              <w:pStyle w:val="V17"/>
              <w:framePr w:wrap="auto" w:vAnchor="margin" w:hAnchor="text" w:xAlign="left" w:yAlign="inline"/>
              <w:suppressOverlap w:val="0"/>
            </w:pPr>
            <w:r w:rsidRPr="00343116">
              <w:fldChar w:fldCharType="begin">
                <w:ffData>
                  <w:name w:val=""/>
                  <w:enabled/>
                  <w:calcOnExit w:val="0"/>
                  <w:textInput>
                    <w:default w:val="Handelsregister"/>
                  </w:textInput>
                </w:ffData>
              </w:fldChar>
            </w:r>
            <w:r w:rsidRPr="00343116">
              <w:instrText xml:space="preserve"> FORMTEXT </w:instrText>
            </w:r>
            <w:r w:rsidRPr="00343116">
              <w:fldChar w:fldCharType="separate"/>
            </w:r>
            <w:r w:rsidR="00014751" w:rsidRPr="00343116">
              <w:rPr>
                <w:noProof/>
              </w:rPr>
              <w:t>Handelsregister</w:t>
            </w:r>
            <w:r w:rsidRPr="00343116">
              <w:fldChar w:fldCharType="end"/>
            </w:r>
            <w:r w:rsidRPr="00343116">
              <w:t xml:space="preserve"> </w:t>
            </w:r>
            <w:r w:rsidRPr="00343116">
              <w:fldChar w:fldCharType="begin">
                <w:ffData>
                  <w:name w:val=""/>
                  <w:enabled/>
                  <w:calcOnExit w:val="0"/>
                  <w:textInput>
                    <w:default w:val="B 19474"/>
                  </w:textInput>
                </w:ffData>
              </w:fldChar>
            </w:r>
            <w:r w:rsidRPr="00343116">
              <w:instrText xml:space="preserve"> FORMTEXT </w:instrText>
            </w:r>
            <w:r w:rsidRPr="00343116">
              <w:fldChar w:fldCharType="separate"/>
            </w:r>
            <w:r w:rsidR="00014751" w:rsidRPr="00343116">
              <w:rPr>
                <w:noProof/>
              </w:rPr>
              <w:t>B 19474</w:t>
            </w:r>
            <w:r w:rsidRPr="00343116">
              <w:fldChar w:fldCharType="end"/>
            </w:r>
          </w:p>
          <w:p w14:paraId="4E718A1C" w14:textId="77777777" w:rsidR="00DF1098" w:rsidRPr="00343116" w:rsidRDefault="00B14022">
            <w:pPr>
              <w:pStyle w:val="V17"/>
              <w:framePr w:wrap="auto" w:vAnchor="margin" w:hAnchor="text" w:xAlign="left" w:yAlign="inline"/>
              <w:suppressOverlap w:val="0"/>
            </w:pPr>
            <w:r w:rsidRPr="00343116">
              <w:t>UST-</w:t>
            </w:r>
            <w:proofErr w:type="spellStart"/>
            <w:r w:rsidRPr="00343116">
              <w:t>IdNr</w:t>
            </w:r>
            <w:proofErr w:type="spellEnd"/>
            <w:r w:rsidRPr="00343116">
              <w:t>. DE 811160003</w:t>
            </w:r>
          </w:p>
          <w:p w14:paraId="74CC37D3" w14:textId="77777777" w:rsidR="00DF1098" w:rsidRPr="00343116" w:rsidRDefault="00DF1098">
            <w:pPr>
              <w:pStyle w:val="V18"/>
              <w:framePr w:wrap="auto" w:vAnchor="margin" w:hAnchor="text" w:xAlign="left" w:yAlign="inline"/>
              <w:suppressOverlap w:val="0"/>
            </w:pPr>
          </w:p>
        </w:tc>
      </w:tr>
    </w:tbl>
    <w:p w14:paraId="196213FC" w14:textId="0474A9C2" w:rsidR="00C727DA" w:rsidRPr="00C14358" w:rsidRDefault="00F84B5D" w:rsidP="00C14358">
      <w:pPr>
        <w:pStyle w:val="Feature"/>
        <w:tabs>
          <w:tab w:val="clear" w:pos="360"/>
          <w:tab w:val="clear" w:pos="567"/>
        </w:tabs>
        <w:spacing w:line="300" w:lineRule="atLeast"/>
        <w:ind w:left="0"/>
        <w:rPr>
          <w:b/>
        </w:rPr>
      </w:pPr>
      <w:proofErr w:type="spellStart"/>
      <w:r w:rsidRPr="00C14358">
        <w:rPr>
          <w:b/>
        </w:rPr>
        <w:t>Moody’s</w:t>
      </w:r>
      <w:proofErr w:type="spellEnd"/>
      <w:r w:rsidRPr="00C14358">
        <w:rPr>
          <w:b/>
        </w:rPr>
        <w:t xml:space="preserve"> hebt Evonik-Rating auf Baa1 mit stabilem Ausblick an</w:t>
      </w:r>
    </w:p>
    <w:p w14:paraId="62A56417" w14:textId="77777777" w:rsidR="00C727DA" w:rsidRPr="006A7DFF" w:rsidRDefault="00C727DA" w:rsidP="00C727DA">
      <w:pPr>
        <w:spacing w:line="300" w:lineRule="atLeast"/>
        <w:ind w:left="0" w:right="0"/>
        <w:rPr>
          <w:rFonts w:cs="Lucida Sans Unicode"/>
          <w:sz w:val="20"/>
          <w:szCs w:val="20"/>
        </w:rPr>
      </w:pPr>
    </w:p>
    <w:p w14:paraId="5CD4EAEB" w14:textId="77777777" w:rsidR="00C14358" w:rsidRPr="00C14358" w:rsidRDefault="00C14358" w:rsidP="00C14358">
      <w:pPr>
        <w:autoSpaceDE w:val="0"/>
        <w:autoSpaceDN w:val="0"/>
        <w:adjustRightInd w:val="0"/>
        <w:spacing w:line="240" w:lineRule="auto"/>
        <w:ind w:left="0" w:right="0"/>
        <w:rPr>
          <w:rFonts w:eastAsia="SimSun"/>
          <w:position w:val="0"/>
          <w:sz w:val="22"/>
          <w:szCs w:val="22"/>
        </w:rPr>
      </w:pPr>
      <w:r w:rsidRPr="00330AF7">
        <w:rPr>
          <w:rFonts w:eastAsia="SimSun"/>
          <w:position w:val="0"/>
          <w:sz w:val="22"/>
          <w:szCs w:val="22"/>
        </w:rPr>
        <w:t xml:space="preserve">Die Ratingagentur Moodys hat das Kreditrating der Evonik Industries AG von Baa2 (Ausblick: positiv) auf Baa1 (Ausblick: stabil) heraufgestuft. </w:t>
      </w:r>
      <w:r w:rsidRPr="00C14358">
        <w:rPr>
          <w:rFonts w:eastAsia="SimSun"/>
          <w:position w:val="0"/>
          <w:sz w:val="22"/>
          <w:szCs w:val="22"/>
        </w:rPr>
        <w:t xml:space="preserve">Mit der Anhebung reagiert </w:t>
      </w:r>
      <w:proofErr w:type="spellStart"/>
      <w:r w:rsidRPr="00C14358">
        <w:rPr>
          <w:rFonts w:eastAsia="SimSun"/>
          <w:position w:val="0"/>
          <w:sz w:val="22"/>
          <w:szCs w:val="22"/>
        </w:rPr>
        <w:t>Moody’s</w:t>
      </w:r>
      <w:proofErr w:type="spellEnd"/>
      <w:r w:rsidRPr="00C14358">
        <w:rPr>
          <w:rFonts w:eastAsia="SimSun"/>
          <w:position w:val="0"/>
          <w:sz w:val="22"/>
          <w:szCs w:val="22"/>
        </w:rPr>
        <w:t xml:space="preserve"> auf die Veröffentlichung der Übernahme des Spezialadditivgeschäftes (Performance Materials Division) von Air Products </w:t>
      </w:r>
      <w:proofErr w:type="spellStart"/>
      <w:r w:rsidRPr="00C14358">
        <w:rPr>
          <w:rFonts w:eastAsia="SimSun"/>
          <w:position w:val="0"/>
          <w:sz w:val="22"/>
          <w:szCs w:val="22"/>
        </w:rPr>
        <w:t>and</w:t>
      </w:r>
      <w:proofErr w:type="spellEnd"/>
      <w:r w:rsidRPr="00C14358">
        <w:rPr>
          <w:rFonts w:eastAsia="SimSun"/>
          <w:position w:val="0"/>
          <w:sz w:val="22"/>
          <w:szCs w:val="22"/>
        </w:rPr>
        <w:t xml:space="preserve"> Chemicals, Inc.</w:t>
      </w:r>
    </w:p>
    <w:p w14:paraId="4BC1C4F7" w14:textId="77777777" w:rsidR="00C14358" w:rsidRDefault="00C14358" w:rsidP="00C14358">
      <w:pPr>
        <w:autoSpaceDE w:val="0"/>
        <w:autoSpaceDN w:val="0"/>
        <w:adjustRightInd w:val="0"/>
        <w:spacing w:line="240" w:lineRule="auto"/>
        <w:ind w:left="0" w:right="0"/>
        <w:rPr>
          <w:rFonts w:eastAsia="SimSun"/>
          <w:position w:val="0"/>
          <w:sz w:val="22"/>
          <w:szCs w:val="22"/>
        </w:rPr>
      </w:pPr>
    </w:p>
    <w:p w14:paraId="4BCA124C" w14:textId="6F452C4F" w:rsidR="00C14358" w:rsidRPr="00C14358" w:rsidRDefault="00C14358" w:rsidP="00C14358">
      <w:pPr>
        <w:autoSpaceDE w:val="0"/>
        <w:autoSpaceDN w:val="0"/>
        <w:adjustRightInd w:val="0"/>
        <w:spacing w:line="240" w:lineRule="auto"/>
        <w:ind w:left="0" w:right="0"/>
        <w:rPr>
          <w:rFonts w:eastAsia="SimSun"/>
          <w:position w:val="0"/>
          <w:sz w:val="22"/>
          <w:szCs w:val="22"/>
        </w:rPr>
      </w:pPr>
      <w:r w:rsidRPr="00C14358">
        <w:rPr>
          <w:rFonts w:eastAsia="SimSun"/>
          <w:position w:val="0"/>
          <w:sz w:val="22"/>
          <w:szCs w:val="22"/>
        </w:rPr>
        <w:t xml:space="preserve">Die Ratingagentur erwartet, dass die Akquisition das Spezialchemiegeschäft von Evonik verstärken wird und sich das Geschäftsprofil durch Größenvorteile und stärkere Diversifikation weiter verbessert. </w:t>
      </w:r>
    </w:p>
    <w:p w14:paraId="222CC9B3" w14:textId="77777777" w:rsidR="00C14358" w:rsidRPr="00C14358" w:rsidRDefault="00C14358" w:rsidP="00C14358">
      <w:pPr>
        <w:autoSpaceDE w:val="0"/>
        <w:autoSpaceDN w:val="0"/>
        <w:adjustRightInd w:val="0"/>
        <w:spacing w:line="240" w:lineRule="auto"/>
        <w:ind w:left="0" w:right="0"/>
        <w:rPr>
          <w:rFonts w:eastAsia="SimSun"/>
          <w:position w:val="0"/>
          <w:sz w:val="22"/>
          <w:szCs w:val="22"/>
        </w:rPr>
      </w:pPr>
    </w:p>
    <w:p w14:paraId="2B429492" w14:textId="77777777" w:rsidR="00C14358" w:rsidRPr="00330AF7" w:rsidRDefault="00C14358" w:rsidP="00C14358">
      <w:pPr>
        <w:autoSpaceDE w:val="0"/>
        <w:autoSpaceDN w:val="0"/>
        <w:adjustRightInd w:val="0"/>
        <w:spacing w:line="240" w:lineRule="auto"/>
        <w:ind w:left="0" w:right="0"/>
        <w:rPr>
          <w:rFonts w:eastAsia="SimSun"/>
          <w:position w:val="0"/>
          <w:sz w:val="22"/>
          <w:szCs w:val="22"/>
        </w:rPr>
      </w:pPr>
      <w:r w:rsidRPr="00330AF7">
        <w:rPr>
          <w:rFonts w:eastAsia="SimSun"/>
          <w:position w:val="0"/>
          <w:sz w:val="22"/>
          <w:szCs w:val="22"/>
        </w:rPr>
        <w:t xml:space="preserve">Ute Wolf, Finanzvorstand von Evonik kommentierte: „Die Heraufstufung von </w:t>
      </w:r>
      <w:proofErr w:type="spellStart"/>
      <w:r w:rsidRPr="00330AF7">
        <w:rPr>
          <w:rFonts w:eastAsia="SimSun"/>
          <w:position w:val="0"/>
          <w:sz w:val="22"/>
          <w:szCs w:val="22"/>
        </w:rPr>
        <w:t>Moody’s</w:t>
      </w:r>
      <w:proofErr w:type="spellEnd"/>
      <w:r w:rsidRPr="00330AF7">
        <w:rPr>
          <w:rFonts w:eastAsia="SimSun"/>
          <w:position w:val="0"/>
          <w:sz w:val="22"/>
          <w:szCs w:val="22"/>
        </w:rPr>
        <w:t xml:space="preserve"> bestätigt die konsequente Weiterentwicklung unseres Portfolios hin zu  </w:t>
      </w:r>
      <w:proofErr w:type="spellStart"/>
      <w:r w:rsidRPr="00330AF7">
        <w:rPr>
          <w:rFonts w:eastAsia="SimSun"/>
          <w:position w:val="0"/>
          <w:sz w:val="22"/>
          <w:szCs w:val="22"/>
        </w:rPr>
        <w:t>hochmargigen</w:t>
      </w:r>
      <w:proofErr w:type="spellEnd"/>
      <w:r w:rsidRPr="00330AF7">
        <w:rPr>
          <w:rFonts w:eastAsia="SimSun"/>
          <w:position w:val="0"/>
          <w:sz w:val="22"/>
          <w:szCs w:val="22"/>
        </w:rPr>
        <w:t xml:space="preserve"> und stabilen Geschäften. Die Aufrechterhaltung eines soliden Investment-Grade-Ratings ist ein zentrales Element unserer Geschäftsstrategie.“</w:t>
      </w:r>
    </w:p>
    <w:p w14:paraId="344A75E3" w14:textId="77777777" w:rsidR="00C14358" w:rsidRPr="00330AF7" w:rsidRDefault="00C14358" w:rsidP="00C14358">
      <w:pPr>
        <w:autoSpaceDE w:val="0"/>
        <w:autoSpaceDN w:val="0"/>
        <w:adjustRightInd w:val="0"/>
        <w:spacing w:line="240" w:lineRule="auto"/>
        <w:ind w:left="0" w:right="0"/>
        <w:rPr>
          <w:rFonts w:eastAsia="SimSun"/>
          <w:position w:val="0"/>
          <w:sz w:val="22"/>
          <w:szCs w:val="22"/>
        </w:rPr>
      </w:pPr>
    </w:p>
    <w:p w14:paraId="27995EEE" w14:textId="77777777" w:rsidR="00C14358" w:rsidRPr="00330AF7" w:rsidRDefault="00C14358" w:rsidP="00C14358">
      <w:pPr>
        <w:autoSpaceDE w:val="0"/>
        <w:autoSpaceDN w:val="0"/>
        <w:adjustRightInd w:val="0"/>
        <w:spacing w:line="240" w:lineRule="auto"/>
        <w:ind w:left="0" w:right="0"/>
        <w:rPr>
          <w:rFonts w:eastAsia="SimSun"/>
          <w:position w:val="0"/>
          <w:sz w:val="22"/>
          <w:szCs w:val="22"/>
        </w:rPr>
      </w:pPr>
      <w:r w:rsidRPr="00330AF7">
        <w:rPr>
          <w:rFonts w:eastAsia="SimSun"/>
          <w:position w:val="0"/>
          <w:sz w:val="22"/>
          <w:szCs w:val="22"/>
        </w:rPr>
        <w:t xml:space="preserve">Die Ratingagentur Standard &amp; </w:t>
      </w:r>
      <w:proofErr w:type="spellStart"/>
      <w:r w:rsidRPr="00330AF7">
        <w:rPr>
          <w:rFonts w:eastAsia="SimSun"/>
          <w:position w:val="0"/>
          <w:sz w:val="22"/>
          <w:szCs w:val="22"/>
        </w:rPr>
        <w:t>Poor’s</w:t>
      </w:r>
      <w:proofErr w:type="spellEnd"/>
      <w:r w:rsidRPr="00330AF7">
        <w:rPr>
          <w:rFonts w:eastAsia="SimSun"/>
          <w:position w:val="0"/>
          <w:sz w:val="22"/>
          <w:szCs w:val="22"/>
        </w:rPr>
        <w:t xml:space="preserve"> hatte bereits am 6. Mai 2016 das Kreditrating der Evonik Industries AG mit BBB+ und stabilem Ausblick bestätigt. </w:t>
      </w:r>
    </w:p>
    <w:p w14:paraId="3FBC2368" w14:textId="7AF23554" w:rsidR="00C14358" w:rsidRDefault="00C14358" w:rsidP="00C14358">
      <w:pPr>
        <w:spacing w:line="300" w:lineRule="exact"/>
        <w:ind w:left="0"/>
        <w:rPr>
          <w:rFonts w:cs="Lucida Sans Unicode"/>
          <w:position w:val="0"/>
          <w:szCs w:val="18"/>
        </w:rPr>
      </w:pPr>
    </w:p>
    <w:p w14:paraId="329818B1" w14:textId="77777777" w:rsidR="00C14358" w:rsidRDefault="00C14358" w:rsidP="00C14358">
      <w:pPr>
        <w:spacing w:line="300" w:lineRule="exact"/>
        <w:ind w:left="0"/>
        <w:rPr>
          <w:rFonts w:cs="Lucida Sans Unicode"/>
          <w:position w:val="0"/>
          <w:szCs w:val="18"/>
        </w:rPr>
      </w:pPr>
    </w:p>
    <w:p w14:paraId="0FF7FD3E" w14:textId="77777777" w:rsidR="00C14358" w:rsidRPr="00285140" w:rsidRDefault="00C14358" w:rsidP="00C14358">
      <w:pPr>
        <w:spacing w:line="300" w:lineRule="exact"/>
        <w:ind w:left="0"/>
        <w:rPr>
          <w:rFonts w:cs="Lucida Sans Unicode"/>
          <w:position w:val="0"/>
          <w:szCs w:val="18"/>
        </w:rPr>
      </w:pPr>
    </w:p>
    <w:p w14:paraId="1B497C82" w14:textId="77777777" w:rsidR="00285140" w:rsidRPr="004B562B" w:rsidRDefault="00285140" w:rsidP="00D0215D">
      <w:pPr>
        <w:autoSpaceDE w:val="0"/>
        <w:autoSpaceDN w:val="0"/>
        <w:adjustRightInd w:val="0"/>
        <w:spacing w:line="220" w:lineRule="exact"/>
        <w:ind w:left="0"/>
        <w:rPr>
          <w:rFonts w:cs="Lucida Sans Unicode"/>
          <w:b/>
          <w:bCs/>
          <w:szCs w:val="18"/>
        </w:rPr>
      </w:pPr>
    </w:p>
    <w:p w14:paraId="71186398" w14:textId="77777777" w:rsidR="00D0215D" w:rsidRPr="006A7DFF" w:rsidRDefault="00D0215D" w:rsidP="00D0215D">
      <w:pPr>
        <w:autoSpaceDE w:val="0"/>
        <w:autoSpaceDN w:val="0"/>
        <w:adjustRightInd w:val="0"/>
        <w:spacing w:line="220" w:lineRule="exact"/>
        <w:ind w:left="0"/>
        <w:rPr>
          <w:rFonts w:cs="Lucida Sans Unicode"/>
          <w:b/>
          <w:bCs/>
          <w:szCs w:val="18"/>
        </w:rPr>
      </w:pPr>
      <w:r w:rsidRPr="006A7DFF">
        <w:rPr>
          <w:rFonts w:cs="Lucida Sans Unicode"/>
          <w:b/>
          <w:bCs/>
          <w:szCs w:val="18"/>
        </w:rPr>
        <w:t xml:space="preserve">Informationen zum Konzern </w:t>
      </w:r>
    </w:p>
    <w:p w14:paraId="4FB1A9F7" w14:textId="34275B93" w:rsidR="00D0215D" w:rsidRPr="006A7DFF" w:rsidRDefault="0046656F" w:rsidP="00D0215D">
      <w:pPr>
        <w:autoSpaceDE w:val="0"/>
        <w:autoSpaceDN w:val="0"/>
        <w:adjustRightInd w:val="0"/>
        <w:spacing w:line="220" w:lineRule="exact"/>
        <w:ind w:left="0" w:right="0"/>
        <w:rPr>
          <w:rFonts w:cs="Lucida Sans Unicode"/>
          <w:position w:val="0"/>
          <w:szCs w:val="18"/>
        </w:rPr>
      </w:pPr>
      <w:r>
        <w:rPr>
          <w:rFonts w:cs="Lucida Sans Unicode"/>
          <w:position w:val="0"/>
          <w:szCs w:val="18"/>
        </w:rPr>
        <w:t>Evonik</w:t>
      </w:r>
      <w:r w:rsidR="00D0215D" w:rsidRPr="006A7DFF">
        <w:rPr>
          <w:rFonts w:cs="Lucida Sans Unicode"/>
          <w:position w:val="0"/>
          <w:szCs w:val="18"/>
        </w:rPr>
        <w:t xml:space="preserve">,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w:t>
      </w:r>
      <w:r>
        <w:rPr>
          <w:rFonts w:cs="Lucida Sans Unicode"/>
          <w:position w:val="0"/>
          <w:szCs w:val="18"/>
        </w:rPr>
        <w:t>Evonik</w:t>
      </w:r>
      <w:r w:rsidR="00D0215D" w:rsidRPr="006A7DFF">
        <w:rPr>
          <w:rFonts w:cs="Lucida Sans Unicode"/>
          <w:position w:val="0"/>
          <w:szCs w:val="18"/>
        </w:rPr>
        <w:t xml:space="preserve"> profitiert besonders von seiner Innovationskraft und seinen integrierten Technologieplattformen. </w:t>
      </w:r>
    </w:p>
    <w:p w14:paraId="6DD24A5C" w14:textId="77777777" w:rsidR="00D0215D" w:rsidRPr="006A7DFF" w:rsidRDefault="00D0215D" w:rsidP="00D0215D">
      <w:pPr>
        <w:autoSpaceDE w:val="0"/>
        <w:autoSpaceDN w:val="0"/>
        <w:adjustRightInd w:val="0"/>
        <w:spacing w:line="220" w:lineRule="exact"/>
        <w:ind w:left="0" w:right="0"/>
        <w:rPr>
          <w:rFonts w:cs="Lucida Sans Unicode"/>
          <w:position w:val="0"/>
          <w:szCs w:val="18"/>
        </w:rPr>
      </w:pPr>
    </w:p>
    <w:p w14:paraId="377B9F43" w14:textId="64F0DB7C" w:rsidR="00D0215D" w:rsidRPr="006A7DFF" w:rsidRDefault="0046656F" w:rsidP="00D0215D">
      <w:pPr>
        <w:autoSpaceDE w:val="0"/>
        <w:autoSpaceDN w:val="0"/>
        <w:adjustRightInd w:val="0"/>
        <w:spacing w:line="220" w:lineRule="exact"/>
        <w:ind w:left="0" w:right="0"/>
        <w:rPr>
          <w:rFonts w:cs="Lucida Sans Unicode"/>
          <w:position w:val="0"/>
          <w:szCs w:val="18"/>
        </w:rPr>
      </w:pPr>
      <w:r>
        <w:rPr>
          <w:rFonts w:cs="Lucida Sans Unicode"/>
          <w:position w:val="0"/>
          <w:szCs w:val="18"/>
        </w:rPr>
        <w:t>Evonik</w:t>
      </w:r>
      <w:r w:rsidR="00D0215D" w:rsidRPr="006A7DFF">
        <w:rPr>
          <w:rFonts w:cs="Lucida Sans Unicode"/>
          <w:position w:val="0"/>
          <w:szCs w:val="18"/>
        </w:rPr>
        <w:t xml:space="preserve"> ist in mehr als 100 Ländern der Welt aktiv. Mehr als 33.500 Mitarbeiter erwirtschafteten im Geschäftsjahr 2015 einen Umsatz von rund 13,5 Milliarden € und ein operatives Ergebnis (bereinigtes EBITDA) von rund 2,47 Milliarden €.</w:t>
      </w:r>
    </w:p>
    <w:p w14:paraId="1C99A04A" w14:textId="77777777" w:rsidR="00D0215D" w:rsidRPr="006A7DFF" w:rsidRDefault="00D0215D" w:rsidP="00D0215D">
      <w:pPr>
        <w:autoSpaceDE w:val="0"/>
        <w:autoSpaceDN w:val="0"/>
        <w:adjustRightInd w:val="0"/>
        <w:spacing w:line="220" w:lineRule="exact"/>
        <w:ind w:left="0" w:right="0"/>
        <w:rPr>
          <w:rFonts w:cs="Lucida Sans Unicode"/>
          <w:b/>
          <w:position w:val="0"/>
          <w:szCs w:val="18"/>
        </w:rPr>
      </w:pPr>
    </w:p>
    <w:p w14:paraId="4CA6ED48" w14:textId="77777777" w:rsidR="00D0215D" w:rsidRPr="006A7DFF" w:rsidRDefault="00D0215D" w:rsidP="00D0215D">
      <w:pPr>
        <w:autoSpaceDE w:val="0"/>
        <w:autoSpaceDN w:val="0"/>
        <w:adjustRightInd w:val="0"/>
        <w:spacing w:line="220" w:lineRule="exact"/>
        <w:ind w:left="0" w:right="0"/>
        <w:rPr>
          <w:rFonts w:cs="Lucida Sans Unicode"/>
          <w:b/>
          <w:bCs/>
          <w:position w:val="0"/>
          <w:szCs w:val="18"/>
        </w:rPr>
      </w:pPr>
      <w:r w:rsidRPr="006A7DFF">
        <w:rPr>
          <w:rFonts w:cs="Lucida Sans Unicode"/>
          <w:b/>
          <w:bCs/>
          <w:position w:val="0"/>
          <w:szCs w:val="18"/>
        </w:rPr>
        <w:t>Rechtlicher Hinweis</w:t>
      </w:r>
    </w:p>
    <w:p w14:paraId="33469CD8" w14:textId="07211006" w:rsidR="00D0215D" w:rsidRPr="00D0215D" w:rsidRDefault="00D0215D" w:rsidP="003B3AA7">
      <w:pPr>
        <w:autoSpaceDE w:val="0"/>
        <w:autoSpaceDN w:val="0"/>
        <w:adjustRightInd w:val="0"/>
        <w:spacing w:line="220" w:lineRule="exact"/>
        <w:ind w:left="0" w:right="0"/>
        <w:rPr>
          <w:sz w:val="22"/>
          <w:szCs w:val="22"/>
        </w:rPr>
      </w:pPr>
      <w:r w:rsidRPr="006A7DFF">
        <w:rPr>
          <w:rFonts w:cs="Lucida Sans Unicode"/>
          <w:bCs/>
          <w:position w:val="0"/>
          <w:szCs w:val="18"/>
        </w:rPr>
        <w:t xml:space="preserve">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w:t>
      </w:r>
      <w:r w:rsidR="0046656F">
        <w:rPr>
          <w:rFonts w:cs="Lucida Sans Unicode"/>
          <w:bCs/>
          <w:position w:val="0"/>
          <w:szCs w:val="18"/>
        </w:rPr>
        <w:t>Evonik</w:t>
      </w:r>
      <w:r w:rsidRPr="006A7DFF">
        <w:rPr>
          <w:rFonts w:cs="Lucida Sans Unicode"/>
          <w:bCs/>
          <w:position w:val="0"/>
          <w:szCs w:val="18"/>
        </w:rPr>
        <w:t xml:space="preserve"> Industries AG noch mit ihr verbundene Unternehmen übernehmen eine Verpflichtung, in dieser Mitteilung enthaltene Prognosen, Erwartungen oder Aussagen zu aktualisieren.</w:t>
      </w:r>
    </w:p>
    <w:sectPr w:rsidR="00D0215D" w:rsidRPr="00D0215D">
      <w:headerReference w:type="even" r:id="rId12"/>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5736F7" w14:textId="77777777" w:rsidR="002F138F" w:rsidRDefault="002F138F">
      <w:r>
        <w:separator/>
      </w:r>
    </w:p>
    <w:p w14:paraId="7EE4A154" w14:textId="77777777" w:rsidR="002F138F" w:rsidRDefault="002F138F"/>
  </w:endnote>
  <w:endnote w:type="continuationSeparator" w:id="0">
    <w:p w14:paraId="4D05B559" w14:textId="77777777" w:rsidR="002F138F" w:rsidRDefault="002F138F">
      <w:r>
        <w:continuationSeparator/>
      </w:r>
    </w:p>
    <w:p w14:paraId="6F0AE568" w14:textId="77777777" w:rsidR="002F138F" w:rsidRDefault="002F138F"/>
  </w:endnote>
  <w:endnote w:type="continuationNotice" w:id="1">
    <w:p w14:paraId="441E73A9" w14:textId="77777777" w:rsidR="002F138F" w:rsidRDefault="002F13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altName w:val="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7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CC27EA" w14:paraId="4551F2BE" w14:textId="77777777">
      <w:trPr>
        <w:trHeight w:val="5348"/>
      </w:trPr>
      <w:tc>
        <w:tcPr>
          <w:tcW w:w="2562" w:type="dxa"/>
          <w:tcBorders>
            <w:top w:val="nil"/>
          </w:tcBorders>
          <w:vAlign w:val="bottom"/>
        </w:tcPr>
        <w:p w14:paraId="196EA8E4" w14:textId="77777777" w:rsidR="00CC27EA" w:rsidRDefault="00CC27EA">
          <w:pPr>
            <w:pStyle w:val="Fuzeile"/>
            <w:spacing w:line="180" w:lineRule="exact"/>
            <w:ind w:left="0" w:right="0"/>
            <w:rPr>
              <w:sz w:val="13"/>
              <w:szCs w:val="13"/>
            </w:rPr>
          </w:pPr>
        </w:p>
      </w:tc>
    </w:tr>
  </w:tbl>
  <w:p w14:paraId="73DA3A89" w14:textId="77777777" w:rsidR="00CC27EA" w:rsidRDefault="00CC27EA">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330AF7">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330AF7">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FB0D3" w14:textId="77777777" w:rsidR="00CC27EA" w:rsidRDefault="00CC27EA">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330AF7">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330AF7">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39CC78" w14:textId="77777777" w:rsidR="002F138F" w:rsidRDefault="002F138F">
      <w:r>
        <w:separator/>
      </w:r>
    </w:p>
    <w:p w14:paraId="73661326" w14:textId="77777777" w:rsidR="002F138F" w:rsidRDefault="002F138F"/>
  </w:footnote>
  <w:footnote w:type="continuationSeparator" w:id="0">
    <w:p w14:paraId="58B812C5" w14:textId="77777777" w:rsidR="002F138F" w:rsidRDefault="002F138F">
      <w:r>
        <w:continuationSeparator/>
      </w:r>
    </w:p>
    <w:p w14:paraId="28B4EFC7" w14:textId="77777777" w:rsidR="002F138F" w:rsidRDefault="002F138F"/>
  </w:footnote>
  <w:footnote w:type="continuationNotice" w:id="1">
    <w:p w14:paraId="262AC03D" w14:textId="77777777" w:rsidR="002F138F" w:rsidRDefault="002F138F">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CC27EA" w14:paraId="29E53C72" w14:textId="77777777">
      <w:trPr>
        <w:trHeight w:hRule="exact" w:val="227"/>
      </w:trPr>
      <w:tc>
        <w:tcPr>
          <w:tcW w:w="2552" w:type="dxa"/>
          <w:shd w:val="clear" w:color="auto" w:fill="auto"/>
        </w:tcPr>
        <w:p w14:paraId="5C7259A0" w14:textId="77777777" w:rsidR="00CC27EA" w:rsidRDefault="00CC27EA">
          <w:pPr>
            <w:pStyle w:val="E-Datum"/>
            <w:framePr w:wrap="auto" w:vAnchor="margin" w:hAnchor="text" w:xAlign="left" w:yAlign="inline"/>
            <w:suppressOverlap w:val="0"/>
          </w:pPr>
        </w:p>
      </w:tc>
    </w:tr>
    <w:tr w:rsidR="00CC27EA" w14:paraId="4CCC9D61" w14:textId="77777777">
      <w:trPr>
        <w:trHeight w:hRule="exact" w:val="397"/>
      </w:trPr>
      <w:tc>
        <w:tcPr>
          <w:tcW w:w="2552" w:type="dxa"/>
          <w:shd w:val="clear" w:color="auto" w:fill="auto"/>
        </w:tcPr>
        <w:p w14:paraId="5A4CBBC7" w14:textId="77777777" w:rsidR="00CC27EA" w:rsidRDefault="00CC27EA">
          <w:pPr>
            <w:spacing w:line="180" w:lineRule="exact"/>
            <w:ind w:left="0"/>
            <w:rPr>
              <w:sz w:val="13"/>
              <w:szCs w:val="13"/>
            </w:rPr>
          </w:pPr>
        </w:p>
      </w:tc>
    </w:tr>
    <w:tr w:rsidR="00CC27EA" w14:paraId="05A0DD4B" w14:textId="77777777">
      <w:trPr>
        <w:trHeight w:hRule="exact" w:val="1304"/>
      </w:trPr>
      <w:tc>
        <w:tcPr>
          <w:tcW w:w="2552" w:type="dxa"/>
          <w:shd w:val="clear" w:color="auto" w:fill="auto"/>
        </w:tcPr>
        <w:p w14:paraId="60BE7524" w14:textId="77777777" w:rsidR="00CC27EA" w:rsidRDefault="00CC27EA">
          <w:pPr>
            <w:spacing w:line="180" w:lineRule="exact"/>
            <w:ind w:left="0"/>
            <w:rPr>
              <w:sz w:val="13"/>
              <w:szCs w:val="13"/>
            </w:rPr>
          </w:pPr>
        </w:p>
      </w:tc>
    </w:tr>
    <w:tr w:rsidR="00CC27EA" w14:paraId="11E2E087" w14:textId="77777777">
      <w:trPr>
        <w:trHeight w:val="1374"/>
      </w:trPr>
      <w:tc>
        <w:tcPr>
          <w:tcW w:w="2552" w:type="dxa"/>
          <w:shd w:val="clear" w:color="auto" w:fill="auto"/>
        </w:tcPr>
        <w:p w14:paraId="0756395A" w14:textId="77777777" w:rsidR="00CC27EA" w:rsidRDefault="00CC27EA">
          <w:pPr>
            <w:spacing w:line="180" w:lineRule="exact"/>
            <w:ind w:left="0"/>
            <w:rPr>
              <w:sz w:val="13"/>
              <w:szCs w:val="13"/>
            </w:rPr>
          </w:pPr>
        </w:p>
      </w:tc>
    </w:tr>
  </w:tbl>
  <w:p w14:paraId="47CC62AD" w14:textId="77777777" w:rsidR="00CC27EA" w:rsidRDefault="00CC27EA">
    <w:pPr>
      <w:pStyle w:val="Kopfzeile"/>
      <w:ind w:left="0"/>
    </w:pPr>
    <w:r>
      <w:rPr>
        <w:noProof/>
      </w:rPr>
      <w:drawing>
        <wp:anchor distT="0" distB="0" distL="114300" distR="114300" simplePos="0" relativeHeight="251659264" behindDoc="0" locked="0" layoutInCell="1" allowOverlap="1" wp14:anchorId="2D85C1BB" wp14:editId="7F65E4D9">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03095AE9" wp14:editId="18F15CB6">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FA93A6F"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r6WWewgUBAMIF&#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aEu7AAAAA2gAAAA8AAABkcnMvZG93bnJldi54bWxEj0GLwjAUhO+C/yE8wZtNV1ZdqlFEKCzr&#10;SSvs9dE8m7LNS22i1n+/EQSPw8x8w6w2vW3EjTpfO1bwkaQgiEuna64UnIp88gXCB2SNjWNS8CAP&#10;m/VwsMJMuzsf6HYMlYgQ9hkqMCG0mZS+NGTRJ64ljt7ZdRZDlF0ldYf3CLeNnKbpXFqsOS4YbGln&#10;qPw7Xq0C/NVlO3d5kX9uw2Xx05i9K4xS41G/XYII1Id3+NX+1gpm8LwSb4Bc/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loS7sAAAADaAAAADwAAAAAAAAAAAAAAAACfAgAA&#10;ZHJzL2Rvd25yZXYueG1sUEsFBgAAAAAEAAQA9wAAAIw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9ACDB" w14:textId="77777777" w:rsidR="00CC27EA" w:rsidRDefault="00CC27EA">
    <w:pPr>
      <w:pStyle w:val="Kopfzeile"/>
      <w:ind w:left="0"/>
    </w:pPr>
  </w:p>
  <w:p w14:paraId="1D38CFB5" w14:textId="21375D20" w:rsidR="00CC27EA" w:rsidRPr="00C467A3" w:rsidRDefault="00CC27EA" w:rsidP="00C467A3">
    <w:pPr>
      <w:ind w:left="0"/>
      <w:rPr>
        <w:rFonts w:ascii="Lucida Bright" w:hAnsi="Lucida Bright" w:cs="Arial"/>
        <w:b/>
        <w:i/>
        <w:color w:val="FF0000"/>
        <w:sz w:val="22"/>
        <w:szCs w:val="22"/>
      </w:rPr>
    </w:pPr>
    <w:r w:rsidRPr="00C467A3">
      <w:rPr>
        <w:rFonts w:ascii="Lucida Bright" w:hAnsi="Lucida Bright"/>
        <w:b/>
        <w:i/>
        <w:noProof/>
        <w:sz w:val="22"/>
        <w:szCs w:val="22"/>
      </w:rPr>
      <w:drawing>
        <wp:anchor distT="0" distB="0" distL="114300" distR="114300" simplePos="0" relativeHeight="251658240" behindDoc="0" locked="0" layoutInCell="1" allowOverlap="1" wp14:anchorId="7E7E7135" wp14:editId="53C9ECD9">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67A3">
      <w:rPr>
        <w:rFonts w:ascii="Lucida Bright" w:hAnsi="Lucida Bright"/>
        <w:b/>
        <w:i/>
        <w:noProof/>
        <w:sz w:val="22"/>
        <w:szCs w:val="22"/>
      </w:rPr>
      <mc:AlternateContent>
        <mc:Choice Requires="wpg">
          <w:drawing>
            <wp:anchor distT="0" distB="0" distL="114300" distR="114300" simplePos="0" relativeHeight="251656192" behindDoc="1" locked="0" layoutInCell="1" allowOverlap="1" wp14:anchorId="04901E92" wp14:editId="27F1836F">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75329B"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r6WWewgUBAMIF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ziprAAAAA2gAAAA8AAABkcnMvZG93bnJldi54bWxEj0GLwjAUhO8L/ofwhL2tqbKoVNMiCwXR&#10;01rB66N5NsXmpTZZrf/eCAseh5n5hlnng23FjXrfOFYwnSQgiCunG64VHMviawnCB2SNrWNS8CAP&#10;eTb6WGOq3Z1/6XYItYgQ9ikqMCF0qZS+MmTRT1xHHL2z6y2GKPta6h7vEW5bOUuSubTYcFww2NGP&#10;oepy+LMK8KSrbu6KsvjehOti15q9K41Sn+NhswIRaAjv8H97qxXM4HUl3gCZP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bOKmsAAAADaAAAADwAAAAAAAAAAAAAAAACfAgAA&#10;ZHJzL2Rvd25yZXYueG1sUEsFBgAAAAAEAAQA9wAAAIwDA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822EC6" w14:textId="77777777" w:rsidR="00CC27EA" w:rsidRDefault="00CC27E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653330"/>
    <w:multiLevelType w:val="hybridMultilevel"/>
    <w:tmpl w:val="DD0490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4BF25556"/>
    <w:multiLevelType w:val="hybridMultilevel"/>
    <w:tmpl w:val="A3325E84"/>
    <w:lvl w:ilvl="0" w:tplc="89E6B116">
      <w:start w:val="1"/>
      <w:numFmt w:val="bullet"/>
      <w:lvlText w:val=""/>
      <w:lvlJc w:val="left"/>
      <w:pPr>
        <w:ind w:left="720" w:hanging="360"/>
      </w:pPr>
      <w:rPr>
        <w:rFonts w:ascii="Wingdings" w:hAnsi="Wingdings" w:hint="default"/>
        <w:lang w:val="en-G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 w:numId="15">
    <w:abstractNumId w:val="10"/>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7DA"/>
    <w:rsid w:val="00014751"/>
    <w:rsid w:val="00020526"/>
    <w:rsid w:val="000273BC"/>
    <w:rsid w:val="000416F0"/>
    <w:rsid w:val="000420BA"/>
    <w:rsid w:val="0004320A"/>
    <w:rsid w:val="000434FA"/>
    <w:rsid w:val="00052867"/>
    <w:rsid w:val="00054639"/>
    <w:rsid w:val="000679ED"/>
    <w:rsid w:val="00070DEB"/>
    <w:rsid w:val="000740F8"/>
    <w:rsid w:val="0007733E"/>
    <w:rsid w:val="000C30FB"/>
    <w:rsid w:val="000C419F"/>
    <w:rsid w:val="000D4451"/>
    <w:rsid w:val="000D5A7C"/>
    <w:rsid w:val="000E3AC2"/>
    <w:rsid w:val="001038CD"/>
    <w:rsid w:val="00104143"/>
    <w:rsid w:val="001056CB"/>
    <w:rsid w:val="00106BC5"/>
    <w:rsid w:val="0013170A"/>
    <w:rsid w:val="00146E7D"/>
    <w:rsid w:val="001548B6"/>
    <w:rsid w:val="0017199C"/>
    <w:rsid w:val="00173FDA"/>
    <w:rsid w:val="00175552"/>
    <w:rsid w:val="00192452"/>
    <w:rsid w:val="00194F9B"/>
    <w:rsid w:val="00195672"/>
    <w:rsid w:val="001A00DD"/>
    <w:rsid w:val="001A232D"/>
    <w:rsid w:val="001B3A8C"/>
    <w:rsid w:val="001B56A4"/>
    <w:rsid w:val="001D1846"/>
    <w:rsid w:val="001D29DE"/>
    <w:rsid w:val="001D4A6A"/>
    <w:rsid w:val="001E0F9E"/>
    <w:rsid w:val="001E5B19"/>
    <w:rsid w:val="001E6343"/>
    <w:rsid w:val="001F2C0A"/>
    <w:rsid w:val="00200081"/>
    <w:rsid w:val="002011DB"/>
    <w:rsid w:val="0020212C"/>
    <w:rsid w:val="002271E0"/>
    <w:rsid w:val="00231CA3"/>
    <w:rsid w:val="00232850"/>
    <w:rsid w:val="00233655"/>
    <w:rsid w:val="002645C9"/>
    <w:rsid w:val="00285140"/>
    <w:rsid w:val="0029781D"/>
    <w:rsid w:val="002A07DA"/>
    <w:rsid w:val="002A0C55"/>
    <w:rsid w:val="002A4C48"/>
    <w:rsid w:val="002A5081"/>
    <w:rsid w:val="002A6903"/>
    <w:rsid w:val="002C3527"/>
    <w:rsid w:val="002F138F"/>
    <w:rsid w:val="002F44A6"/>
    <w:rsid w:val="002F6689"/>
    <w:rsid w:val="00302390"/>
    <w:rsid w:val="00303F5C"/>
    <w:rsid w:val="00324A3B"/>
    <w:rsid w:val="00330AF7"/>
    <w:rsid w:val="00333157"/>
    <w:rsid w:val="00334DB0"/>
    <w:rsid w:val="00335A66"/>
    <w:rsid w:val="00341212"/>
    <w:rsid w:val="00343116"/>
    <w:rsid w:val="003676E5"/>
    <w:rsid w:val="0037114C"/>
    <w:rsid w:val="00376608"/>
    <w:rsid w:val="00377BDF"/>
    <w:rsid w:val="00380107"/>
    <w:rsid w:val="003821F4"/>
    <w:rsid w:val="00390822"/>
    <w:rsid w:val="003B3AA7"/>
    <w:rsid w:val="003F227A"/>
    <w:rsid w:val="00411A25"/>
    <w:rsid w:val="00413659"/>
    <w:rsid w:val="004144ED"/>
    <w:rsid w:val="00420A26"/>
    <w:rsid w:val="00420B08"/>
    <w:rsid w:val="00426834"/>
    <w:rsid w:val="0042792D"/>
    <w:rsid w:val="0043208A"/>
    <w:rsid w:val="00441D42"/>
    <w:rsid w:val="00442795"/>
    <w:rsid w:val="00460758"/>
    <w:rsid w:val="00464FBB"/>
    <w:rsid w:val="0046656F"/>
    <w:rsid w:val="00466D4A"/>
    <w:rsid w:val="00473328"/>
    <w:rsid w:val="00477B23"/>
    <w:rsid w:val="00485BDB"/>
    <w:rsid w:val="004943FB"/>
    <w:rsid w:val="004A5A63"/>
    <w:rsid w:val="004A674F"/>
    <w:rsid w:val="004B4FC4"/>
    <w:rsid w:val="004B562B"/>
    <w:rsid w:val="004C5F43"/>
    <w:rsid w:val="004F30B0"/>
    <w:rsid w:val="004F364D"/>
    <w:rsid w:val="004F4311"/>
    <w:rsid w:val="0050312F"/>
    <w:rsid w:val="00511730"/>
    <w:rsid w:val="00530D7C"/>
    <w:rsid w:val="005409ED"/>
    <w:rsid w:val="00545C69"/>
    <w:rsid w:val="005576E4"/>
    <w:rsid w:val="005863D5"/>
    <w:rsid w:val="00597239"/>
    <w:rsid w:val="00597543"/>
    <w:rsid w:val="005A347D"/>
    <w:rsid w:val="005B5A39"/>
    <w:rsid w:val="005C2445"/>
    <w:rsid w:val="005C2804"/>
    <w:rsid w:val="005D3263"/>
    <w:rsid w:val="005D51E6"/>
    <w:rsid w:val="005E042D"/>
    <w:rsid w:val="005E6B7C"/>
    <w:rsid w:val="005F1E5D"/>
    <w:rsid w:val="006058F8"/>
    <w:rsid w:val="0061607B"/>
    <w:rsid w:val="00616935"/>
    <w:rsid w:val="006202C4"/>
    <w:rsid w:val="006268A3"/>
    <w:rsid w:val="00632E2D"/>
    <w:rsid w:val="00653DF3"/>
    <w:rsid w:val="00655FAA"/>
    <w:rsid w:val="00663CA1"/>
    <w:rsid w:val="006651F4"/>
    <w:rsid w:val="0067091F"/>
    <w:rsid w:val="0067198D"/>
    <w:rsid w:val="0068049F"/>
    <w:rsid w:val="006872E7"/>
    <w:rsid w:val="00687ACD"/>
    <w:rsid w:val="0069714D"/>
    <w:rsid w:val="006A0D4B"/>
    <w:rsid w:val="006A788D"/>
    <w:rsid w:val="006A7DFF"/>
    <w:rsid w:val="006B0913"/>
    <w:rsid w:val="006B5D70"/>
    <w:rsid w:val="006C770B"/>
    <w:rsid w:val="006D42E9"/>
    <w:rsid w:val="006E0B20"/>
    <w:rsid w:val="006E630B"/>
    <w:rsid w:val="007047BD"/>
    <w:rsid w:val="00705004"/>
    <w:rsid w:val="007119CF"/>
    <w:rsid w:val="00713136"/>
    <w:rsid w:val="00720489"/>
    <w:rsid w:val="007228CB"/>
    <w:rsid w:val="00724A67"/>
    <w:rsid w:val="007261D6"/>
    <w:rsid w:val="00734FD5"/>
    <w:rsid w:val="00757F59"/>
    <w:rsid w:val="007644ED"/>
    <w:rsid w:val="00770469"/>
    <w:rsid w:val="007722EB"/>
    <w:rsid w:val="00787529"/>
    <w:rsid w:val="007A249C"/>
    <w:rsid w:val="007A7748"/>
    <w:rsid w:val="007B199A"/>
    <w:rsid w:val="007B22BD"/>
    <w:rsid w:val="007B2FCF"/>
    <w:rsid w:val="007B3416"/>
    <w:rsid w:val="007C278C"/>
    <w:rsid w:val="007C3E5E"/>
    <w:rsid w:val="007C7B7E"/>
    <w:rsid w:val="007D2397"/>
    <w:rsid w:val="00800420"/>
    <w:rsid w:val="00804FFE"/>
    <w:rsid w:val="008125C1"/>
    <w:rsid w:val="00815955"/>
    <w:rsid w:val="00815BD5"/>
    <w:rsid w:val="00824FE2"/>
    <w:rsid w:val="00830BB8"/>
    <w:rsid w:val="008345BA"/>
    <w:rsid w:val="0085062E"/>
    <w:rsid w:val="00851F4E"/>
    <w:rsid w:val="00863FCD"/>
    <w:rsid w:val="008640D1"/>
    <w:rsid w:val="00880D5D"/>
    <w:rsid w:val="008855D9"/>
    <w:rsid w:val="008A7D67"/>
    <w:rsid w:val="008C126A"/>
    <w:rsid w:val="008C2117"/>
    <w:rsid w:val="008C5177"/>
    <w:rsid w:val="008D3912"/>
    <w:rsid w:val="008D7745"/>
    <w:rsid w:val="008E5A5C"/>
    <w:rsid w:val="00905C69"/>
    <w:rsid w:val="00910702"/>
    <w:rsid w:val="00913A7F"/>
    <w:rsid w:val="00916473"/>
    <w:rsid w:val="00916B28"/>
    <w:rsid w:val="00926322"/>
    <w:rsid w:val="00926541"/>
    <w:rsid w:val="00930136"/>
    <w:rsid w:val="00936E8B"/>
    <w:rsid w:val="009424DF"/>
    <w:rsid w:val="009552C5"/>
    <w:rsid w:val="00962F18"/>
    <w:rsid w:val="00964A28"/>
    <w:rsid w:val="0096747A"/>
    <w:rsid w:val="009701FE"/>
    <w:rsid w:val="009733BD"/>
    <w:rsid w:val="00973646"/>
    <w:rsid w:val="00983CB6"/>
    <w:rsid w:val="0099078E"/>
    <w:rsid w:val="009944BF"/>
    <w:rsid w:val="009A61F6"/>
    <w:rsid w:val="009A7A4B"/>
    <w:rsid w:val="009B3E85"/>
    <w:rsid w:val="009C2BB6"/>
    <w:rsid w:val="009E64CE"/>
    <w:rsid w:val="009F2206"/>
    <w:rsid w:val="00A033E8"/>
    <w:rsid w:val="00A122C7"/>
    <w:rsid w:val="00A12E2E"/>
    <w:rsid w:val="00A137D0"/>
    <w:rsid w:val="00A25548"/>
    <w:rsid w:val="00A30F18"/>
    <w:rsid w:val="00A348C1"/>
    <w:rsid w:val="00A44678"/>
    <w:rsid w:val="00A451C2"/>
    <w:rsid w:val="00A45840"/>
    <w:rsid w:val="00A47436"/>
    <w:rsid w:val="00A510C7"/>
    <w:rsid w:val="00A62115"/>
    <w:rsid w:val="00A6629B"/>
    <w:rsid w:val="00A6642E"/>
    <w:rsid w:val="00A7465B"/>
    <w:rsid w:val="00A777AB"/>
    <w:rsid w:val="00A97C5D"/>
    <w:rsid w:val="00AA0E3A"/>
    <w:rsid w:val="00AB6B66"/>
    <w:rsid w:val="00AC00A7"/>
    <w:rsid w:val="00AD4C84"/>
    <w:rsid w:val="00AE31D7"/>
    <w:rsid w:val="00AE4734"/>
    <w:rsid w:val="00AE7D54"/>
    <w:rsid w:val="00AF047E"/>
    <w:rsid w:val="00AF0FB3"/>
    <w:rsid w:val="00AF750C"/>
    <w:rsid w:val="00B14022"/>
    <w:rsid w:val="00B2207A"/>
    <w:rsid w:val="00B32249"/>
    <w:rsid w:val="00B43BC4"/>
    <w:rsid w:val="00B44797"/>
    <w:rsid w:val="00B515DF"/>
    <w:rsid w:val="00B7038F"/>
    <w:rsid w:val="00B71B45"/>
    <w:rsid w:val="00B71DF4"/>
    <w:rsid w:val="00B763E9"/>
    <w:rsid w:val="00B8221B"/>
    <w:rsid w:val="00B92DF9"/>
    <w:rsid w:val="00B95904"/>
    <w:rsid w:val="00B96805"/>
    <w:rsid w:val="00BA27BD"/>
    <w:rsid w:val="00BA356F"/>
    <w:rsid w:val="00BA3C38"/>
    <w:rsid w:val="00BA5F27"/>
    <w:rsid w:val="00BB7DDD"/>
    <w:rsid w:val="00BC1599"/>
    <w:rsid w:val="00BD20A2"/>
    <w:rsid w:val="00BF42D3"/>
    <w:rsid w:val="00BF504B"/>
    <w:rsid w:val="00C000C9"/>
    <w:rsid w:val="00C00F14"/>
    <w:rsid w:val="00C1291F"/>
    <w:rsid w:val="00C14358"/>
    <w:rsid w:val="00C17FA5"/>
    <w:rsid w:val="00C20D21"/>
    <w:rsid w:val="00C2514A"/>
    <w:rsid w:val="00C467A3"/>
    <w:rsid w:val="00C60E73"/>
    <w:rsid w:val="00C727DA"/>
    <w:rsid w:val="00C75E86"/>
    <w:rsid w:val="00C845B9"/>
    <w:rsid w:val="00C94D3A"/>
    <w:rsid w:val="00CA705A"/>
    <w:rsid w:val="00CB02B0"/>
    <w:rsid w:val="00CB0782"/>
    <w:rsid w:val="00CB15D3"/>
    <w:rsid w:val="00CB52AC"/>
    <w:rsid w:val="00CB619B"/>
    <w:rsid w:val="00CC2117"/>
    <w:rsid w:val="00CC27EA"/>
    <w:rsid w:val="00CC4F4E"/>
    <w:rsid w:val="00CE226D"/>
    <w:rsid w:val="00D0215D"/>
    <w:rsid w:val="00D026E3"/>
    <w:rsid w:val="00D130FE"/>
    <w:rsid w:val="00D308FC"/>
    <w:rsid w:val="00D3488F"/>
    <w:rsid w:val="00D4262B"/>
    <w:rsid w:val="00D43ACE"/>
    <w:rsid w:val="00D46B7E"/>
    <w:rsid w:val="00D504A0"/>
    <w:rsid w:val="00D5159D"/>
    <w:rsid w:val="00D52DB3"/>
    <w:rsid w:val="00D56D05"/>
    <w:rsid w:val="00D73841"/>
    <w:rsid w:val="00D758FC"/>
    <w:rsid w:val="00D77804"/>
    <w:rsid w:val="00D80A29"/>
    <w:rsid w:val="00D80DF2"/>
    <w:rsid w:val="00D8466B"/>
    <w:rsid w:val="00D86674"/>
    <w:rsid w:val="00D921E4"/>
    <w:rsid w:val="00DD04FF"/>
    <w:rsid w:val="00DD16B7"/>
    <w:rsid w:val="00DD1A0D"/>
    <w:rsid w:val="00DD6C29"/>
    <w:rsid w:val="00DF0F6E"/>
    <w:rsid w:val="00DF1098"/>
    <w:rsid w:val="00E011D2"/>
    <w:rsid w:val="00E101DE"/>
    <w:rsid w:val="00E10652"/>
    <w:rsid w:val="00E124FF"/>
    <w:rsid w:val="00E24053"/>
    <w:rsid w:val="00E24BB7"/>
    <w:rsid w:val="00E26551"/>
    <w:rsid w:val="00E267DF"/>
    <w:rsid w:val="00E273BD"/>
    <w:rsid w:val="00E353C9"/>
    <w:rsid w:val="00E361AA"/>
    <w:rsid w:val="00E450DC"/>
    <w:rsid w:val="00E546DF"/>
    <w:rsid w:val="00E62107"/>
    <w:rsid w:val="00E65AE2"/>
    <w:rsid w:val="00E722C9"/>
    <w:rsid w:val="00E74AA3"/>
    <w:rsid w:val="00E77665"/>
    <w:rsid w:val="00E818A0"/>
    <w:rsid w:val="00E822C4"/>
    <w:rsid w:val="00E97445"/>
    <w:rsid w:val="00E97BD9"/>
    <w:rsid w:val="00EA0C14"/>
    <w:rsid w:val="00EB18E9"/>
    <w:rsid w:val="00EB4A25"/>
    <w:rsid w:val="00EB5DFF"/>
    <w:rsid w:val="00EC1B32"/>
    <w:rsid w:val="00EC6D13"/>
    <w:rsid w:val="00ED03B5"/>
    <w:rsid w:val="00ED2547"/>
    <w:rsid w:val="00ED3C51"/>
    <w:rsid w:val="00ED5005"/>
    <w:rsid w:val="00EE40F3"/>
    <w:rsid w:val="00EE42FE"/>
    <w:rsid w:val="00F05599"/>
    <w:rsid w:val="00F11905"/>
    <w:rsid w:val="00F15124"/>
    <w:rsid w:val="00F16874"/>
    <w:rsid w:val="00F234DB"/>
    <w:rsid w:val="00F24BAB"/>
    <w:rsid w:val="00F259BF"/>
    <w:rsid w:val="00F27732"/>
    <w:rsid w:val="00F3080D"/>
    <w:rsid w:val="00F31B14"/>
    <w:rsid w:val="00F36B27"/>
    <w:rsid w:val="00F36E4D"/>
    <w:rsid w:val="00F41B05"/>
    <w:rsid w:val="00F55E5B"/>
    <w:rsid w:val="00F64F00"/>
    <w:rsid w:val="00F65C21"/>
    <w:rsid w:val="00F77C04"/>
    <w:rsid w:val="00F83BDF"/>
    <w:rsid w:val="00F84B5D"/>
    <w:rsid w:val="00F87E88"/>
    <w:rsid w:val="00F915A0"/>
    <w:rsid w:val="00F92A63"/>
    <w:rsid w:val="00F959A8"/>
    <w:rsid w:val="00FD2D78"/>
    <w:rsid w:val="00FD359C"/>
    <w:rsid w:val="00FE3ECF"/>
    <w:rsid w:val="00FF78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9186B81"/>
  <w15:docId w15:val="{18F8A484-2075-4200-986F-A51BD38F6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644ED"/>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ind w:left="0"/>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uiPriority w:val="20"/>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C727DA"/>
    <w:rPr>
      <w:sz w:val="16"/>
      <w:szCs w:val="16"/>
    </w:rPr>
  </w:style>
  <w:style w:type="paragraph" w:styleId="Kommentartext">
    <w:name w:val="annotation text"/>
    <w:basedOn w:val="Standard"/>
    <w:link w:val="KommentartextZchn"/>
    <w:semiHidden/>
    <w:unhideWhenUsed/>
    <w:rsid w:val="00C727DA"/>
    <w:pPr>
      <w:spacing w:line="240" w:lineRule="auto"/>
    </w:pPr>
    <w:rPr>
      <w:sz w:val="20"/>
      <w:szCs w:val="20"/>
    </w:rPr>
  </w:style>
  <w:style w:type="character" w:customStyle="1" w:styleId="KommentartextZchn">
    <w:name w:val="Kommentartext Zchn"/>
    <w:basedOn w:val="Absatz-Standardschriftart"/>
    <w:link w:val="Kommentartext"/>
    <w:semiHidden/>
    <w:rsid w:val="00C727DA"/>
    <w:rPr>
      <w:rFonts w:ascii="Lucida Sans Unicode" w:hAnsi="Lucida Sans Unicode"/>
      <w:position w:val="-2"/>
    </w:rPr>
  </w:style>
  <w:style w:type="character" w:customStyle="1" w:styleId="st1">
    <w:name w:val="st1"/>
    <w:basedOn w:val="Absatz-Standardschriftart"/>
    <w:rsid w:val="00106BC5"/>
  </w:style>
  <w:style w:type="paragraph" w:styleId="Listenabsatz">
    <w:name w:val="List Paragraph"/>
    <w:basedOn w:val="Standard"/>
    <w:uiPriority w:val="34"/>
    <w:qFormat/>
    <w:rsid w:val="00511730"/>
    <w:pPr>
      <w:ind w:left="720"/>
      <w:contextualSpacing/>
    </w:pPr>
  </w:style>
  <w:style w:type="paragraph" w:customStyle="1" w:styleId="StandardI">
    <w:name w:val="Standard I"/>
    <w:basedOn w:val="Standard"/>
    <w:rsid w:val="00390822"/>
    <w:pPr>
      <w:spacing w:after="140" w:line="280" w:lineRule="atLeast"/>
      <w:ind w:left="0" w:right="0"/>
      <w:contextualSpacing/>
    </w:pPr>
    <w:rPr>
      <w:rFonts w:ascii="Trebuchet MS" w:hAnsi="Trebuchet MS"/>
      <w:position w:val="0"/>
      <w:sz w:val="21"/>
      <w:szCs w:val="20"/>
      <w:lang w:val="en-GB"/>
    </w:rPr>
  </w:style>
  <w:style w:type="paragraph" w:styleId="Kommentarthema">
    <w:name w:val="annotation subject"/>
    <w:basedOn w:val="Kommentartext"/>
    <w:next w:val="Kommentartext"/>
    <w:link w:val="KommentarthemaZchn"/>
    <w:semiHidden/>
    <w:unhideWhenUsed/>
    <w:rsid w:val="007B2FCF"/>
    <w:rPr>
      <w:b/>
      <w:bCs/>
    </w:rPr>
  </w:style>
  <w:style w:type="character" w:customStyle="1" w:styleId="KommentarthemaZchn">
    <w:name w:val="Kommentarthema Zchn"/>
    <w:basedOn w:val="KommentartextZchn"/>
    <w:link w:val="Kommentarthema"/>
    <w:semiHidden/>
    <w:rsid w:val="007B2FCF"/>
    <w:rPr>
      <w:rFonts w:ascii="Lucida Sans Unicode" w:hAnsi="Lucida Sans Unicode"/>
      <w:b/>
      <w:bCs/>
      <w:position w:val="-2"/>
    </w:rPr>
  </w:style>
  <w:style w:type="paragraph" w:styleId="berarbeitung">
    <w:name w:val="Revision"/>
    <w:hidden/>
    <w:uiPriority w:val="99"/>
    <w:semiHidden/>
    <w:rsid w:val="00324A3B"/>
    <w:rPr>
      <w:rFonts w:ascii="Lucida Sans Unicode" w:hAnsi="Lucida Sans Unicode"/>
      <w:position w:val="-2"/>
      <w:sz w:val="18"/>
      <w:szCs w:val="24"/>
    </w:rPr>
  </w:style>
  <w:style w:type="paragraph" w:customStyle="1" w:styleId="Feature">
    <w:name w:val="Feature"/>
    <w:basedOn w:val="Aufzhlungszeichen"/>
    <w:rsid w:val="00C14358"/>
    <w:pPr>
      <w:tabs>
        <w:tab w:val="num" w:pos="360"/>
        <w:tab w:val="left" w:pos="567"/>
      </w:tabs>
      <w:spacing w:line="300" w:lineRule="exact"/>
      <w:ind w:left="360" w:right="0"/>
    </w:pPr>
    <w:rPr>
      <w:rFonts w:eastAsia="SimSun"/>
      <w:positio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CB772-2426-4342-B8E5-D429BDEACA64}">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332662</vt:lpwstr>
  </property>
  <property fmtid="{D5CDD505-2E9C-101B-9397-08002B2CF9AE}" pid="4" name="OptimizationTime">
    <vt:lpwstr>20160510_1629</vt:lpwstr>
  </property>
</Properties>
</file>

<file path=docProps/app.xml><?xml version="1.0" encoding="utf-8"?>
<Properties xmlns="http://schemas.openxmlformats.org/officeDocument/2006/extended-properties" xmlns:vt="http://schemas.openxmlformats.org/officeDocument/2006/docPropsVTypes">
  <Template>1ACC38A3</Template>
  <TotalTime>0</TotalTime>
  <Pages>2</Pages>
  <Words>352</Words>
  <Characters>2780</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3126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4</cp:revision>
  <cp:lastPrinted>2016-05-10T13:56:00Z</cp:lastPrinted>
  <dcterms:created xsi:type="dcterms:W3CDTF">2016-05-10T13:53:00Z</dcterms:created>
  <dcterms:modified xsi:type="dcterms:W3CDTF">2016-05-10T14:26:00Z</dcterms:modified>
</cp:coreProperties>
</file>