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070" w:rsidRDefault="00846070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before="10" w:after="0" w:line="240" w:lineRule="exact"/>
        <w:rPr>
          <w:sz w:val="24"/>
          <w:szCs w:val="24"/>
        </w:rPr>
      </w:pPr>
    </w:p>
    <w:p w:rsidR="00846070" w:rsidRDefault="00846070">
      <w:pPr>
        <w:spacing w:after="0"/>
        <w:sectPr w:rsidR="00846070">
          <w:headerReference w:type="default" r:id="rId6"/>
          <w:footerReference w:type="default" r:id="rId7"/>
          <w:type w:val="continuous"/>
          <w:pgSz w:w="11900" w:h="16840"/>
          <w:pgMar w:top="1540" w:right="460" w:bottom="920" w:left="1260" w:header="772" w:footer="729" w:gutter="0"/>
          <w:pgNumType w:start="1"/>
          <w:cols w:space="720"/>
        </w:sectPr>
      </w:pPr>
    </w:p>
    <w:p w:rsidR="00846070" w:rsidRPr="00F63E2B" w:rsidRDefault="00846070">
      <w:pPr>
        <w:spacing w:before="8" w:after="0" w:line="120" w:lineRule="exact"/>
        <w:rPr>
          <w:b/>
          <w:sz w:val="12"/>
          <w:szCs w:val="12"/>
        </w:rPr>
      </w:pPr>
    </w:p>
    <w:p w:rsidR="00846070" w:rsidRPr="00F63E2B" w:rsidRDefault="00F63E2B">
      <w:pPr>
        <w:spacing w:after="0" w:line="300" w:lineRule="exact"/>
        <w:ind w:left="101" w:right="672"/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Nachhaltigkeit in</w:t>
      </w:r>
      <w:r w:rsidRPr="00F63E2B">
        <w:rPr>
          <w:rFonts w:ascii="Lucida Sans Unicode" w:eastAsia="Lucida Sans Unicode" w:hAnsi="Lucida Sans Unicode" w:cs="Lucida Sans Unicode"/>
          <w:b/>
          <w:spacing w:val="-2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der Aquakultur: Evonik</w:t>
      </w:r>
      <w:r w:rsidRPr="00F63E2B">
        <w:rPr>
          <w:rFonts w:ascii="Lucida Sans Unicode" w:eastAsia="Lucida Sans Unicode" w:hAnsi="Lucida Sans Unicode" w:cs="Lucida Sans Unicode"/>
          <w:b/>
          <w:spacing w:val="-8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pacing w:val="2"/>
          <w:sz w:val="24"/>
          <w:szCs w:val="24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acht</w:t>
      </w:r>
      <w:r w:rsidRPr="00F63E2B">
        <w:rPr>
          <w:rFonts w:ascii="Lucida Sans Unicode" w:eastAsia="Lucida Sans Unicode" w:hAnsi="Lucida Sans Unicode" w:cs="Lucida Sans Unicode"/>
          <w:b/>
          <w:spacing w:val="-1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Lach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24"/>
          <w:szCs w:val="24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spacing w:val="-1"/>
          <w:sz w:val="24"/>
          <w:szCs w:val="24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, Gar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24"/>
          <w:szCs w:val="24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elen</w:t>
      </w:r>
      <w:r w:rsidRPr="00F63E2B">
        <w:rPr>
          <w:rFonts w:ascii="Lucida Sans Unicode" w:eastAsia="Lucida Sans Unicode" w:hAnsi="Lucida Sans Unicode" w:cs="Lucida Sans Unicode"/>
          <w:b/>
          <w:spacing w:val="-10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&amp; C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24"/>
          <w:szCs w:val="24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. zu</w:t>
      </w:r>
      <w:r w:rsidRPr="00F63E2B">
        <w:rPr>
          <w:rFonts w:ascii="Lucida Sans Unicode" w:eastAsia="Lucida Sans Unicode" w:hAnsi="Lucida Sans Unicode" w:cs="Lucida Sans Unicode"/>
          <w:b/>
          <w:spacing w:val="-3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Ve</w:t>
      </w:r>
      <w:r w:rsidRPr="00F63E2B">
        <w:rPr>
          <w:rFonts w:ascii="Lucida Sans Unicode" w:eastAsia="Lucida Sans Unicode" w:hAnsi="Lucida Sans Unicode" w:cs="Lucida Sans Unicode"/>
          <w:b/>
          <w:spacing w:val="2"/>
          <w:sz w:val="24"/>
          <w:szCs w:val="24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b/>
          <w:spacing w:val="-1"/>
          <w:sz w:val="24"/>
          <w:szCs w:val="24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sz w:val="24"/>
          <w:szCs w:val="24"/>
          <w:lang w:val="de-DE"/>
        </w:rPr>
        <w:t>tariern</w:t>
      </w:r>
    </w:p>
    <w:p w:rsidR="00846070" w:rsidRPr="00F63E2B" w:rsidRDefault="00846070">
      <w:pPr>
        <w:spacing w:before="5" w:after="0" w:line="120" w:lineRule="exact"/>
        <w:rPr>
          <w:sz w:val="12"/>
          <w:szCs w:val="12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F63E2B">
      <w:pPr>
        <w:spacing w:after="0" w:line="240" w:lineRule="auto"/>
        <w:ind w:left="101" w:right="-20"/>
        <w:rPr>
          <w:rFonts w:ascii="Lucida Sans Unicode" w:eastAsia="Lucida Sans Unicode" w:hAnsi="Lucida Sans Unicode" w:cs="Lucida Sans Unicode"/>
          <w:sz w:val="24"/>
          <w:szCs w:val="24"/>
          <w:lang w:val="de-DE"/>
        </w:rPr>
      </w:pP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 xml:space="preserve">• </w:t>
      </w:r>
      <w:r w:rsidRPr="00F63E2B">
        <w:rPr>
          <w:rFonts w:ascii="Lucida Sans Unicode" w:eastAsia="Lucida Sans Unicode" w:hAnsi="Lucida Sans Unicode" w:cs="Lucida Sans Unicode"/>
          <w:spacing w:val="36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>Aquakulturen</w:t>
      </w:r>
      <w:r w:rsidRPr="00F63E2B">
        <w:rPr>
          <w:rFonts w:ascii="Lucida Sans Unicode" w:eastAsia="Lucida Sans Unicode" w:hAnsi="Lucida Sans Unicode" w:cs="Lucida Sans Unicode"/>
          <w:spacing w:val="-16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>sollen</w:t>
      </w:r>
      <w:r w:rsidRPr="00F63E2B">
        <w:rPr>
          <w:rFonts w:ascii="Lucida Sans Unicode" w:eastAsia="Lucida Sans Unicode" w:hAnsi="Lucida Sans Unicode" w:cs="Lucida Sans Unicode"/>
          <w:spacing w:val="-7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>langfristig</w:t>
      </w:r>
      <w:r w:rsidRPr="00F63E2B">
        <w:rPr>
          <w:rFonts w:ascii="Lucida Sans Unicode" w:eastAsia="Lucida Sans Unicode" w:hAnsi="Lucida Sans Unicode" w:cs="Lucida Sans Unicode"/>
          <w:spacing w:val="-12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>ohne</w:t>
      </w:r>
      <w:r w:rsidRPr="00F63E2B">
        <w:rPr>
          <w:rFonts w:ascii="Lucida Sans Unicode" w:eastAsia="Lucida Sans Unicode" w:hAnsi="Lucida Sans Unicode" w:cs="Lucida Sans Unicode"/>
          <w:spacing w:val="-6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>Fischmehl</w:t>
      </w:r>
      <w:r w:rsidRPr="00F63E2B">
        <w:rPr>
          <w:rFonts w:ascii="Lucida Sans Unicode" w:eastAsia="Lucida Sans Unicode" w:hAnsi="Lucida Sans Unicode" w:cs="Lucida Sans Unicode"/>
          <w:spacing w:val="-12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24"/>
          <w:szCs w:val="24"/>
          <w:lang w:val="de-DE"/>
        </w:rPr>
        <w:t>und</w:t>
      </w:r>
    </w:p>
    <w:p w:rsidR="00846070" w:rsidRPr="00F63E2B" w:rsidRDefault="00F63E2B">
      <w:pPr>
        <w:spacing w:after="0" w:line="300" w:lineRule="exact"/>
        <w:ind w:left="440" w:right="-20"/>
        <w:rPr>
          <w:rFonts w:ascii="Lucida Sans Unicode" w:eastAsia="Lucida Sans Unicode" w:hAnsi="Lucida Sans Unicode" w:cs="Lucida Sans Unicode"/>
          <w:sz w:val="24"/>
          <w:szCs w:val="24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Fischöl im</w:t>
      </w:r>
      <w:r w:rsidRPr="00F63E2B">
        <w:rPr>
          <w:rFonts w:ascii="Lucida Sans Unicode" w:eastAsia="Lucida Sans Unicode" w:hAnsi="Lucida Sans Unicode" w:cs="Lucida Sans Unicode"/>
          <w:spacing w:val="-3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Futter auskommen</w:t>
      </w:r>
    </w:p>
    <w:p w:rsidR="00846070" w:rsidRPr="00F63E2B" w:rsidRDefault="00F63E2B">
      <w:pPr>
        <w:spacing w:after="0" w:line="300" w:lineRule="exact"/>
        <w:ind w:left="101" w:right="-20"/>
        <w:rPr>
          <w:rFonts w:ascii="Lucida Sans Unicode" w:eastAsia="Lucida Sans Unicode" w:hAnsi="Lucida Sans Unicode" w:cs="Lucida Sans Unicode"/>
          <w:sz w:val="24"/>
          <w:szCs w:val="24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 xml:space="preserve">• </w:t>
      </w:r>
      <w:r w:rsidRPr="00F63E2B">
        <w:rPr>
          <w:rFonts w:ascii="Lucida Sans Unicode" w:eastAsia="Lucida Sans Unicode" w:hAnsi="Lucida Sans Unicode" w:cs="Lucida Sans Unicode"/>
          <w:spacing w:val="36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Intensive</w:t>
      </w:r>
      <w:r w:rsidRPr="00F63E2B">
        <w:rPr>
          <w:rFonts w:ascii="Lucida Sans Unicode" w:eastAsia="Lucida Sans Unicode" w:hAnsi="Lucida Sans Unicode" w:cs="Lucida Sans Unicode"/>
          <w:spacing w:val="-10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Forschung</w:t>
      </w:r>
      <w:r w:rsidRPr="00F63E2B">
        <w:rPr>
          <w:rFonts w:ascii="Lucida Sans Unicode" w:eastAsia="Lucida Sans Unicode" w:hAnsi="Lucida Sans Unicode" w:cs="Lucida Sans Unicode"/>
          <w:spacing w:val="-12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mehr</w:t>
      </w:r>
      <w:r w:rsidRPr="00F63E2B">
        <w:rPr>
          <w:rFonts w:ascii="Lucida Sans Unicode" w:eastAsia="Lucida Sans Unicode" w:hAnsi="Lucida Sans Unicode" w:cs="Lucida Sans Unicode"/>
          <w:spacing w:val="-6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Nachhalt</w:t>
      </w:r>
      <w:r w:rsidRPr="00F63E2B">
        <w:rPr>
          <w:rFonts w:ascii="Lucida Sans Unicode" w:eastAsia="Lucida Sans Unicode" w:hAnsi="Lucida Sans Unicode" w:cs="Lucida Sans Unicode"/>
          <w:spacing w:val="1"/>
          <w:position w:val="5"/>
          <w:sz w:val="24"/>
          <w:szCs w:val="24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gkeit</w:t>
      </w:r>
    </w:p>
    <w:p w:rsidR="00846070" w:rsidRPr="00F63E2B" w:rsidRDefault="00F63E2B">
      <w:pPr>
        <w:spacing w:after="0" w:line="300" w:lineRule="exact"/>
        <w:ind w:left="101" w:right="-20"/>
        <w:rPr>
          <w:rFonts w:ascii="Lucida Sans Unicode" w:eastAsia="Lucida Sans Unicode" w:hAnsi="Lucida Sans Unicode" w:cs="Lucida Sans Unicode"/>
          <w:sz w:val="24"/>
          <w:szCs w:val="24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 xml:space="preserve">• </w:t>
      </w:r>
      <w:r w:rsidRPr="00F63E2B">
        <w:rPr>
          <w:rFonts w:ascii="Lucida Sans Unicode" w:eastAsia="Lucida Sans Unicode" w:hAnsi="Lucida Sans Unicode" w:cs="Lucida Sans Unicode"/>
          <w:spacing w:val="36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Wachsende Weltbe</w:t>
      </w:r>
      <w:r w:rsidRPr="00F63E2B">
        <w:rPr>
          <w:rFonts w:ascii="Lucida Sans Unicode" w:eastAsia="Lucida Sans Unicode" w:hAnsi="Lucida Sans Unicode" w:cs="Lucida Sans Unicode"/>
          <w:spacing w:val="2"/>
          <w:position w:val="5"/>
          <w:sz w:val="24"/>
          <w:szCs w:val="24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ölkerung</w:t>
      </w:r>
      <w:r w:rsidRPr="00F63E2B">
        <w:rPr>
          <w:rFonts w:ascii="Lucida Sans Unicode" w:eastAsia="Lucida Sans Unicode" w:hAnsi="Lucida Sans Unicode" w:cs="Lucida Sans Unicode"/>
          <w:spacing w:val="-9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braucht 2030 weit</w:t>
      </w:r>
      <w:r w:rsidRPr="00F63E2B">
        <w:rPr>
          <w:rFonts w:ascii="Lucida Sans Unicode" w:eastAsia="Lucida Sans Unicode" w:hAnsi="Lucida Sans Unicode" w:cs="Lucida Sans Unicode"/>
          <w:spacing w:val="1"/>
          <w:position w:val="5"/>
          <w:sz w:val="24"/>
          <w:szCs w:val="24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re</w:t>
      </w:r>
    </w:p>
    <w:p w:rsidR="00846070" w:rsidRPr="00F63E2B" w:rsidRDefault="00F63E2B">
      <w:pPr>
        <w:spacing w:after="0" w:line="300" w:lineRule="exact"/>
        <w:ind w:left="440" w:right="-20"/>
        <w:rPr>
          <w:rFonts w:ascii="Lucida Sans Unicode" w:eastAsia="Lucida Sans Unicode" w:hAnsi="Lucida Sans Unicode" w:cs="Lucida Sans Unicode"/>
          <w:sz w:val="24"/>
          <w:szCs w:val="24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50 Millionen Tonnen</w:t>
      </w:r>
      <w:r w:rsidRPr="00F63E2B">
        <w:rPr>
          <w:rFonts w:ascii="Lucida Sans Unicode" w:eastAsia="Lucida Sans Unicode" w:hAnsi="Lucida Sans Unicode" w:cs="Lucida Sans Unicode"/>
          <w:spacing w:val="-9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Fisch</w:t>
      </w:r>
      <w:r w:rsidRPr="00F63E2B">
        <w:rPr>
          <w:rFonts w:ascii="Lucida Sans Unicode" w:eastAsia="Lucida Sans Unicode" w:hAnsi="Lucida Sans Unicode" w:cs="Lucida Sans Unicode"/>
          <w:spacing w:val="-6"/>
          <w:position w:val="5"/>
          <w:sz w:val="24"/>
          <w:szCs w:val="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5"/>
          <w:sz w:val="24"/>
          <w:szCs w:val="24"/>
          <w:lang w:val="de-DE"/>
        </w:rPr>
        <w:t>pro Jahr</w:t>
      </w:r>
    </w:p>
    <w:p w:rsidR="00846070" w:rsidRPr="00F63E2B" w:rsidRDefault="00846070">
      <w:pPr>
        <w:spacing w:before="15" w:after="0" w:line="260" w:lineRule="exact"/>
        <w:rPr>
          <w:sz w:val="26"/>
          <w:szCs w:val="26"/>
          <w:lang w:val="de-DE"/>
        </w:rPr>
      </w:pPr>
    </w:p>
    <w:p w:rsidR="00846070" w:rsidRPr="00F63E2B" w:rsidRDefault="00F63E2B">
      <w:pPr>
        <w:spacing w:after="0" w:line="300" w:lineRule="exact"/>
        <w:ind w:left="101" w:right="-45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Essen.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Wissenschaftler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Evonik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wollen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Lachse,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Garnelen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Co. langfristig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Vegetariern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machen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einen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wichtigen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Beitrag zur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Schonung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marinen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Ressourcen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leisten.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Dazu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setzen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sie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 den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lang w:val="de-DE"/>
        </w:rPr>
        <w:t>tz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dfang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erz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ugtem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Fischmehl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Fischöl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im Futter.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Aquakultur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spielt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zentrale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Rolle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ü</w:t>
      </w:r>
      <w:r w:rsidRPr="00F63E2B">
        <w:rPr>
          <w:rFonts w:ascii="Lucida Sans Unicode" w:eastAsia="Lucida Sans Unicode" w:hAnsi="Lucida Sans Unicode" w:cs="Lucida Sans Unicode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 gesunde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Ernährung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Weltbe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ö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kerung.</w:t>
      </w:r>
      <w:r w:rsidRPr="00F63E2B">
        <w:rPr>
          <w:rFonts w:ascii="Lucida Sans Unicode" w:eastAsia="Lucida Sans Unicode" w:hAnsi="Lucida Sans Unicode" w:cs="Lucida Sans Unicode"/>
          <w:spacing w:val="-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„Dank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mode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rn</w:t>
      </w:r>
      <w:r w:rsidRPr="00F63E2B">
        <w:rPr>
          <w:rFonts w:ascii="Lucida Sans Unicode" w:eastAsia="Lucida Sans Unicode" w:hAnsi="Lucida Sans Unicode" w:cs="Lucida Sans Unicode"/>
          <w:lang w:val="de-DE"/>
        </w:rPr>
        <w:t>er Haltungskonzepte</w:t>
      </w:r>
      <w:r w:rsidRPr="00F63E2B">
        <w:rPr>
          <w:rFonts w:ascii="Lucida Sans Unicode" w:eastAsia="Lucida Sans Unicode" w:hAnsi="Lucida Sans Unicode" w:cs="Lucida Sans Unicode"/>
          <w:spacing w:val="-1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unserer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Ami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osäur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lang w:val="de-DE"/>
        </w:rPr>
        <w:t>te</w:t>
      </w:r>
      <w:r w:rsidRPr="00F63E2B">
        <w:rPr>
          <w:rFonts w:ascii="Lucida Sans Unicode" w:eastAsia="Lucida Sans Unicode" w:hAnsi="Lucida Sans Unicode" w:cs="Lucida Sans Unicode"/>
          <w:spacing w:val="-2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ä</w:t>
      </w:r>
      <w:r w:rsidRPr="00F63E2B">
        <w:rPr>
          <w:rFonts w:ascii="Lucida Sans Unicode" w:eastAsia="Lucida Sans Unicode" w:hAnsi="Lucida Sans Unicode" w:cs="Lucida Sans Unicode"/>
          <w:lang w:val="de-DE"/>
        </w:rPr>
        <w:t>sst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sich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 Fischmehlanteil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im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bere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deutlich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duzieren.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arbeiten wir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nachhaltigen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Alternativen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Fischöl“,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erklärt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Christoph Kobler,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Produktbereich</w:t>
      </w:r>
      <w:r w:rsidRPr="00F63E2B">
        <w:rPr>
          <w:rFonts w:ascii="Lucida Sans Unicode" w:eastAsia="Lucida Sans Unicode" w:hAnsi="Lucida Sans Unicode" w:cs="Lucida Sans Unicode"/>
          <w:spacing w:val="-1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stainab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Hea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thy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Nutrit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bei Evonik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leit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lang w:val="de-DE"/>
        </w:rPr>
        <w:t>.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Evonik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is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weltwe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ü</w:t>
      </w:r>
      <w:r w:rsidRPr="00F63E2B">
        <w:rPr>
          <w:rFonts w:ascii="Lucida Sans Unicode" w:eastAsia="Lucida Sans Unicode" w:hAnsi="Lucida Sans Unicode" w:cs="Lucida Sans Unicode"/>
          <w:lang w:val="de-DE"/>
        </w:rPr>
        <w:t>hrenden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Anbieter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lang w:val="de-DE"/>
        </w:rPr>
        <w:t>n Aminosäuren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deren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Derivaten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moderne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Tierernährung. Das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Unternehmen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bet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achtet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sich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diesem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Bereich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als Technologieführer</w:t>
      </w:r>
      <w:r w:rsidRPr="00F63E2B">
        <w:rPr>
          <w:rFonts w:ascii="Lucida Sans Unicode" w:eastAsia="Lucida Sans Unicode" w:hAnsi="Lucida Sans Unicode" w:cs="Lucida Sans Unicode"/>
          <w:spacing w:val="-2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erweitert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Produktportfolio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konsequent 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Richtung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nachhaltige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ges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nde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Tierernährung.</w:t>
      </w:r>
    </w:p>
    <w:p w:rsidR="00846070" w:rsidRPr="00F63E2B" w:rsidRDefault="00846070">
      <w:pPr>
        <w:spacing w:before="20" w:after="0" w:line="280" w:lineRule="exact"/>
        <w:rPr>
          <w:sz w:val="28"/>
          <w:szCs w:val="28"/>
          <w:lang w:val="de-DE"/>
        </w:rPr>
      </w:pPr>
    </w:p>
    <w:p w:rsidR="00846070" w:rsidRPr="00F63E2B" w:rsidRDefault="00F63E2B">
      <w:pPr>
        <w:spacing w:after="0" w:line="300" w:lineRule="exact"/>
        <w:ind w:left="101" w:right="-13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Rund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147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Millionen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Tonnen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c</w:t>
      </w:r>
      <w:r w:rsidRPr="00F63E2B">
        <w:rPr>
          <w:rFonts w:ascii="Lucida Sans Unicode" w:eastAsia="Lucida Sans Unicode" w:hAnsi="Lucida Sans Unicode" w:cs="Lucida Sans Unicode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rden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2014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weltweit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verzehrt, schätzt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w w:val="99"/>
          <w:lang w:val="de-DE"/>
        </w:rPr>
        <w:t>Welternährungsorganisation</w:t>
      </w:r>
      <w:r w:rsidRPr="00F63E2B">
        <w:rPr>
          <w:rFonts w:ascii="Lucida Sans Unicode" w:eastAsia="Lucida Sans Unicode" w:hAnsi="Lucida Sans Unicode" w:cs="Lucida Sans Unicode"/>
          <w:spacing w:val="1"/>
          <w:w w:val="9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FAO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mehr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Hälfte davon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Aquakultu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en.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Beda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st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igt: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Um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wachsen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lang w:val="de-DE"/>
        </w:rPr>
        <w:t>e Weltbe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ö</w:t>
      </w:r>
      <w:r w:rsidRPr="00F63E2B">
        <w:rPr>
          <w:rFonts w:ascii="Lucida Sans Unicode" w:eastAsia="Lucida Sans Unicode" w:hAnsi="Lucida Sans Unicode" w:cs="Lucida Sans Unicode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lang w:val="de-DE"/>
        </w:rPr>
        <w:t>erung</w:t>
      </w:r>
      <w:r w:rsidRPr="00F63E2B">
        <w:rPr>
          <w:rFonts w:ascii="Lucida Sans Unicode" w:eastAsia="Lucida Sans Unicode" w:hAnsi="Lucida Sans Unicode" w:cs="Lucida Sans Unicode"/>
          <w:spacing w:val="-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ernähren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können,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werden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bis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20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3</w:t>
      </w:r>
      <w:r w:rsidRPr="00F63E2B">
        <w:rPr>
          <w:rFonts w:ascii="Lucida Sans Unicode" w:eastAsia="Lucida Sans Unicode" w:hAnsi="Lucida Sans Unicode" w:cs="Lucida Sans Unicode"/>
          <w:lang w:val="de-DE"/>
        </w:rPr>
        <w:t>0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weitere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5</w:t>
      </w:r>
      <w:r w:rsidRPr="00F63E2B">
        <w:rPr>
          <w:rFonts w:ascii="Lucida Sans Unicode" w:eastAsia="Lucida Sans Unicode" w:hAnsi="Lucida Sans Unicode" w:cs="Lucida Sans Unicode"/>
          <w:lang w:val="de-DE"/>
        </w:rPr>
        <w:t>0</w:t>
      </w:r>
    </w:p>
    <w:p w:rsidR="00846070" w:rsidRPr="00F63E2B" w:rsidRDefault="00F63E2B">
      <w:pPr>
        <w:spacing w:after="0" w:line="300" w:lineRule="exact"/>
        <w:ind w:left="101" w:right="127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Millionen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Tonnen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geb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aucht.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Meere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bereits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übe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fischt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sind 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Fischfang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stagniert,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lässt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sich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zusätzli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c</w:t>
      </w:r>
      <w:r w:rsidRPr="00F63E2B">
        <w:rPr>
          <w:rFonts w:ascii="Lucida Sans Unicode" w:eastAsia="Lucida Sans Unicode" w:hAnsi="Lucida Sans Unicode" w:cs="Lucida Sans Unicode"/>
          <w:lang w:val="de-DE"/>
        </w:rPr>
        <w:t>he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Beda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f nach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Einschätzung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UN-Organisation</w:t>
      </w:r>
      <w:r w:rsidRPr="00F63E2B">
        <w:rPr>
          <w:rFonts w:ascii="Lucida Sans Unicode" w:eastAsia="Lucida Sans Unicode" w:hAnsi="Lucida Sans Unicode" w:cs="Lucida Sans Unicode"/>
          <w:spacing w:val="-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nur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Aquakulturen decken.</w:t>
      </w:r>
    </w:p>
    <w:p w:rsidR="00846070" w:rsidRPr="00F63E2B" w:rsidRDefault="00846070">
      <w:pPr>
        <w:spacing w:before="20" w:after="0" w:line="280" w:lineRule="exact"/>
        <w:rPr>
          <w:sz w:val="28"/>
          <w:szCs w:val="28"/>
          <w:lang w:val="de-DE"/>
        </w:rPr>
      </w:pPr>
    </w:p>
    <w:p w:rsidR="00846070" w:rsidRPr="00F63E2B" w:rsidRDefault="00F63E2B">
      <w:pPr>
        <w:spacing w:after="0" w:line="300" w:lineRule="exact"/>
        <w:ind w:left="101" w:right="-71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Einige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Krustentiere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- zum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Beispiel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Lachse,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Forellen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oder Black-Tig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r-Garnele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,</w:t>
      </w:r>
      <w:r w:rsidRPr="00F63E2B">
        <w:rPr>
          <w:rFonts w:ascii="Lucida Sans Unicode" w:eastAsia="Lucida Sans Unicode" w:hAnsi="Lucida Sans Unicode" w:cs="Lucida Sans Unicode"/>
          <w:spacing w:val="-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Aquakulturen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gehalten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lang w:val="de-DE"/>
        </w:rPr>
        <w:t>erden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–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sind eigentlich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Fleisch-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oder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Allesfresser.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sha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werden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unter anderem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lang w:val="de-DE"/>
        </w:rPr>
        <w:t>it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Fischme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gefüttert.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enthä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wichtige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lang w:val="de-DE"/>
        </w:rPr>
        <w:t>minosäur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n, 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Wachsen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benötigen.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Rund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drei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Viertel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w w:val="99"/>
          <w:lang w:val="de-DE"/>
        </w:rPr>
        <w:t>des weltweit</w:t>
      </w:r>
      <w:r w:rsidRPr="00F63E2B">
        <w:rPr>
          <w:rFonts w:ascii="Lucida Sans Unicode" w:eastAsia="Lucida Sans Unicode" w:hAnsi="Lucida Sans Unicode" w:cs="Lucida Sans Unicode"/>
          <w:lang w:val="de-DE"/>
        </w:rPr>
        <w:t xml:space="preserve"> erzeugten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Fischmehls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Fischöls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gehen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w w:val="99"/>
          <w:lang w:val="de-DE"/>
        </w:rPr>
        <w:t>die Aquakultur</w:t>
      </w:r>
      <w:r w:rsidRPr="00F63E2B">
        <w:rPr>
          <w:rFonts w:ascii="Lucida Sans Unicode" w:eastAsia="Lucida Sans Unicode" w:hAnsi="Lucida Sans Unicode" w:cs="Lucida Sans Unicode"/>
          <w:lang w:val="de-DE"/>
        </w:rPr>
        <w:t xml:space="preserve"> –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hohe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Belastu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marinen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Ressourcen.</w:t>
      </w:r>
    </w:p>
    <w:p w:rsidR="00846070" w:rsidRPr="00F63E2B" w:rsidRDefault="00F63E2B">
      <w:pPr>
        <w:spacing w:after="0" w:line="268" w:lineRule="exact"/>
        <w:ind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lang w:val="de-DE"/>
        </w:rPr>
        <w:br w:type="column"/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21.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Juni</w:t>
      </w:r>
      <w:r w:rsidRPr="00F63E2B"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2016</w:t>
      </w:r>
    </w:p>
    <w:p w:rsidR="00846070" w:rsidRPr="00F63E2B" w:rsidRDefault="00846070">
      <w:pPr>
        <w:spacing w:before="9" w:after="0" w:line="280" w:lineRule="exact"/>
        <w:rPr>
          <w:sz w:val="28"/>
          <w:szCs w:val="28"/>
          <w:lang w:val="de-DE"/>
        </w:rPr>
      </w:pPr>
    </w:p>
    <w:p w:rsidR="00846070" w:rsidRPr="00F63E2B" w:rsidRDefault="00F63E2B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pr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chp</w:t>
      </w:r>
      <w:r w:rsidRPr="00F63E2B">
        <w:rPr>
          <w:rFonts w:ascii="Lucida Sans Unicode" w:eastAsia="Lucida Sans Unicode" w:hAnsi="Lucida Sans Unicode" w:cs="Lucida Sans Unicode"/>
          <w:b/>
          <w:spacing w:val="2"/>
          <w:sz w:val="13"/>
          <w:szCs w:val="13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ner</w:t>
      </w:r>
      <w:r w:rsidRPr="00F63E2B">
        <w:rPr>
          <w:rFonts w:ascii="Lucida Sans Unicode" w:eastAsia="Lucida Sans Unicode" w:hAnsi="Lucida Sans Unicode" w:cs="Lucida Sans Unicode"/>
          <w:b/>
          <w:spacing w:val="-10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scha</w:t>
      </w:r>
      <w:r w:rsidRPr="00F63E2B">
        <w:rPr>
          <w:rFonts w:ascii="Lucida Sans Unicode" w:eastAsia="Lucida Sans Unicode" w:hAnsi="Lucida Sans Unicode" w:cs="Lucida Sans Unicode"/>
          <w:b/>
          <w:spacing w:val="2"/>
          <w:sz w:val="13"/>
          <w:szCs w:val="13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ts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re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se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il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spacing w:val="-4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nn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ber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Konze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npr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sse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on</w:t>
      </w:r>
      <w:r w:rsidRPr="00F63E2B"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+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4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9</w:t>
      </w:r>
      <w:r w:rsidRPr="00F63E2B"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2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01</w:t>
      </w:r>
      <w:r w:rsidRPr="00F63E2B"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3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3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89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fa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x</w:t>
      </w:r>
      <w:r w:rsidRPr="00F63E2B"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w w:val="99"/>
          <w:position w:val="2"/>
          <w:sz w:val="13"/>
          <w:szCs w:val="13"/>
          <w:lang w:val="de-DE"/>
        </w:rPr>
        <w:t>+</w:t>
      </w:r>
      <w:r w:rsidRPr="00F63E2B">
        <w:rPr>
          <w:rFonts w:ascii="Lucida Sans Unicode" w:eastAsia="Lucida Sans Unicode" w:hAnsi="Lucida Sans Unicode" w:cs="Lucida Sans Unicode"/>
          <w:spacing w:val="1"/>
          <w:w w:val="99"/>
          <w:position w:val="2"/>
          <w:sz w:val="13"/>
          <w:szCs w:val="13"/>
          <w:lang w:val="de-DE"/>
        </w:rPr>
        <w:t>4</w:t>
      </w:r>
      <w:r w:rsidRPr="00F63E2B">
        <w:rPr>
          <w:rFonts w:ascii="Lucida Sans Unicode" w:eastAsia="Lucida Sans Unicode" w:hAnsi="Lucida Sans Unicode" w:cs="Lucida Sans Unicode"/>
          <w:w w:val="99"/>
          <w:position w:val="2"/>
          <w:sz w:val="13"/>
          <w:szCs w:val="13"/>
          <w:lang w:val="de-DE"/>
        </w:rPr>
        <w:t>9</w:t>
      </w:r>
      <w:r w:rsidRPr="00F63E2B">
        <w:rPr>
          <w:rFonts w:ascii="Lucida Sans Unicode" w:eastAsia="Lucida Sans Unicode" w:hAnsi="Lucida Sans Unicode" w:cs="Lucida Sans Unicode"/>
          <w:spacing w:val="-15"/>
          <w:w w:val="99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201</w:t>
      </w:r>
      <w:r w:rsidRPr="00F63E2B"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3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0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30</w:t>
      </w:r>
    </w:p>
    <w:p w:rsidR="00846070" w:rsidRPr="00F63E2B" w:rsidRDefault="007609F5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hyperlink r:id="rId8"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sil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k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e.l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i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nn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e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we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b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er@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e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voni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k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.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c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om</w:t>
        </w:r>
      </w:hyperlink>
    </w:p>
    <w:p w:rsidR="00846070" w:rsidRPr="00F63E2B" w:rsidRDefault="00846070">
      <w:pPr>
        <w:spacing w:before="2" w:after="0" w:line="100" w:lineRule="exact"/>
        <w:rPr>
          <w:sz w:val="10"/>
          <w:szCs w:val="1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F63E2B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b/>
          <w:sz w:val="13"/>
          <w:szCs w:val="13"/>
        </w:rPr>
      </w:pP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A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n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pr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e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chp</w:t>
      </w:r>
      <w:r w:rsidRPr="00F63E2B">
        <w:rPr>
          <w:rFonts w:ascii="Lucida Sans Unicode" w:eastAsia="Lucida Sans Unicode" w:hAnsi="Lucida Sans Unicode" w:cs="Lucida Sans Unicode"/>
          <w:b/>
          <w:spacing w:val="2"/>
          <w:sz w:val="13"/>
          <w:szCs w:val="13"/>
        </w:rPr>
        <w:t>a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t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ner</w:t>
      </w:r>
      <w:r w:rsidRPr="00F63E2B">
        <w:rPr>
          <w:rFonts w:ascii="Lucida Sans Unicode" w:eastAsia="Lucida Sans Unicode" w:hAnsi="Lucida Sans Unicode" w:cs="Lucida Sans Unicode"/>
          <w:b/>
          <w:spacing w:val="-10"/>
          <w:sz w:val="13"/>
          <w:szCs w:val="13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Fa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c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hp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r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es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</w:rPr>
        <w:t>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</w:rPr>
        <w:t>e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b/>
          <w:sz w:val="13"/>
          <w:szCs w:val="13"/>
        </w:rPr>
      </w:pP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Jü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r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g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e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n</w:t>
      </w:r>
      <w:r w:rsidRPr="00F63E2B">
        <w:rPr>
          <w:rFonts w:ascii="Lucida Sans Unicode" w:eastAsia="Lucida Sans Unicode" w:hAnsi="Lucida Sans Unicode" w:cs="Lucida Sans Unicode"/>
          <w:b/>
          <w:spacing w:val="-4"/>
          <w:position w:val="2"/>
          <w:sz w:val="13"/>
          <w:szCs w:val="13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Kra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u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t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</w:rPr>
        <w:t>e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</w:rPr>
        <w:t>r</w:t>
      </w:r>
    </w:p>
    <w:p w:rsidR="00846070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Vice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P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r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es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de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n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C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om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munic</w:t>
      </w:r>
      <w:r>
        <w:rPr>
          <w:rFonts w:ascii="Lucida Sans Unicode" w:eastAsia="Lucida Sans Unicode" w:hAnsi="Lucida Sans Unicode" w:cs="Lucida Sans Unicode"/>
          <w:spacing w:val="2"/>
          <w:position w:val="2"/>
          <w:sz w:val="13"/>
          <w:szCs w:val="13"/>
        </w:rPr>
        <w:t>a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ons/</w:t>
      </w:r>
    </w:p>
    <w:p w:rsidR="00846070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Nutr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i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on</w:t>
      </w:r>
      <w:r>
        <w:rPr>
          <w:rFonts w:ascii="Lucida Sans Unicode" w:eastAsia="Lucida Sans Unicode" w:hAnsi="Lucida Sans Unicode" w:cs="Lucida Sans Unicode"/>
          <w:spacing w:val="-5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&amp;</w:t>
      </w:r>
      <w:r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Care</w:t>
      </w:r>
    </w:p>
    <w:p w:rsidR="00846070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l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efon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6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5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6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7</w:t>
      </w:r>
    </w:p>
    <w:p w:rsidR="00846070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Te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l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efax</w:t>
      </w:r>
      <w:r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w w:val="99"/>
          <w:position w:val="2"/>
          <w:sz w:val="13"/>
          <w:szCs w:val="13"/>
        </w:rPr>
        <w:t>+</w:t>
      </w:r>
      <w:r>
        <w:rPr>
          <w:rFonts w:ascii="Lucida Sans Unicode" w:eastAsia="Lucida Sans Unicode" w:hAnsi="Lucida Sans Unicode" w:cs="Lucida Sans Unicode"/>
          <w:spacing w:val="1"/>
          <w:w w:val="99"/>
          <w:position w:val="2"/>
          <w:sz w:val="13"/>
          <w:szCs w:val="13"/>
        </w:rPr>
        <w:t>4</w:t>
      </w:r>
      <w:r>
        <w:rPr>
          <w:rFonts w:ascii="Lucida Sans Unicode" w:eastAsia="Lucida Sans Unicode" w:hAnsi="Lucida Sans Unicode" w:cs="Lucida Sans Unicode"/>
          <w:w w:val="99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spacing w:val="-15"/>
          <w:w w:val="99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61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1</w:t>
      </w:r>
      <w:r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5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9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-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7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6</w:t>
      </w:r>
      <w:r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</w:rPr>
        <w:t>8</w:t>
      </w:r>
      <w:r>
        <w:rPr>
          <w:rFonts w:ascii="Lucida Sans Unicode" w:eastAsia="Lucida Sans Unicode" w:hAnsi="Lucida Sans Unicode" w:cs="Lucida Sans Unicode"/>
          <w:position w:val="2"/>
          <w:sz w:val="13"/>
          <w:szCs w:val="13"/>
        </w:rPr>
        <w:t>47</w:t>
      </w:r>
    </w:p>
    <w:p w:rsidR="00846070" w:rsidRDefault="007609F5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</w:rPr>
      </w:pPr>
      <w:hyperlink r:id="rId9"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juer</w:t>
        </w:r>
        <w:r w:rsid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g</w:t>
        </w:r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en</w:t>
        </w:r>
        <w:r w:rsid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.</w:t>
        </w:r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krau</w:t>
        </w:r>
        <w:r w:rsid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t</w:t>
        </w:r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er</w:t>
        </w:r>
        <w:r w:rsid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@e</w:t>
        </w:r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voni</w:t>
        </w:r>
        <w:r w:rsid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k</w:t>
        </w:r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.</w:t>
        </w:r>
        <w:r w:rsid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</w:rPr>
          <w:t>c</w:t>
        </w:r>
        <w:r w:rsid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</w:rPr>
          <w:t>om</w:t>
        </w:r>
      </w:hyperlink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after="0" w:line="200" w:lineRule="exact"/>
        <w:rPr>
          <w:sz w:val="20"/>
          <w:szCs w:val="20"/>
        </w:rPr>
      </w:pPr>
    </w:p>
    <w:p w:rsidR="00846070" w:rsidRDefault="00846070">
      <w:pPr>
        <w:spacing w:before="8" w:after="0" w:line="260" w:lineRule="exact"/>
        <w:rPr>
          <w:sz w:val="26"/>
          <w:szCs w:val="26"/>
        </w:rPr>
      </w:pPr>
    </w:p>
    <w:p w:rsidR="00846070" w:rsidRPr="00F63E2B" w:rsidRDefault="00F63E2B">
      <w:pPr>
        <w:spacing w:after="0" w:line="180" w:lineRule="exact"/>
        <w:ind w:right="909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b/>
          <w:spacing w:val="-5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du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tr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b/>
          <w:spacing w:val="-6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 xml:space="preserve"> Rel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gh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us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-10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tra</w:t>
      </w:r>
      <w:r w:rsidRPr="00F63E2B">
        <w:rPr>
          <w:rFonts w:ascii="Lucida Sans Unicode" w:eastAsia="Lucida Sans Unicode" w:hAnsi="Lucida Sans Unicode" w:cs="Lucida Sans Unicode"/>
          <w:spacing w:val="2"/>
          <w:sz w:val="13"/>
          <w:szCs w:val="13"/>
          <w:lang w:val="de-DE"/>
        </w:rPr>
        <w:t>ß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5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spacing w:val="-1"/>
          <w:sz w:val="13"/>
          <w:szCs w:val="13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11</w:t>
      </w:r>
    </w:p>
    <w:p w:rsidR="00846070" w:rsidRPr="00F63E2B" w:rsidRDefault="00F63E2B">
      <w:pPr>
        <w:spacing w:before="1" w:after="0" w:line="240" w:lineRule="auto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45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28</w:t>
      </w:r>
      <w:r w:rsidRPr="00F63E2B">
        <w:rPr>
          <w:rFonts w:ascii="Lucida Sans Unicode" w:eastAsia="Lucida Sans Unicode" w:hAnsi="Lucida Sans Unicode" w:cs="Lucida Sans Unicode"/>
          <w:spacing w:val="-4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ss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n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on +49</w:t>
      </w:r>
      <w:r w:rsidRPr="00F63E2B">
        <w:rPr>
          <w:rFonts w:ascii="Lucida Sans Unicode" w:eastAsia="Lucida Sans Unicode" w:hAnsi="Lucida Sans Unicode" w:cs="Lucida Sans Unicode"/>
          <w:spacing w:val="26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201</w:t>
      </w:r>
      <w:r w:rsidRPr="00F63E2B"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01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fa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x</w:t>
      </w:r>
      <w:r w:rsidRPr="00F63E2B">
        <w:rPr>
          <w:rFonts w:ascii="Lucida Sans Unicode" w:eastAsia="Lucida Sans Unicode" w:hAnsi="Lucida Sans Unicode" w:cs="Lucida Sans Unicode"/>
          <w:spacing w:val="9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+49</w:t>
      </w:r>
      <w:r w:rsidRPr="00F63E2B">
        <w:rPr>
          <w:rFonts w:ascii="Lucida Sans Unicode" w:eastAsia="Lucida Sans Unicode" w:hAnsi="Lucida Sans Unicode" w:cs="Lucida Sans Unicode"/>
          <w:spacing w:val="26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201</w:t>
      </w:r>
      <w:r w:rsidRPr="00F63E2B"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7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3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4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75</w:t>
      </w:r>
    </w:p>
    <w:p w:rsidR="00846070" w:rsidRPr="00F63E2B" w:rsidRDefault="007609F5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hyperlink r:id="rId10"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ww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w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.e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v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on</w:t>
        </w:r>
        <w:r w:rsidR="00F63E2B" w:rsidRPr="00F63E2B">
          <w:rPr>
            <w:rFonts w:ascii="Lucida Sans Unicode" w:eastAsia="Lucida Sans Unicode" w:hAnsi="Lucida Sans Unicode" w:cs="Lucida Sans Unicode"/>
            <w:spacing w:val="1"/>
            <w:position w:val="2"/>
            <w:sz w:val="13"/>
            <w:szCs w:val="13"/>
            <w:lang w:val="de-DE"/>
          </w:rPr>
          <w:t>i</w:t>
        </w:r>
        <w:r w:rsidR="00F63E2B" w:rsidRPr="00F63E2B">
          <w:rPr>
            <w:rFonts w:ascii="Lucida Sans Unicode" w:eastAsia="Lucida Sans Unicode" w:hAnsi="Lucida Sans Unicode" w:cs="Lucida Sans Unicode"/>
            <w:position w:val="2"/>
            <w:sz w:val="13"/>
            <w:szCs w:val="13"/>
            <w:lang w:val="de-DE"/>
          </w:rPr>
          <w:t>k.de</w:t>
        </w:r>
      </w:hyperlink>
    </w:p>
    <w:p w:rsidR="00846070" w:rsidRPr="00F63E2B" w:rsidRDefault="00846070">
      <w:pPr>
        <w:spacing w:after="0" w:line="160" w:lineRule="exact"/>
        <w:rPr>
          <w:sz w:val="16"/>
          <w:szCs w:val="16"/>
          <w:lang w:val="de-DE"/>
        </w:rPr>
      </w:pPr>
    </w:p>
    <w:p w:rsidR="00846070" w:rsidRPr="00F63E2B" w:rsidRDefault="00F63E2B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Aufs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ic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b/>
          <w:spacing w:val="1"/>
          <w:sz w:val="13"/>
          <w:szCs w:val="13"/>
          <w:lang w:val="de-DE"/>
        </w:rPr>
        <w:t>at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Dr.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We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ner</w:t>
      </w:r>
      <w:r w:rsidRPr="00F63E2B"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Mü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le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,</w:t>
      </w:r>
      <w:r w:rsidRPr="00F63E2B"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Vors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tze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der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b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Vor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3"/>
          <w:szCs w:val="13"/>
          <w:lang w:val="de-DE"/>
        </w:rPr>
        <w:t>tand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Dr.</w:t>
      </w:r>
      <w:r w:rsidRPr="00F63E2B"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laus</w:t>
      </w:r>
      <w:r w:rsidRPr="00F63E2B"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ng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l,</w:t>
      </w:r>
      <w:r w:rsidRPr="00F63E2B">
        <w:rPr>
          <w:rFonts w:ascii="Lucida Sans Unicode" w:eastAsia="Lucida Sans Unicode" w:hAnsi="Lucida Sans Unicode" w:cs="Lucida Sans Unicode"/>
          <w:spacing w:val="-5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position w:val="2"/>
          <w:sz w:val="13"/>
          <w:szCs w:val="13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rsit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z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er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Chri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tian</w:t>
      </w:r>
      <w:r w:rsidRPr="00F63E2B"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lman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,</w:t>
      </w:r>
      <w:r w:rsidRPr="00F63E2B">
        <w:rPr>
          <w:rFonts w:ascii="Lucida Sans Unicode" w:eastAsia="Lucida Sans Unicode" w:hAnsi="Lucida Sans Unicode" w:cs="Lucida Sans Unicode"/>
          <w:spacing w:val="-6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ell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.</w:t>
      </w:r>
      <w:r w:rsidRPr="00F63E2B"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rs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tze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nd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er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Dr.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Ralph</w:t>
      </w:r>
      <w:r w:rsidRPr="00F63E2B">
        <w:rPr>
          <w:rFonts w:ascii="Lucida Sans Unicode" w:eastAsia="Lucida Sans Unicode" w:hAnsi="Lucida Sans Unicode" w:cs="Lucida Sans Unicode"/>
          <w:spacing w:val="-3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Sven</w:t>
      </w:r>
      <w:r w:rsidRPr="00F63E2B">
        <w:rPr>
          <w:rFonts w:ascii="Lucida Sans Unicode" w:eastAsia="Lucida Sans Unicode" w:hAnsi="Lucida Sans Unicode" w:cs="Lucida Sans Unicode"/>
          <w:spacing w:val="-2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Kaufmann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Thomas</w:t>
      </w:r>
      <w:r w:rsidRPr="00F63E2B">
        <w:rPr>
          <w:rFonts w:ascii="Lucida Sans Unicode" w:eastAsia="Lucida Sans Unicode" w:hAnsi="Lucida Sans Unicode" w:cs="Lucida Sans Unicode"/>
          <w:spacing w:val="-4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el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Ute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 xml:space="preserve"> W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lf</w:t>
      </w:r>
    </w:p>
    <w:p w:rsidR="00846070" w:rsidRPr="00F63E2B" w:rsidRDefault="00846070">
      <w:pPr>
        <w:spacing w:after="0" w:line="160" w:lineRule="exact"/>
        <w:rPr>
          <w:sz w:val="16"/>
          <w:szCs w:val="16"/>
          <w:lang w:val="de-DE"/>
        </w:rPr>
      </w:pPr>
    </w:p>
    <w:p w:rsidR="00846070" w:rsidRPr="00F63E2B" w:rsidRDefault="00F63E2B">
      <w:pPr>
        <w:spacing w:after="0" w:line="240" w:lineRule="auto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Sitz</w:t>
      </w:r>
      <w:r w:rsidRPr="00F63E2B">
        <w:rPr>
          <w:rFonts w:ascii="Lucida Sans Unicode" w:eastAsia="Lucida Sans Unicode" w:hAnsi="Lucida Sans Unicode" w:cs="Lucida Sans Unicode"/>
          <w:spacing w:val="-1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se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lsch</w:t>
      </w:r>
      <w:r w:rsidRPr="00F63E2B">
        <w:rPr>
          <w:rFonts w:ascii="Lucida Sans Unicode" w:eastAsia="Lucida Sans Unicode" w:hAnsi="Lucida Sans Unicode" w:cs="Lucida Sans Unicode"/>
          <w:spacing w:val="2"/>
          <w:sz w:val="13"/>
          <w:szCs w:val="13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ft</w:t>
      </w:r>
      <w:r w:rsidRPr="00F63E2B">
        <w:rPr>
          <w:rFonts w:ascii="Lucida Sans Unicode" w:eastAsia="Lucida Sans Unicode" w:hAnsi="Lucida Sans Unicode" w:cs="Lucida Sans Unicode"/>
          <w:spacing w:val="-8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Ess</w:t>
      </w:r>
      <w:r w:rsidRPr="00F63E2B">
        <w:rPr>
          <w:rFonts w:ascii="Lucida Sans Unicode" w:eastAsia="Lucida Sans Unicode" w:hAnsi="Lucida Sans Unicode" w:cs="Lucida Sans Unicode"/>
          <w:spacing w:val="1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z w:val="13"/>
          <w:szCs w:val="13"/>
          <w:lang w:val="de-DE"/>
        </w:rPr>
        <w:t>n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Re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is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ge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ic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Amts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er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cht</w:t>
      </w:r>
      <w:r w:rsidRPr="00F63E2B">
        <w:rPr>
          <w:rFonts w:ascii="Lucida Sans Unicode" w:eastAsia="Lucida Sans Unicode" w:hAnsi="Lucida Sans Unicode" w:cs="Lucida Sans Unicode"/>
          <w:spacing w:val="-8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Essen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Hand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lsr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gi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-11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19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4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74</w:t>
      </w:r>
    </w:p>
    <w:p w:rsidR="00846070" w:rsidRPr="00F63E2B" w:rsidRDefault="00F63E2B">
      <w:pPr>
        <w:spacing w:after="0" w:line="180" w:lineRule="exact"/>
        <w:ind w:right="-20"/>
        <w:rPr>
          <w:rFonts w:ascii="Lucida Sans Unicode" w:eastAsia="Lucida Sans Unicode" w:hAnsi="Lucida Sans Unicode" w:cs="Lucida Sans Unicode"/>
          <w:sz w:val="13"/>
          <w:szCs w:val="13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US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IdN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.</w:t>
      </w:r>
      <w:r w:rsidRPr="00F63E2B">
        <w:rPr>
          <w:rFonts w:ascii="Lucida Sans Unicode" w:eastAsia="Lucida Sans Unicode" w:hAnsi="Lucida Sans Unicode" w:cs="Lucida Sans Unicode"/>
          <w:spacing w:val="-7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DE</w:t>
      </w:r>
      <w:r w:rsidRPr="00F63E2B">
        <w:rPr>
          <w:rFonts w:ascii="Lucida Sans Unicode" w:eastAsia="Lucida Sans Unicode" w:hAnsi="Lucida Sans Unicode" w:cs="Lucida Sans Unicode"/>
          <w:spacing w:val="-1"/>
          <w:position w:val="2"/>
          <w:sz w:val="13"/>
          <w:szCs w:val="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8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1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60</w:t>
      </w:r>
      <w:r w:rsidRPr="00F63E2B">
        <w:rPr>
          <w:rFonts w:ascii="Lucida Sans Unicode" w:eastAsia="Lucida Sans Unicode" w:hAnsi="Lucida Sans Unicode" w:cs="Lucida Sans Unicode"/>
          <w:spacing w:val="1"/>
          <w:position w:val="2"/>
          <w:sz w:val="13"/>
          <w:szCs w:val="13"/>
          <w:lang w:val="de-DE"/>
        </w:rPr>
        <w:t>0</w:t>
      </w:r>
      <w:r w:rsidRPr="00F63E2B">
        <w:rPr>
          <w:rFonts w:ascii="Lucida Sans Unicode" w:eastAsia="Lucida Sans Unicode" w:hAnsi="Lucida Sans Unicode" w:cs="Lucida Sans Unicode"/>
          <w:position w:val="2"/>
          <w:sz w:val="13"/>
          <w:szCs w:val="13"/>
          <w:lang w:val="de-DE"/>
        </w:rPr>
        <w:t>03</w:t>
      </w:r>
    </w:p>
    <w:p w:rsidR="00846070" w:rsidRPr="00F63E2B" w:rsidRDefault="00846070">
      <w:pPr>
        <w:spacing w:after="0"/>
        <w:rPr>
          <w:lang w:val="de-DE"/>
        </w:rPr>
        <w:sectPr w:rsidR="00846070" w:rsidRPr="00F63E2B">
          <w:type w:val="continuous"/>
          <w:pgSz w:w="11900" w:h="16840"/>
          <w:pgMar w:top="1540" w:right="460" w:bottom="920" w:left="1260" w:header="720" w:footer="720" w:gutter="0"/>
          <w:cols w:num="2" w:space="720" w:equalWidth="0">
            <w:col w:w="7299" w:space="270"/>
            <w:col w:w="2611"/>
          </w:cols>
        </w:sectPr>
      </w:pPr>
    </w:p>
    <w:p w:rsidR="00846070" w:rsidRPr="00F63E2B" w:rsidRDefault="00846070">
      <w:pPr>
        <w:spacing w:before="8" w:after="0" w:line="120" w:lineRule="exact"/>
        <w:rPr>
          <w:sz w:val="12"/>
          <w:szCs w:val="12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F63E2B">
      <w:pPr>
        <w:spacing w:before="2" w:after="0" w:line="212" w:lineRule="auto"/>
        <w:ind w:left="101" w:right="2499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Um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Lachse,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Garnelen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Co.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Vegetarie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machen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 Ozeane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schonen,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genügt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nicht,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tierische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Proteinquelle Fischmehl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durch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Soja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oder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andere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pfla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zliche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Quelle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 ersetzen.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Denn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dann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entspricht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Gehalt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Aminosäuren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wie Methionin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im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nicht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mehr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Bedarf.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können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ihre Nahrung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nicht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optimal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verwerten,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müssen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sgesamt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mehr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Eiweiß aufnehmen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scheiden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lang w:val="de-DE"/>
        </w:rPr>
        <w:t>ickstoff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lang w:val="de-DE"/>
        </w:rPr>
        <w:t>altigen</w:t>
      </w:r>
      <w:r w:rsidRPr="00F63E2B">
        <w:rPr>
          <w:rFonts w:ascii="Lucida Sans Unicode" w:eastAsia="Lucida Sans Unicode" w:hAnsi="Lucida Sans Unicode" w:cs="Lucida Sans Unicode"/>
          <w:spacing w:val="-1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Abbauprodukte entsprechend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ungenutzt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s.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Folge: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Knappe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Resso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rcen</w:t>
      </w:r>
    </w:p>
    <w:p w:rsidR="00846070" w:rsidRPr="00F63E2B" w:rsidRDefault="00F63E2B">
      <w:pPr>
        <w:spacing w:after="0" w:line="212" w:lineRule="auto"/>
        <w:ind w:left="101" w:right="3152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werden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verschwendet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lang w:val="de-DE"/>
        </w:rPr>
        <w:t>asser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durch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Ausscheidungen stär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lang w:val="de-DE"/>
        </w:rPr>
        <w:t>er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notwend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belastet.</w:t>
      </w:r>
    </w:p>
    <w:p w:rsidR="00846070" w:rsidRPr="00F63E2B" w:rsidRDefault="00846070">
      <w:pPr>
        <w:spacing w:before="14" w:after="0" w:line="260" w:lineRule="exact"/>
        <w:rPr>
          <w:sz w:val="26"/>
          <w:szCs w:val="26"/>
          <w:lang w:val="de-DE"/>
        </w:rPr>
      </w:pPr>
    </w:p>
    <w:p w:rsidR="00846070" w:rsidRPr="00F63E2B" w:rsidRDefault="00F63E2B">
      <w:pPr>
        <w:spacing w:after="0" w:line="300" w:lineRule="exact"/>
        <w:ind w:left="101" w:right="2608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Um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dieses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Problem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lösen,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haben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Evonik-Forscher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knapp zehn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Jahren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begonnen,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spezielle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Aminosäuren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 Aminosäurederivate</w:t>
      </w:r>
      <w:r w:rsidRPr="00F63E2B">
        <w:rPr>
          <w:rFonts w:ascii="Lucida Sans Unicode" w:eastAsia="Lucida Sans Unicode" w:hAnsi="Lucida Sans Unicode" w:cs="Lucida Sans Unicode"/>
          <w:spacing w:val="-2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Kruste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lang w:val="de-DE"/>
        </w:rPr>
        <w:t>iere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entwickeln,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e Fischmehl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zukünftig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z</w:t>
      </w:r>
      <w:r w:rsidRPr="00F63E2B">
        <w:rPr>
          <w:rFonts w:ascii="Lucida Sans Unicode" w:eastAsia="Lucida Sans Unicode" w:hAnsi="Lucida Sans Unicode" w:cs="Lucida Sans Unicode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einem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großen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Teil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ü</w:t>
      </w:r>
      <w:r w:rsidRPr="00F63E2B">
        <w:rPr>
          <w:rFonts w:ascii="Lucida Sans Unicode" w:eastAsia="Lucida Sans Unicode" w:hAnsi="Lucida Sans Unicode" w:cs="Lucida Sans Unicode"/>
          <w:lang w:val="de-DE"/>
        </w:rPr>
        <w:t>berflüssig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machen sollen.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Prinzip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dahinter: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Durch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gezielte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Zugabe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von Aminosäuren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Methionin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Lysin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wird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 Zusamme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setzung</w:t>
      </w:r>
      <w:r w:rsidRPr="00F63E2B">
        <w:rPr>
          <w:rFonts w:ascii="Lucida Sans Unicode" w:eastAsia="Lucida Sans Unicode" w:hAnsi="Lucida Sans Unicode" w:cs="Lucida Sans Unicode"/>
          <w:spacing w:val="-2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vegetarischen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verbessert,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dass Lachs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Co.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auch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pflanzliches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Eiweiß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optimal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nutzen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können. Wichtigste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Aufgabe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dabei: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lang w:val="de-DE"/>
        </w:rPr>
        <w:t>te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entw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ckeln,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 Bedürfnisse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einzelnen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Fischarten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abgestimmt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sind.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Beisp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el Lachs: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2008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wurden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dieser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Salmoniden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no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c</w:t>
      </w:r>
      <w:r w:rsidRPr="00F63E2B">
        <w:rPr>
          <w:rFonts w:ascii="Lucida Sans Unicode" w:eastAsia="Lucida Sans Unicode" w:hAnsi="Lucida Sans Unicode" w:cs="Lucida Sans Unicode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rund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40</w:t>
      </w:r>
    </w:p>
    <w:p w:rsidR="00846070" w:rsidRPr="00F63E2B" w:rsidRDefault="00F63E2B">
      <w:pPr>
        <w:spacing w:after="0" w:line="300" w:lineRule="exact"/>
        <w:ind w:left="101" w:right="2872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Proze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Fischmehl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beigemischt.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Mittler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lang w:val="de-DE"/>
        </w:rPr>
        <w:t>ei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 durchschnittlich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nur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noch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10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bis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15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Prozent.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Futterproduzenten arbeiten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reits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Hochdruck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Einf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ü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lang w:val="de-DE"/>
        </w:rPr>
        <w:t>rung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von Fütterungskonzepten,</w:t>
      </w:r>
      <w:r w:rsidRPr="00F63E2B">
        <w:rPr>
          <w:rFonts w:ascii="Lucida Sans Unicode" w:eastAsia="Lucida Sans Unicode" w:hAnsi="Lucida Sans Unicode" w:cs="Lucida Sans Unicode"/>
          <w:spacing w:val="-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ganz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ohne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Fischmehl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auskommen.</w:t>
      </w:r>
    </w:p>
    <w:p w:rsidR="00846070" w:rsidRPr="00F63E2B" w:rsidRDefault="00846070">
      <w:pPr>
        <w:spacing w:before="20" w:after="0" w:line="280" w:lineRule="exact"/>
        <w:rPr>
          <w:sz w:val="28"/>
          <w:szCs w:val="28"/>
          <w:lang w:val="de-DE"/>
        </w:rPr>
      </w:pPr>
    </w:p>
    <w:p w:rsidR="00846070" w:rsidRPr="00F63E2B" w:rsidRDefault="00F63E2B">
      <w:pPr>
        <w:spacing w:after="0" w:line="300" w:lineRule="exact"/>
        <w:ind w:left="101" w:right="2510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Ein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Erfolg,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sich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dank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intensiver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Forschung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bei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Garnelen wiederhol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soll.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Herausfo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rd</w:t>
      </w:r>
      <w:r w:rsidRPr="00F63E2B">
        <w:rPr>
          <w:rFonts w:ascii="Lucida Sans Unicode" w:eastAsia="Lucida Sans Unicode" w:hAnsi="Lucida Sans Unicode" w:cs="Lucida Sans Unicode"/>
          <w:lang w:val="de-DE"/>
        </w:rPr>
        <w:t>erung</w:t>
      </w:r>
      <w:r w:rsidRPr="00F63E2B">
        <w:rPr>
          <w:rFonts w:ascii="Lucida Sans Unicode" w:eastAsia="Lucida Sans Unicode" w:hAnsi="Lucida Sans Unicode" w:cs="Lucida Sans Unicode"/>
          <w:spacing w:val="-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dabei: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Krustentiere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wie Garnelen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haben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völlig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ande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Fressve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halten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 Verdauungssystem</w:t>
      </w:r>
      <w:r w:rsidRPr="00F63E2B">
        <w:rPr>
          <w:rFonts w:ascii="Lucida Sans Unicode" w:eastAsia="Lucida Sans Unicode" w:hAnsi="Lucida Sans Unicode" w:cs="Lucida Sans Unicode"/>
          <w:spacing w:val="-2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Fische.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lang w:val="de-DE"/>
        </w:rPr>
        <w:t>ährend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Lachse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bfische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 Futter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direkt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nach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Wasserei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tritt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schnappe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,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fressen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Garnelen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ihr Futter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sehr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langsam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am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Gewässergrund.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Stark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wasserlösliche Ko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lang w:val="de-DE"/>
        </w:rPr>
        <w:t>pone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ten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werden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deshalb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au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tterpell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sgew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lang w:val="de-DE"/>
        </w:rPr>
        <w:t>sch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lang w:val="de-DE"/>
        </w:rPr>
        <w:t>, bevor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Garnele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aufnimmt.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Außerdem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mu</w:t>
      </w:r>
      <w:r w:rsidRPr="00F63E2B">
        <w:rPr>
          <w:rFonts w:ascii="Lucida Sans Unicode" w:eastAsia="Lucida Sans Unicode" w:hAnsi="Lucida Sans Unicode" w:cs="Lucida Sans Unicode"/>
          <w:lang w:val="de-DE"/>
        </w:rPr>
        <w:t>ss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 suppleme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tierte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th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lang w:val="de-DE"/>
        </w:rPr>
        <w:t>nin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einem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besti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lang w:val="de-DE"/>
        </w:rPr>
        <w:t>mten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Zeitpunkt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– synchron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Proteinverdauung</w:t>
      </w:r>
      <w:r w:rsidRPr="00F63E2B">
        <w:rPr>
          <w:rFonts w:ascii="Lucida Sans Unicode" w:eastAsia="Lucida Sans Unicode" w:hAnsi="Lucida Sans Unicode" w:cs="Lucida Sans Unicode"/>
          <w:spacing w:val="-1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stamme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den Aminosäuren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–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zur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rfügung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stehen.</w:t>
      </w:r>
    </w:p>
    <w:p w:rsidR="00846070" w:rsidRPr="00F63E2B" w:rsidRDefault="00846070">
      <w:pPr>
        <w:spacing w:after="0"/>
        <w:rPr>
          <w:lang w:val="de-DE"/>
        </w:rPr>
        <w:sectPr w:rsidR="00846070" w:rsidRPr="00F63E2B">
          <w:pgSz w:w="11900" w:h="16840"/>
          <w:pgMar w:top="1540" w:right="760" w:bottom="920" w:left="1260" w:header="772" w:footer="729" w:gutter="0"/>
          <w:cols w:space="720"/>
        </w:sectPr>
      </w:pPr>
    </w:p>
    <w:p w:rsidR="00846070" w:rsidRPr="00F63E2B" w:rsidRDefault="00846070">
      <w:pPr>
        <w:spacing w:before="8" w:after="0" w:line="120" w:lineRule="exact"/>
        <w:rPr>
          <w:sz w:val="12"/>
          <w:szCs w:val="12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F63E2B">
      <w:pPr>
        <w:spacing w:before="2" w:after="0" w:line="212" w:lineRule="auto"/>
        <w:ind w:left="101" w:right="2527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Den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Evonik-Forschern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ist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einzigen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gelungen,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w w:val="99"/>
          <w:lang w:val="de-DE"/>
        </w:rPr>
        <w:t>verbesserte</w:t>
      </w:r>
      <w:r w:rsidRPr="00F63E2B">
        <w:rPr>
          <w:rFonts w:ascii="Lucida Sans Unicode" w:eastAsia="Lucida Sans Unicode" w:hAnsi="Lucida Sans Unicode" w:cs="Lucida Sans Unicode"/>
          <w:lang w:val="de-DE"/>
        </w:rPr>
        <w:t xml:space="preserve"> Methion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nquelle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entwickeln,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chtigen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Zeitpunkt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 richtigen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nge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aufgenommen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verwertet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werden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kann.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Dieses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neue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Dipeptid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zw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Methioni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molekülen</w:t>
      </w:r>
      <w:r w:rsidRPr="00F63E2B">
        <w:rPr>
          <w:rFonts w:ascii="Lucida Sans Unicode" w:eastAsia="Lucida Sans Unicode" w:hAnsi="Lucida Sans Unicode" w:cs="Lucida Sans Unicode"/>
          <w:spacing w:val="-2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ist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lang w:val="de-DE"/>
        </w:rPr>
        <w:t>er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was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lang w:val="de-DE"/>
        </w:rPr>
        <w:t>erlösl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ch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wird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desha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nicht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schnell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lang w:val="de-DE"/>
        </w:rPr>
        <w:t>em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ausgewaschen.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muss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Gar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ele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zunächst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aufgespalten werden.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Dadurch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kann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Methionin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zusammen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mit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anderen Verdauungsprodukten</w:t>
      </w:r>
      <w:r w:rsidRPr="00F63E2B">
        <w:rPr>
          <w:rFonts w:ascii="Lucida Sans Unicode" w:eastAsia="Lucida Sans Unicode" w:hAnsi="Lucida Sans Unicode" w:cs="Lucida Sans Unicode"/>
          <w:spacing w:val="-2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Proteinsynthese</w:t>
      </w:r>
      <w:r w:rsidRPr="00F63E2B">
        <w:rPr>
          <w:rFonts w:ascii="Lucida Sans Unicode" w:eastAsia="Lucida Sans Unicode" w:hAnsi="Lucida Sans Unicode" w:cs="Lucida Sans Unicode"/>
          <w:spacing w:val="-1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genutzt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werden.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lang w:val="de-DE"/>
        </w:rPr>
        <w:t>e erste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Produktio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sa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lage</w:t>
      </w:r>
      <w:r w:rsidRPr="00F63E2B">
        <w:rPr>
          <w:rFonts w:ascii="Lucida Sans Unicode" w:eastAsia="Lucida Sans Unicode" w:hAnsi="Lucida Sans Unicode" w:cs="Lucida Sans Unicode"/>
          <w:spacing w:val="-2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neue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Produkt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nim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das Unternehmen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zeit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Antwerpen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(B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lgien)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Betrieb.</w:t>
      </w:r>
    </w:p>
    <w:p w:rsidR="00846070" w:rsidRPr="00F63E2B" w:rsidRDefault="00846070">
      <w:pPr>
        <w:spacing w:before="14" w:after="0" w:line="260" w:lineRule="exact"/>
        <w:rPr>
          <w:sz w:val="26"/>
          <w:szCs w:val="26"/>
          <w:lang w:val="de-DE"/>
        </w:rPr>
      </w:pPr>
    </w:p>
    <w:p w:rsidR="00846070" w:rsidRPr="00F63E2B" w:rsidRDefault="00F63E2B">
      <w:pPr>
        <w:spacing w:after="0" w:line="300" w:lineRule="exact"/>
        <w:ind w:left="101" w:right="3007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Nun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arbeiten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Fo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rs</w:t>
      </w:r>
      <w:r w:rsidRPr="00F63E2B">
        <w:rPr>
          <w:rFonts w:ascii="Lucida Sans Unicode" w:eastAsia="Lucida Sans Unicode" w:hAnsi="Lucida Sans Unicode" w:cs="Lucida Sans Unicode"/>
          <w:lang w:val="de-DE"/>
        </w:rPr>
        <w:t>cher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Un</w:t>
      </w:r>
      <w:r w:rsidRPr="00F63E2B">
        <w:rPr>
          <w:rFonts w:ascii="Lucida Sans Unicode" w:eastAsia="Lucida Sans Unicode" w:hAnsi="Lucida Sans Unicode" w:cs="Lucida Sans Unicode"/>
          <w:lang w:val="de-DE"/>
        </w:rPr>
        <w:t>ternehmens</w:t>
      </w:r>
      <w:r w:rsidRPr="00F63E2B">
        <w:rPr>
          <w:rFonts w:ascii="Lucida Sans Unicode" w:eastAsia="Lucida Sans Unicode" w:hAnsi="Lucida Sans Unicode" w:cs="Lucida Sans Unicode"/>
          <w:spacing w:val="-1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am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Ers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lang w:val="de-DE"/>
        </w:rPr>
        <w:t>tz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von Fischöl,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zweiten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wichtigen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tierischen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Komponente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im Fischfutter.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„Damit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wäre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ö</w:t>
      </w:r>
      <w:r w:rsidRPr="00F63E2B">
        <w:rPr>
          <w:rFonts w:ascii="Lucida Sans Unicode" w:eastAsia="Lucida Sans Unicode" w:hAnsi="Lucida Sans Unicode" w:cs="Lucida Sans Unicode"/>
          <w:lang w:val="de-DE"/>
        </w:rPr>
        <w:t>glich,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Fischfutter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komplett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ohne marine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Ro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lang w:val="de-DE"/>
        </w:rPr>
        <w:t>stoffe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Fischmehl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Fischöl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herzustellen“,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so K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lang w:val="de-DE"/>
        </w:rPr>
        <w:t>bler.</w:t>
      </w:r>
    </w:p>
    <w:p w:rsidR="00846070" w:rsidRPr="00F63E2B" w:rsidRDefault="00F63E2B">
      <w:pPr>
        <w:spacing w:after="0" w:line="300" w:lineRule="exact"/>
        <w:ind w:left="101" w:right="2539"/>
        <w:rPr>
          <w:rFonts w:ascii="Lucida Sans Unicode" w:eastAsia="Lucida Sans Unicode" w:hAnsi="Lucida Sans Unicode" w:cs="Lucida Sans Unicode"/>
          <w:lang w:val="de-DE"/>
        </w:rPr>
      </w:pPr>
      <w:r w:rsidRPr="00F63E2B">
        <w:rPr>
          <w:rFonts w:ascii="Lucida Sans Unicode" w:eastAsia="Lucida Sans Unicode" w:hAnsi="Lucida Sans Unicode" w:cs="Lucida Sans Unicode"/>
          <w:lang w:val="de-DE"/>
        </w:rPr>
        <w:t>Evonik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entwickelt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meinsam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mit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DSM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Nutrit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lang w:val="de-DE"/>
        </w:rPr>
        <w:t>nal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Products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Ltd. (Kaiseraugst,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Schweiz)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algenbasierte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lang w:val="de-DE"/>
        </w:rPr>
        <w:t>ega-3-Fettsäure-Produ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lang w:val="de-DE"/>
        </w:rPr>
        <w:t>te 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Anwe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dungen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Tierer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ährung.</w:t>
      </w:r>
      <w:r w:rsidRPr="00F63E2B">
        <w:rPr>
          <w:rFonts w:ascii="Lucida Sans Unicode" w:eastAsia="Lucida Sans Unicode" w:hAnsi="Lucida Sans Unicode" w:cs="Lucida Sans Unicode"/>
          <w:spacing w:val="-1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Wie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Mensch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müssen auch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Tiere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für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gesundes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Wachstum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eine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gewisse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lang w:val="de-DE"/>
        </w:rPr>
        <w:t>enge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r essenziellen,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langkettigen,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mehrfach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unges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ä</w:t>
      </w:r>
      <w:r w:rsidRPr="00F63E2B">
        <w:rPr>
          <w:rFonts w:ascii="Lucida Sans Unicode" w:eastAsia="Lucida Sans Unicode" w:hAnsi="Lucida Sans Unicode" w:cs="Lucida Sans Unicode"/>
          <w:lang w:val="de-DE"/>
        </w:rPr>
        <w:t>tti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1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lang w:val="de-DE"/>
        </w:rPr>
        <w:t>säuren</w:t>
      </w:r>
      <w:r w:rsidRPr="00F63E2B">
        <w:rPr>
          <w:rFonts w:ascii="Lucida Sans Unicode" w:eastAsia="Lucida Sans Unicode" w:hAnsi="Lucida Sans Unicode" w:cs="Lucida Sans Unicode"/>
          <w:spacing w:val="-11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mit 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Nahru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-9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aufnehmen.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q</w:t>
      </w:r>
      <w:r w:rsidRPr="00F63E2B">
        <w:rPr>
          <w:rFonts w:ascii="Lucida Sans Unicode" w:eastAsia="Lucida Sans Unicode" w:hAnsi="Lucida Sans Unicode" w:cs="Lucida Sans Unicode"/>
          <w:lang w:val="de-DE"/>
        </w:rPr>
        <w:t>uakultur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stammen</w:t>
      </w:r>
      <w:r w:rsidRPr="00F63E2B">
        <w:rPr>
          <w:rFonts w:ascii="Lucida Sans Unicode" w:eastAsia="Lucida Sans Unicode" w:hAnsi="Lucida Sans Unicode" w:cs="Lucida Sans Unicode"/>
          <w:spacing w:val="-10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diese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bisher überwiegend</w:t>
      </w:r>
      <w:r w:rsidRPr="00F63E2B">
        <w:rPr>
          <w:rFonts w:ascii="Lucida Sans Unicode" w:eastAsia="Lucida Sans Unicode" w:hAnsi="Lucida Sans Unicode" w:cs="Lucida Sans Unicode"/>
          <w:spacing w:val="-1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dem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im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Futter</w:t>
      </w:r>
      <w:r w:rsidRPr="00F63E2B">
        <w:rPr>
          <w:rFonts w:ascii="Lucida Sans Unicode" w:eastAsia="Lucida Sans Unicode" w:hAnsi="Lucida Sans Unicode" w:cs="Lucida Sans Unicode"/>
          <w:spacing w:val="-6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enthalte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Fischöl.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DSM</w:t>
      </w:r>
      <w:r w:rsidRPr="00F63E2B">
        <w:rPr>
          <w:rFonts w:ascii="Lucida Sans Unicode" w:eastAsia="Lucida Sans Unicode" w:hAnsi="Lucida Sans Unicode" w:cs="Lucida Sans Unicode"/>
          <w:spacing w:val="-5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und Evonik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wol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7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Omega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-</w:t>
      </w:r>
      <w:r w:rsidRPr="00F63E2B">
        <w:rPr>
          <w:rFonts w:ascii="Lucida Sans Unicode" w:eastAsia="Lucida Sans Unicode" w:hAnsi="Lucida Sans Unicode" w:cs="Lucida Sans Unicode"/>
          <w:lang w:val="de-DE"/>
        </w:rPr>
        <w:t>3-Fettsäu</w:t>
      </w:r>
      <w:r w:rsidRPr="00F63E2B">
        <w:rPr>
          <w:rFonts w:ascii="Lucida Sans Unicode" w:eastAsia="Lucida Sans Unicode" w:hAnsi="Lucida Sans Unicode" w:cs="Lucida Sans Unicode"/>
          <w:spacing w:val="1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2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auf</w:t>
      </w:r>
      <w:r w:rsidRPr="00F63E2B">
        <w:rPr>
          <w:rFonts w:ascii="Lucida Sans Unicode" w:eastAsia="Lucida Sans Unicode" w:hAnsi="Lucida Sans Unicode" w:cs="Lucida Sans Unicode"/>
          <w:spacing w:val="-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nachhaltige</w:t>
      </w:r>
      <w:r w:rsidRPr="00F63E2B">
        <w:rPr>
          <w:rFonts w:ascii="Lucida Sans Unicode" w:eastAsia="Lucida Sans Unicode" w:hAnsi="Lucida Sans Unicode" w:cs="Lucida Sans Unicode"/>
          <w:spacing w:val="-12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lang w:val="de-DE"/>
        </w:rPr>
        <w:t>eise biotechnologisch</w:t>
      </w:r>
      <w:r w:rsidRPr="00F63E2B">
        <w:rPr>
          <w:rFonts w:ascii="Lucida Sans Unicode" w:eastAsia="Lucida Sans Unicode" w:hAnsi="Lucida Sans Unicode" w:cs="Lucida Sans Unicode"/>
          <w:spacing w:val="-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mithilfe</w:t>
      </w:r>
      <w:r w:rsidRPr="00F63E2B">
        <w:rPr>
          <w:rFonts w:ascii="Lucida Sans Unicode" w:eastAsia="Lucida Sans Unicode" w:hAnsi="Lucida Sans Unicode" w:cs="Lucida Sans Unicode"/>
          <w:spacing w:val="-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-1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4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Meeresalgen</w:t>
      </w:r>
      <w:r w:rsidRPr="00F63E2B">
        <w:rPr>
          <w:rFonts w:ascii="Lucida Sans Unicode" w:eastAsia="Lucida Sans Unicode" w:hAnsi="Lucida Sans Unicode" w:cs="Lucida Sans Unicode"/>
          <w:spacing w:val="-13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lang w:val="de-DE"/>
        </w:rPr>
        <w:t>herstellen.</w:t>
      </w: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before="19" w:after="0" w:line="260" w:lineRule="exact"/>
        <w:rPr>
          <w:sz w:val="26"/>
          <w:szCs w:val="26"/>
          <w:lang w:val="de-DE"/>
        </w:rPr>
      </w:pP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b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position w:val="2"/>
          <w:sz w:val="18"/>
          <w:szCs w:val="18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8"/>
          <w:szCs w:val="18"/>
          <w:lang w:val="de-DE"/>
        </w:rPr>
        <w:t>form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2"/>
          <w:sz w:val="18"/>
          <w:szCs w:val="18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8"/>
          <w:szCs w:val="18"/>
          <w:lang w:val="de-DE"/>
        </w:rPr>
        <w:t>tionen</w:t>
      </w:r>
      <w:r w:rsidRPr="00F63E2B">
        <w:rPr>
          <w:rFonts w:ascii="Lucida Sans Unicode" w:eastAsia="Lucida Sans Unicode" w:hAnsi="Lucida Sans Unicode" w:cs="Lucida Sans Unicode"/>
          <w:b/>
          <w:spacing w:val="-11"/>
          <w:position w:val="2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8"/>
          <w:szCs w:val="18"/>
          <w:lang w:val="de-DE"/>
        </w:rPr>
        <w:t>zum</w:t>
      </w:r>
      <w:r w:rsidRPr="00F63E2B">
        <w:rPr>
          <w:rFonts w:ascii="Lucida Sans Unicode" w:eastAsia="Lucida Sans Unicode" w:hAnsi="Lucida Sans Unicode" w:cs="Lucida Sans Unicode"/>
          <w:b/>
          <w:spacing w:val="-3"/>
          <w:position w:val="2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position w:val="2"/>
          <w:sz w:val="18"/>
          <w:szCs w:val="18"/>
          <w:lang w:val="de-DE"/>
        </w:rPr>
        <w:t>Konzern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onik,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eative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Indust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iekonzern</w:t>
      </w:r>
      <w:r w:rsidRPr="00F63E2B"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aus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Deutsc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la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d,</w:t>
      </w:r>
      <w:r w:rsidRPr="00F63E2B">
        <w:rPr>
          <w:rFonts w:ascii="Lucida Sans Unicode" w:eastAsia="Lucida Sans Unicode" w:hAnsi="Lucida Sans Unicode" w:cs="Lucida Sans Unicode"/>
          <w:spacing w:val="-7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ist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ein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elt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eit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führenden</w:t>
      </w:r>
      <w:r w:rsidRPr="00F63E2B"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ternehmen</w:t>
      </w:r>
      <w:r w:rsidRPr="00F63E2B">
        <w:rPr>
          <w:rFonts w:ascii="Lucida Sans Unicode" w:eastAsia="Lucida Sans Unicode" w:hAnsi="Lucida Sans Unicode" w:cs="Lucida Sans Unicode"/>
          <w:spacing w:val="-1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Spezialche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ie.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Profitables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Wachstum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eine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nachhalti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Steigerung</w:t>
      </w:r>
      <w:r w:rsidRPr="00F63E2B"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Unternehmenswertes</w:t>
      </w:r>
      <w:r w:rsidRPr="00F63E2B">
        <w:rPr>
          <w:rFonts w:ascii="Lucida Sans Unicode" w:eastAsia="Lucida Sans Unicode" w:hAnsi="Lucida Sans Unicode" w:cs="Lucida Sans Unicode"/>
          <w:spacing w:val="-1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tehen</w:t>
      </w:r>
      <w:r w:rsidRPr="00F63E2B"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im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ttel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unkt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Unternehme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sstrategie.</w:t>
      </w:r>
      <w:r w:rsidRPr="00F63E2B">
        <w:rPr>
          <w:rFonts w:ascii="Lucida Sans Unicode" w:eastAsia="Lucida Sans Unicode" w:hAnsi="Lucida Sans Unicode" w:cs="Lucida Sans Unicode"/>
          <w:spacing w:val="-1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Die Aktivitäten des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Konz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si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auf</w:t>
      </w:r>
      <w:r w:rsidRPr="00F63E2B"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ie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 xml:space="preserve"> w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ichti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en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Megatrends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Gesundheit,</w:t>
      </w:r>
      <w:r w:rsidRPr="00F63E2B">
        <w:rPr>
          <w:rFonts w:ascii="Lucida Sans Unicode" w:eastAsia="Lucida Sans Unicode" w:hAnsi="Lucida Sans Unicode" w:cs="Lucida Sans Unicode"/>
          <w:spacing w:val="-10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Ernährung,</w:t>
      </w:r>
      <w:r w:rsidRPr="00F63E2B">
        <w:rPr>
          <w:rFonts w:ascii="Lucida Sans Unicode" w:eastAsia="Lucida Sans Unicode" w:hAnsi="Lucida Sans Unicode" w:cs="Lucida Sans Unicode"/>
          <w:spacing w:val="-10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Ressourceneffizienz</w:t>
      </w:r>
      <w:r w:rsidRPr="00F63E2B"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owie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ali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ierung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konz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ntriert.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onik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ofi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ti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ert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beso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ers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on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no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ationskra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f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6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</w:t>
      </w:r>
    </w:p>
    <w:p w:rsidR="00846070" w:rsidRPr="00F63E2B" w:rsidRDefault="00F63E2B" w:rsidP="00F63E2B">
      <w:pPr>
        <w:spacing w:after="0" w:line="240" w:lineRule="exact"/>
        <w:ind w:left="102" w:right="-2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int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rierten</w:t>
      </w:r>
      <w:r w:rsidRPr="00F63E2B"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Technolo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ie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lattformen.</w:t>
      </w:r>
    </w:p>
    <w:p w:rsidR="00846070" w:rsidRPr="00F63E2B" w:rsidRDefault="00846070">
      <w:pPr>
        <w:spacing w:before="3" w:after="0" w:line="200" w:lineRule="exact"/>
        <w:rPr>
          <w:sz w:val="20"/>
          <w:szCs w:val="20"/>
          <w:lang w:val="de-DE"/>
        </w:rPr>
      </w:pPr>
    </w:p>
    <w:p w:rsidR="00846070" w:rsidRPr="00F63E2B" w:rsidRDefault="00F63E2B">
      <w:pPr>
        <w:spacing w:after="0" w:line="191" w:lineRule="auto"/>
        <w:ind w:left="101" w:right="2643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Evonik</w:t>
      </w:r>
      <w:r w:rsidRPr="00F63E2B">
        <w:rPr>
          <w:rFonts w:ascii="Lucida Sans Unicode" w:eastAsia="Lucida Sans Unicode" w:hAnsi="Lucida Sans Unicode" w:cs="Lucida Sans Unicode"/>
          <w:spacing w:val="-6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ist</w:t>
      </w:r>
      <w:r w:rsidRPr="00F63E2B">
        <w:rPr>
          <w:rFonts w:ascii="Lucida Sans Unicode" w:eastAsia="Lucida Sans Unicode" w:hAnsi="Lucida Sans Unicode" w:cs="Lucida Sans Unicode"/>
          <w:spacing w:val="-2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in mehr</w:t>
      </w:r>
      <w:r w:rsidRPr="00F63E2B">
        <w:rPr>
          <w:rFonts w:ascii="Lucida Sans Unicode" w:eastAsia="Lucida Sans Unicode" w:hAnsi="Lucida Sans Unicode" w:cs="Lucida Sans Unicode"/>
          <w:spacing w:val="-5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als 100 Ländern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Welt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aktiv. Mehr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als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33.500 Mitarbeiter erwirtschafteten</w:t>
      </w:r>
      <w:r w:rsidRPr="00F63E2B">
        <w:rPr>
          <w:rFonts w:ascii="Lucida Sans Unicode" w:eastAsia="Lucida Sans Unicode" w:hAnsi="Lucida Sans Unicode" w:cs="Lucida Sans Unicode"/>
          <w:spacing w:val="-1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im</w:t>
      </w:r>
      <w:r w:rsidRPr="00F63E2B">
        <w:rPr>
          <w:rFonts w:ascii="Lucida Sans Unicode" w:eastAsia="Lucida Sans Unicode" w:hAnsi="Lucida Sans Unicode" w:cs="Lucida Sans Unicode"/>
          <w:spacing w:val="-2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Gesch</w:t>
      </w:r>
      <w:r w:rsidRPr="00F63E2B">
        <w:rPr>
          <w:rFonts w:ascii="Lucida Sans Unicode" w:eastAsia="Lucida Sans Unicode" w:hAnsi="Lucida Sans Unicode" w:cs="Lucida Sans Unicode"/>
          <w:spacing w:val="1"/>
          <w:sz w:val="18"/>
          <w:szCs w:val="18"/>
          <w:lang w:val="de-DE"/>
        </w:rPr>
        <w:t>ä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ftsjahr</w:t>
      </w:r>
      <w:r w:rsidRPr="00F63E2B">
        <w:rPr>
          <w:rFonts w:ascii="Lucida Sans Unicode" w:eastAsia="Lucida Sans Unicode" w:hAnsi="Lucida Sans Unicode" w:cs="Lucida Sans Unicode"/>
          <w:spacing w:val="-12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2015 einen</w:t>
      </w:r>
      <w:r w:rsidRPr="00F63E2B">
        <w:rPr>
          <w:rFonts w:ascii="Lucida Sans Unicode" w:eastAsia="Lucida Sans Unicode" w:hAnsi="Lucida Sans Unicode" w:cs="Lucida Sans Unicode"/>
          <w:spacing w:val="-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Umsatz</w:t>
      </w:r>
      <w:r w:rsidRPr="00F63E2B">
        <w:rPr>
          <w:rFonts w:ascii="Lucida Sans Unicode" w:eastAsia="Lucida Sans Unicode" w:hAnsi="Lucida Sans Unicode" w:cs="Lucida Sans Unicode"/>
          <w:spacing w:val="-7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von</w:t>
      </w:r>
      <w:r w:rsidRPr="00F63E2B">
        <w:rPr>
          <w:rFonts w:ascii="Lucida Sans Unicode" w:eastAsia="Lucida Sans Unicode" w:hAnsi="Lucida Sans Unicode" w:cs="Lucida Sans Unicode"/>
          <w:spacing w:val="-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ru</w:t>
      </w:r>
      <w:r w:rsidRPr="00F63E2B">
        <w:rPr>
          <w:rFonts w:ascii="Lucida Sans Unicode" w:eastAsia="Lucida Sans Unicode" w:hAnsi="Lucida Sans Unicode" w:cs="Lucida Sans Unicode"/>
          <w:spacing w:val="1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-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13,5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Milliarden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€ und</w:t>
      </w:r>
      <w:r w:rsidRPr="00F63E2B">
        <w:rPr>
          <w:rFonts w:ascii="Lucida Sans Unicode" w:eastAsia="Lucida Sans Unicode" w:hAnsi="Lucida Sans Unicode" w:cs="Lucida Sans Unicode"/>
          <w:spacing w:val="-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ein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ati</w:t>
      </w:r>
      <w:r w:rsidRPr="00F63E2B">
        <w:rPr>
          <w:rFonts w:ascii="Lucida Sans Unicode" w:eastAsia="Lucida Sans Unicode" w:hAnsi="Lucida Sans Unicode" w:cs="Lucida Sans Unicode"/>
          <w:spacing w:val="1"/>
          <w:sz w:val="18"/>
          <w:szCs w:val="18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es</w:t>
      </w:r>
      <w:r w:rsidRPr="00F63E2B">
        <w:rPr>
          <w:rFonts w:ascii="Lucida Sans Unicode" w:eastAsia="Lucida Sans Unicode" w:hAnsi="Lucida Sans Unicode" w:cs="Lucida Sans Unicode"/>
          <w:spacing w:val="-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Ergebnis</w:t>
      </w:r>
      <w:r w:rsidRPr="00F63E2B">
        <w:rPr>
          <w:rFonts w:ascii="Lucida Sans Unicode" w:eastAsia="Lucida Sans Unicode" w:hAnsi="Lucida Sans Unicode" w:cs="Lucida Sans Unicode"/>
          <w:spacing w:val="-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(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einigtes</w:t>
      </w:r>
      <w:r w:rsidRPr="00F63E2B">
        <w:rPr>
          <w:rFonts w:ascii="Lucida Sans Unicode" w:eastAsia="Lucida Sans Unicode" w:hAnsi="Lucida Sans Unicode" w:cs="Lucida Sans Unicode"/>
          <w:spacing w:val="-5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EBIT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DA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) von</w:t>
      </w:r>
      <w:r w:rsidRPr="00F63E2B">
        <w:rPr>
          <w:rFonts w:ascii="Lucida Sans Unicode" w:eastAsia="Lucida Sans Unicode" w:hAnsi="Lucida Sans Unicode" w:cs="Lucida Sans Unicode"/>
          <w:spacing w:val="-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rund</w:t>
      </w:r>
      <w:r w:rsidRPr="00F63E2B">
        <w:rPr>
          <w:rFonts w:ascii="Lucida Sans Unicode" w:eastAsia="Lucida Sans Unicode" w:hAnsi="Lucida Sans Unicode" w:cs="Lucida Sans Unicode"/>
          <w:spacing w:val="-5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2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,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47</w:t>
      </w:r>
      <w:r w:rsidRPr="00F63E2B">
        <w:rPr>
          <w:rFonts w:ascii="Lucida Sans Unicode" w:eastAsia="Lucida Sans Unicode" w:hAnsi="Lucida Sans Unicode" w:cs="Lucida Sans Unicode"/>
          <w:spacing w:val="1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M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llia</w:t>
      </w:r>
      <w:r w:rsidRPr="00F63E2B">
        <w:rPr>
          <w:rFonts w:ascii="Lucida Sans Unicode" w:eastAsia="Lucida Sans Unicode" w:hAnsi="Lucida Sans Unicode" w:cs="Lucida Sans Unicode"/>
          <w:spacing w:val="-1"/>
          <w:sz w:val="18"/>
          <w:szCs w:val="18"/>
          <w:lang w:val="de-DE"/>
        </w:rPr>
        <w:t>rd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2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z w:val="18"/>
          <w:szCs w:val="18"/>
          <w:lang w:val="de-DE"/>
        </w:rPr>
        <w:t>€.</w:t>
      </w:r>
    </w:p>
    <w:p w:rsidR="00846070" w:rsidRPr="00F63E2B" w:rsidRDefault="00846070">
      <w:pPr>
        <w:spacing w:after="0"/>
        <w:rPr>
          <w:lang w:val="de-DE"/>
        </w:rPr>
        <w:sectPr w:rsidR="00846070" w:rsidRPr="00F63E2B">
          <w:pgSz w:w="11900" w:h="16840"/>
          <w:pgMar w:top="1540" w:right="760" w:bottom="920" w:left="1260" w:header="772" w:footer="729" w:gutter="0"/>
          <w:cols w:space="720"/>
        </w:sect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846070">
      <w:pPr>
        <w:spacing w:before="13" w:after="0" w:line="260" w:lineRule="exact"/>
        <w:rPr>
          <w:sz w:val="26"/>
          <w:szCs w:val="26"/>
          <w:lang w:val="de-DE"/>
        </w:rPr>
      </w:pPr>
    </w:p>
    <w:p w:rsidR="00846070" w:rsidRPr="00F63E2B" w:rsidRDefault="00F63E2B">
      <w:pPr>
        <w:spacing w:after="0" w:line="268" w:lineRule="exact"/>
        <w:ind w:left="101" w:right="-20"/>
        <w:rPr>
          <w:rFonts w:ascii="Lucida Sans Unicode" w:eastAsia="Lucida Sans Unicode" w:hAnsi="Lucida Sans Unicode" w:cs="Lucida Sans Unicode"/>
          <w:b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  <w:lang w:val="de-DE"/>
        </w:rPr>
        <w:t>Üb</w:t>
      </w:r>
      <w:r w:rsidRPr="00F63E2B">
        <w:rPr>
          <w:rFonts w:ascii="Lucida Sans Unicode" w:eastAsia="Lucida Sans Unicode" w:hAnsi="Lucida Sans Unicode" w:cs="Lucida Sans Unicode"/>
          <w:b/>
          <w:spacing w:val="2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b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  <w:lang w:val="de-DE"/>
        </w:rPr>
        <w:t>Nu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3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  <w:lang w:val="de-DE"/>
        </w:rPr>
        <w:t>ri</w:t>
      </w:r>
      <w:r w:rsidRPr="00F63E2B">
        <w:rPr>
          <w:rFonts w:ascii="Lucida Sans Unicode" w:eastAsia="Lucida Sans Unicode" w:hAnsi="Lucida Sans Unicode" w:cs="Lucida Sans Unicode"/>
          <w:b/>
          <w:spacing w:val="1"/>
          <w:position w:val="3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  <w:lang w:val="de-DE"/>
        </w:rPr>
        <w:t>ion</w:t>
      </w:r>
      <w:r w:rsidRPr="00F63E2B">
        <w:rPr>
          <w:rFonts w:ascii="Lucida Sans Unicode" w:eastAsia="Lucida Sans Unicode" w:hAnsi="Lucida Sans Unicode" w:cs="Lucida Sans Unicode"/>
          <w:b/>
          <w:spacing w:val="-6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b/>
          <w:position w:val="3"/>
          <w:sz w:val="18"/>
          <w:szCs w:val="18"/>
          <w:lang w:val="de-DE"/>
        </w:rPr>
        <w:t>&amp; Care</w:t>
      </w:r>
    </w:p>
    <w:p w:rsidR="00846070" w:rsidRPr="00F63E2B" w:rsidRDefault="00F63E2B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Das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ment</w:t>
      </w:r>
      <w:r w:rsidRPr="00F63E2B"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Nutrition</w:t>
      </w:r>
      <w:r w:rsidRPr="00F63E2B"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 xml:space="preserve">&amp;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C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are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ird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von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Evonik</w:t>
      </w:r>
      <w:r w:rsidRPr="00F63E2B"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triti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&amp; Care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Gm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eführt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rä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da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z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 xml:space="preserve">bei,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run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db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edürfni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3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Mensch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7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z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erfüll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.</w:t>
      </w:r>
      <w:r w:rsidRPr="00F63E2B">
        <w:rPr>
          <w:rFonts w:ascii="Lucida Sans Unicode" w:eastAsia="Lucida Sans Unicode" w:hAnsi="Lucida Sans Unicode" w:cs="Lucida Sans Unicode"/>
          <w:spacing w:val="-6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ehören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Anwendungen</w:t>
      </w:r>
      <w:r w:rsidRPr="00F63E2B">
        <w:rPr>
          <w:rFonts w:ascii="Lucida Sans Unicode" w:eastAsia="Lucida Sans Unicode" w:hAnsi="Lucida Sans Unicode" w:cs="Lucida Sans Unicode"/>
          <w:spacing w:val="-1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onsum</w:t>
      </w:r>
      <w:r w:rsidRPr="00F63E2B">
        <w:rPr>
          <w:rFonts w:ascii="Lucida Sans Unicode" w:eastAsia="Lucida Sans Unicode" w:hAnsi="Lucida Sans Unicode" w:cs="Lucida Sans Unicode"/>
          <w:spacing w:val="2"/>
          <w:position w:val="4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ütern</w:t>
      </w:r>
      <w:r w:rsidRPr="00F63E2B">
        <w:rPr>
          <w:rFonts w:ascii="Lucida Sans Unicode" w:eastAsia="Lucida Sans Unicode" w:hAnsi="Lucida Sans Unicode" w:cs="Lucida Sans Unicode"/>
          <w:spacing w:val="-1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des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täglichen</w:t>
      </w:r>
      <w:r w:rsidRPr="00F63E2B"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Be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arfs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enso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wie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in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</w:t>
      </w:r>
    </w:p>
    <w:p w:rsidR="00846070" w:rsidRPr="00F63E2B" w:rsidRDefault="00F63E2B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Tierernähru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spacing w:val="-13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im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Ber</w:t>
      </w:r>
      <w:r w:rsidRPr="00F63E2B"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ich</w:t>
      </w:r>
      <w:r w:rsidRPr="00F63E2B"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Gesu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h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it.</w:t>
      </w:r>
      <w:r w:rsidRPr="00F63E2B">
        <w:rPr>
          <w:rFonts w:ascii="Lucida Sans Unicode" w:eastAsia="Lucida Sans Unicode" w:hAnsi="Lucida Sans Unicode" w:cs="Lucida Sans Unicode"/>
          <w:spacing w:val="-8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Das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Segment</w:t>
      </w:r>
      <w:r w:rsidRPr="00F63E2B">
        <w:rPr>
          <w:rFonts w:ascii="Lucida Sans Unicode" w:eastAsia="Lucida Sans Unicode" w:hAnsi="Lucida Sans Unicode" w:cs="Lucida Sans Unicode"/>
          <w:spacing w:val="-8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wirt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chaftete</w:t>
      </w:r>
      <w:r w:rsidRPr="00F63E2B">
        <w:rPr>
          <w:rFonts w:ascii="Lucida Sans Unicode" w:eastAsia="Lucida Sans Unicode" w:hAnsi="Lucida Sans Unicode" w:cs="Lucida Sans Unicode"/>
          <w:spacing w:val="-9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im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Geschäftsjahr</w:t>
      </w:r>
      <w:r w:rsidRPr="00F63E2B">
        <w:rPr>
          <w:rFonts w:ascii="Lucida Sans Unicode" w:eastAsia="Lucida Sans Unicode" w:hAnsi="Lucida Sans Unicode" w:cs="Lucida Sans Unicode"/>
          <w:spacing w:val="-1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2015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mit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ru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7.000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Mitar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eitern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einen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Umsatz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von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c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a.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4,9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Mil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l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iarden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2"/>
          <w:position w:val="4"/>
          <w:sz w:val="18"/>
          <w:szCs w:val="18"/>
          <w:lang w:val="de-DE"/>
        </w:rPr>
        <w:t>€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.</w:t>
      </w:r>
    </w:p>
    <w:p w:rsidR="00846070" w:rsidRPr="00F63E2B" w:rsidRDefault="00846070">
      <w:pPr>
        <w:spacing w:before="3" w:after="0" w:line="180" w:lineRule="exact"/>
        <w:rPr>
          <w:sz w:val="18"/>
          <w:szCs w:val="18"/>
          <w:lang w:val="de-DE"/>
        </w:rPr>
      </w:pPr>
    </w:p>
    <w:p w:rsidR="00846070" w:rsidRPr="00F63E2B" w:rsidRDefault="00846070">
      <w:pPr>
        <w:spacing w:after="0" w:line="200" w:lineRule="exact"/>
        <w:rPr>
          <w:sz w:val="20"/>
          <w:szCs w:val="20"/>
          <w:lang w:val="de-DE"/>
        </w:rPr>
      </w:pPr>
    </w:p>
    <w:p w:rsidR="00846070" w:rsidRPr="00F63E2B" w:rsidRDefault="00F63E2B">
      <w:pPr>
        <w:spacing w:after="0" w:line="240" w:lineRule="auto"/>
        <w:ind w:left="101" w:right="-20"/>
        <w:rPr>
          <w:rFonts w:ascii="Lucida Sans Unicode" w:eastAsia="Lucida Sans Unicode" w:hAnsi="Lucida Sans Unicode" w:cs="Lucida Sans Unicode"/>
          <w:b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b/>
          <w:sz w:val="18"/>
          <w:szCs w:val="18"/>
          <w:lang w:val="de-DE"/>
        </w:rPr>
        <w:t>Rechtlicher Hinweis</w:t>
      </w:r>
    </w:p>
    <w:p w:rsidR="00846070" w:rsidRPr="00F63E2B" w:rsidRDefault="00F63E2B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So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eit</w:t>
      </w:r>
      <w:r w:rsidRPr="00F63E2B"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ir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in die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er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Pr</w:t>
      </w:r>
      <w:r w:rsidRPr="00F63E2B"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ss</w:t>
      </w:r>
      <w:r w:rsidRPr="00F63E2B"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mitt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ilung</w:t>
      </w:r>
      <w:r w:rsidRPr="00F63E2B">
        <w:rPr>
          <w:rFonts w:ascii="Lucida Sans Unicode" w:eastAsia="Lucida Sans Unicode" w:hAnsi="Lucida Sans Unicode" w:cs="Lucida Sans Unicode"/>
          <w:spacing w:val="-1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ognosen</w:t>
      </w:r>
      <w:r w:rsidRPr="00F63E2B">
        <w:rPr>
          <w:rFonts w:ascii="Lucida Sans Unicode" w:eastAsia="Lucida Sans Unicode" w:hAnsi="Lucida Sans Unicode" w:cs="Lucida Sans Unicode"/>
          <w:spacing w:val="-9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oder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Erwartungen</w:t>
      </w:r>
      <w:r w:rsidRPr="00F63E2B">
        <w:rPr>
          <w:rFonts w:ascii="Lucida Sans Unicode" w:eastAsia="Lucida Sans Unicode" w:hAnsi="Lucida Sans Unicode" w:cs="Lucida Sans Unicode"/>
          <w:spacing w:val="-10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äußern</w:t>
      </w:r>
      <w:r w:rsidRPr="00F63E2B">
        <w:rPr>
          <w:rFonts w:ascii="Lucida Sans Unicode" w:eastAsia="Lucida Sans Unicode" w:hAnsi="Lucida Sans Unicode" w:cs="Lucida Sans Unicode"/>
          <w:spacing w:val="-6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oder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unsere</w:t>
      </w:r>
      <w:r w:rsidRPr="00F63E2B">
        <w:rPr>
          <w:rFonts w:ascii="Lucida Sans Unicode" w:eastAsia="Lucida Sans Unicode" w:hAnsi="Lucida Sans Unicode" w:cs="Lucida Sans Unicode"/>
          <w:spacing w:val="-6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ss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gen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die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Zukunft</w:t>
      </w:r>
      <w:r w:rsidRPr="00F63E2B">
        <w:rPr>
          <w:rFonts w:ascii="Lucida Sans Unicode" w:eastAsia="Lucida Sans Unicode" w:hAnsi="Lucida Sans Unicode" w:cs="Lucida Sans Unicode"/>
          <w:spacing w:val="-7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betreffen,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k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ö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nnen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diese Prognosen</w:t>
      </w:r>
      <w:r w:rsidRPr="00F63E2B">
        <w:rPr>
          <w:rFonts w:ascii="Lucida Sans Unicode" w:eastAsia="Lucida Sans Unicode" w:hAnsi="Lucida Sans Unicode" w:cs="Lucida Sans Unicode"/>
          <w:spacing w:val="-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Erwartungen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ssagen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mit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bekannten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oder un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b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ekannten</w:t>
      </w:r>
      <w:r w:rsidRPr="00F63E2B">
        <w:rPr>
          <w:rFonts w:ascii="Lucida Sans Unicode" w:eastAsia="Lucida Sans Unicode" w:hAnsi="Lucida Sans Unicode" w:cs="Lucida Sans Unicode"/>
          <w:spacing w:val="-1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Risiken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und</w:t>
      </w:r>
      <w:r w:rsidRPr="00F63E2B">
        <w:rPr>
          <w:rFonts w:ascii="Lucida Sans Unicode" w:eastAsia="Lucida Sans Unicode" w:hAnsi="Lucida Sans Unicode" w:cs="Lucida Sans Unicode"/>
          <w:spacing w:val="-3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Ungewissheit</w:t>
      </w:r>
    </w:p>
    <w:p w:rsidR="00846070" w:rsidRPr="00F63E2B" w:rsidRDefault="00F63E2B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v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rbunden</w:t>
      </w:r>
      <w:r w:rsidRPr="00F63E2B"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2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in.</w:t>
      </w:r>
      <w:r w:rsidRPr="00F63E2B">
        <w:rPr>
          <w:rFonts w:ascii="Lucida Sans Unicode" w:eastAsia="Lucida Sans Unicode" w:hAnsi="Lucida Sans Unicode" w:cs="Lucida Sans Unicode"/>
          <w:spacing w:val="-2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Die ta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ächlichen</w:t>
      </w:r>
      <w:r w:rsidRPr="00F63E2B"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ebn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sse</w:t>
      </w:r>
      <w:r w:rsidRPr="00F63E2B">
        <w:rPr>
          <w:rFonts w:ascii="Lucida Sans Unicode" w:eastAsia="Lucida Sans Unicode" w:hAnsi="Lucida Sans Unicode" w:cs="Lucida Sans Unicode"/>
          <w:spacing w:val="-4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oder E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twicklungen</w:t>
      </w:r>
      <w:r w:rsidRPr="00F63E2B">
        <w:rPr>
          <w:rFonts w:ascii="Lucida Sans Unicode" w:eastAsia="Lucida Sans Unicode" w:hAnsi="Lucida Sans Unicode" w:cs="Lucida Sans Unicode"/>
          <w:spacing w:val="-13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können</w:t>
      </w:r>
      <w:r w:rsidRPr="00F63E2B">
        <w:rPr>
          <w:rFonts w:ascii="Lucida Sans Unicode" w:eastAsia="Lucida Sans Unicode" w:hAnsi="Lucida Sans Unicode" w:cs="Lucida Sans Unicode"/>
          <w:spacing w:val="-7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je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nach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Veränderung</w:t>
      </w:r>
      <w:r w:rsidRPr="00F63E2B">
        <w:rPr>
          <w:rFonts w:ascii="Lucida Sans Unicode" w:eastAsia="Lucida Sans Unicode" w:hAnsi="Lucida Sans Unicode" w:cs="Lucida Sans Unicode"/>
          <w:spacing w:val="-1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Rahmenbedingungen</w:t>
      </w:r>
      <w:r w:rsidRPr="00F63E2B">
        <w:rPr>
          <w:rFonts w:ascii="Lucida Sans Unicode" w:eastAsia="Lucida Sans Unicode" w:hAnsi="Lucida Sans Unicode" w:cs="Lucida Sans Unicode"/>
          <w:spacing w:val="-19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abw</w:t>
      </w:r>
      <w:r w:rsidRPr="00F63E2B">
        <w:rPr>
          <w:rFonts w:ascii="Lucida Sans Unicode" w:eastAsia="Lucida Sans Unicode" w:hAnsi="Lucida Sans Unicode" w:cs="Lucida Sans Unicode"/>
          <w:spacing w:val="2"/>
          <w:position w:val="4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ichen.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Weder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Evonik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dust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ies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AG</w:t>
      </w:r>
    </w:p>
    <w:p w:rsidR="00846070" w:rsidRPr="00F63E2B" w:rsidRDefault="00F63E2B">
      <w:pPr>
        <w:spacing w:after="0" w:line="220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noch</w:t>
      </w:r>
      <w:r w:rsidRPr="00F63E2B">
        <w:rPr>
          <w:rFonts w:ascii="Lucida Sans Unicode" w:eastAsia="Lucida Sans Unicode" w:hAnsi="Lucida Sans Unicode" w:cs="Lucida Sans Unicode"/>
          <w:spacing w:val="-4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mit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ihr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verbundene</w:t>
      </w:r>
      <w:r w:rsidRPr="00F63E2B">
        <w:rPr>
          <w:rFonts w:ascii="Lucida Sans Unicode" w:eastAsia="Lucida Sans Unicode" w:hAnsi="Lucida Sans Unicode" w:cs="Lucida Sans Unicode"/>
          <w:spacing w:val="-10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4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nternehmen</w:t>
      </w:r>
      <w:r w:rsidRPr="00F63E2B">
        <w:rPr>
          <w:rFonts w:ascii="Lucida Sans Unicode" w:eastAsia="Lucida Sans Unicode" w:hAnsi="Lucida Sans Unicode" w:cs="Lucida Sans Unicode"/>
          <w:spacing w:val="-1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übernehmen</w:t>
      </w:r>
      <w:r w:rsidRPr="00F63E2B">
        <w:rPr>
          <w:rFonts w:ascii="Lucida Sans Unicode" w:eastAsia="Lucida Sans Unicode" w:hAnsi="Lucida Sans Unicode" w:cs="Lucida Sans Unicode"/>
          <w:spacing w:val="-5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eine</w:t>
      </w:r>
      <w:r w:rsidRPr="00F63E2B">
        <w:rPr>
          <w:rFonts w:ascii="Lucida Sans Unicode" w:eastAsia="Lucida Sans Unicode" w:hAnsi="Lucida Sans Unicode" w:cs="Lucida Sans Unicode"/>
          <w:spacing w:val="-2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Ver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p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flichtung,</w:t>
      </w:r>
      <w:r w:rsidRPr="00F63E2B">
        <w:rPr>
          <w:rFonts w:ascii="Lucida Sans Unicode" w:eastAsia="Lucida Sans Unicode" w:hAnsi="Lucida Sans Unicode" w:cs="Lucida Sans Unicode"/>
          <w:spacing w:val="-8"/>
          <w:position w:val="4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 xml:space="preserve">in 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d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ie</w:t>
      </w:r>
      <w:r w:rsidRPr="00F63E2B">
        <w:rPr>
          <w:rFonts w:ascii="Lucida Sans Unicode" w:eastAsia="Lucida Sans Unicode" w:hAnsi="Lucida Sans Unicode" w:cs="Lucida Sans Unicode"/>
          <w:spacing w:val="-1"/>
          <w:position w:val="4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position w:val="4"/>
          <w:sz w:val="18"/>
          <w:szCs w:val="18"/>
          <w:lang w:val="de-DE"/>
        </w:rPr>
        <w:t>er</w:t>
      </w:r>
    </w:p>
    <w:p w:rsidR="00846070" w:rsidRPr="00F63E2B" w:rsidRDefault="00F63E2B">
      <w:pPr>
        <w:spacing w:after="0" w:line="221" w:lineRule="exact"/>
        <w:ind w:left="101" w:right="-20"/>
        <w:rPr>
          <w:rFonts w:ascii="Lucida Sans Unicode" w:eastAsia="Lucida Sans Unicode" w:hAnsi="Lucida Sans Unicode" w:cs="Lucida Sans Unicode"/>
          <w:sz w:val="18"/>
          <w:szCs w:val="18"/>
          <w:lang w:val="de-DE"/>
        </w:rPr>
      </w:pP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Mitteilung</w:t>
      </w:r>
      <w:r w:rsidRPr="00F63E2B">
        <w:rPr>
          <w:rFonts w:ascii="Lucida Sans Unicode" w:eastAsia="Lucida Sans Unicode" w:hAnsi="Lucida Sans Unicode" w:cs="Lucida Sans Unicode"/>
          <w:spacing w:val="-9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haltene</w:t>
      </w:r>
      <w:r w:rsidRPr="00F63E2B">
        <w:rPr>
          <w:rFonts w:ascii="Lucida Sans Unicode" w:eastAsia="Lucida Sans Unicode" w:hAnsi="Lucida Sans Unicode" w:cs="Lucida Sans Unicode"/>
          <w:spacing w:val="-5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Progn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o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n,</w:t>
      </w:r>
      <w:r w:rsidRPr="00F63E2B">
        <w:rPr>
          <w:rFonts w:ascii="Lucida Sans Unicode" w:eastAsia="Lucida Sans Unicode" w:hAnsi="Lucida Sans Unicode" w:cs="Lucida Sans Unicode"/>
          <w:spacing w:val="-9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E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r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w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art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9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oder</w:t>
      </w:r>
      <w:r w:rsidRPr="00F63E2B">
        <w:rPr>
          <w:rFonts w:ascii="Lucida Sans Unicode" w:eastAsia="Lucida Sans Unicode" w:hAnsi="Lucida Sans Unicode" w:cs="Lucida Sans Unicode"/>
          <w:spacing w:val="-1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A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u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ssa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g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en</w:t>
      </w:r>
      <w:r w:rsidRPr="00F63E2B">
        <w:rPr>
          <w:rFonts w:ascii="Lucida Sans Unicode" w:eastAsia="Lucida Sans Unicode" w:hAnsi="Lucida Sans Unicode" w:cs="Lucida Sans Unicode"/>
          <w:spacing w:val="-8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zu</w:t>
      </w:r>
      <w:r w:rsidRPr="00F63E2B">
        <w:rPr>
          <w:rFonts w:ascii="Lucida Sans Unicode" w:eastAsia="Lucida Sans Unicode" w:hAnsi="Lucida Sans Unicode" w:cs="Lucida Sans Unicode"/>
          <w:spacing w:val="-3"/>
          <w:position w:val="3"/>
          <w:sz w:val="18"/>
          <w:szCs w:val="18"/>
          <w:lang w:val="de-DE"/>
        </w:rPr>
        <w:t xml:space="preserve"> 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ak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t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ualisiere</w:t>
      </w:r>
      <w:r w:rsidRPr="00F63E2B">
        <w:rPr>
          <w:rFonts w:ascii="Lucida Sans Unicode" w:eastAsia="Lucida Sans Unicode" w:hAnsi="Lucida Sans Unicode" w:cs="Lucida Sans Unicode"/>
          <w:spacing w:val="1"/>
          <w:position w:val="3"/>
          <w:sz w:val="18"/>
          <w:szCs w:val="18"/>
          <w:lang w:val="de-DE"/>
        </w:rPr>
        <w:t>n</w:t>
      </w:r>
      <w:r w:rsidRPr="00F63E2B">
        <w:rPr>
          <w:rFonts w:ascii="Lucida Sans Unicode" w:eastAsia="Lucida Sans Unicode" w:hAnsi="Lucida Sans Unicode" w:cs="Lucida Sans Unicode"/>
          <w:position w:val="3"/>
          <w:sz w:val="18"/>
          <w:szCs w:val="18"/>
          <w:lang w:val="de-DE"/>
        </w:rPr>
        <w:t>.</w:t>
      </w:r>
    </w:p>
    <w:sectPr w:rsidR="00846070" w:rsidRPr="00F63E2B">
      <w:pgSz w:w="11900" w:h="16840"/>
      <w:pgMar w:top="1540" w:right="760" w:bottom="920" w:left="1260" w:header="772" w:footer="72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93F" w:rsidRDefault="00F63E2B">
      <w:pPr>
        <w:spacing w:after="0" w:line="240" w:lineRule="auto"/>
      </w:pPr>
      <w:r>
        <w:separator/>
      </w:r>
    </w:p>
  </w:endnote>
  <w:endnote w:type="continuationSeparator" w:id="0">
    <w:p w:rsidR="00A3593F" w:rsidRDefault="00F63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70" w:rsidRDefault="007609F5">
    <w:pPr>
      <w:spacing w:after="0" w:line="200" w:lineRule="exact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2848" behindDoc="1" locked="0" layoutInCell="1" allowOverlap="1">
              <wp:simplePos x="0" y="0"/>
              <wp:positionH relativeFrom="page">
                <wp:posOffset>851535</wp:posOffset>
              </wp:positionH>
              <wp:positionV relativeFrom="page">
                <wp:posOffset>10090785</wp:posOffset>
              </wp:positionV>
              <wp:extent cx="742950" cy="139700"/>
              <wp:effectExtent l="3810" t="381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46070" w:rsidRDefault="00F63E2B">
                          <w:pPr>
                            <w:spacing w:after="0" w:line="220" w:lineRule="exact"/>
                            <w:ind w:left="20" w:right="-47"/>
                            <w:rPr>
                              <w:rFonts w:ascii="Lucida Sans Unicode" w:eastAsia="Lucida Sans Unicode" w:hAnsi="Lucida Sans Unicode" w:cs="Lucida Sans Unicode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t>Seite</w:t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spacing w:val="-4"/>
                              <w:position w:val="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09F5">
                            <w:rPr>
                              <w:rFonts w:ascii="Lucida Sans Unicode" w:eastAsia="Lucida Sans Unicode" w:hAnsi="Lucida Sans Unicode" w:cs="Lucida Sans Unicode"/>
                              <w:noProof/>
                              <w:position w:val="3"/>
                              <w:sz w:val="18"/>
                              <w:szCs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t xml:space="preserve"> von</w:t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spacing w:val="-3"/>
                              <w:position w:val="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Lucida Sans Unicode" w:eastAsia="Lucida Sans Unicode" w:hAnsi="Lucida Sans Unicode" w:cs="Lucida Sans Unicode"/>
                              <w:position w:val="3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05pt;margin-top:794.55pt;width:58.5pt;height:11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" filled="f" stroked="f">
              <v:textbox inset="0,0,0,0">
                <w:txbxContent>
                  <w:p w:rsidR="00846070" w:rsidRDefault="00F63E2B">
                    <w:pPr>
                      <w:spacing w:after="0" w:line="220" w:lineRule="exact"/>
                      <w:ind w:left="20" w:right="-47"/>
                      <w:rPr>
                        <w:rFonts w:ascii="Lucida Sans Unicode" w:eastAsia="Lucida Sans Unicode" w:hAnsi="Lucida Sans Unicode" w:cs="Lucida Sans Unicode"/>
                        <w:sz w:val="18"/>
                        <w:szCs w:val="18"/>
                      </w:rPr>
                    </w:pP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t>Seite</w:t>
                    </w:r>
                    <w:r>
                      <w:rPr>
                        <w:rFonts w:ascii="Lucida Sans Unicode" w:eastAsia="Lucida Sans Unicode" w:hAnsi="Lucida Sans Unicode" w:cs="Lucida Sans Unicode"/>
                        <w:spacing w:val="-4"/>
                        <w:position w:val="3"/>
                        <w:sz w:val="18"/>
                        <w:szCs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09F5">
                      <w:rPr>
                        <w:rFonts w:ascii="Lucida Sans Unicode" w:eastAsia="Lucida Sans Unicode" w:hAnsi="Lucida Sans Unicode" w:cs="Lucida Sans Unicode"/>
                        <w:noProof/>
                        <w:position w:val="3"/>
                        <w:sz w:val="18"/>
                        <w:szCs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t xml:space="preserve"> von</w:t>
                    </w:r>
                    <w:r>
                      <w:rPr>
                        <w:rFonts w:ascii="Lucida Sans Unicode" w:eastAsia="Lucida Sans Unicode" w:hAnsi="Lucida Sans Unicode" w:cs="Lucida Sans Unicode"/>
                        <w:spacing w:val="-3"/>
                        <w:position w:val="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Lucida Sans Unicode" w:eastAsia="Lucida Sans Unicode" w:hAnsi="Lucida Sans Unicode" w:cs="Lucida Sans Unicode"/>
                        <w:position w:val="3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93F" w:rsidRDefault="00F63E2B">
      <w:pPr>
        <w:spacing w:after="0" w:line="240" w:lineRule="auto"/>
      </w:pPr>
      <w:r>
        <w:separator/>
      </w:r>
    </w:p>
  </w:footnote>
  <w:footnote w:type="continuationSeparator" w:id="0">
    <w:p w:rsidR="00A3593F" w:rsidRDefault="00F63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70" w:rsidRDefault="007609F5">
    <w:pPr>
      <w:spacing w:after="0" w:line="200" w:lineRule="exact"/>
      <w:rPr>
        <w:sz w:val="20"/>
        <w:szCs w:val="20"/>
      </w:rPr>
    </w:pPr>
    <w:r>
      <w:rPr>
        <w:noProof/>
        <w:lang w:val="de-DE" w:eastAsia="de-DE"/>
      </w:rPr>
      <w:drawing>
        <wp:anchor distT="0" distB="0" distL="114300" distR="114300" simplePos="0" relativeHeight="251652608" behindDoc="1" locked="0" layoutInCell="1" allowOverlap="1">
          <wp:simplePos x="0" y="0"/>
          <wp:positionH relativeFrom="page">
            <wp:posOffset>5072380</wp:posOffset>
          </wp:positionH>
          <wp:positionV relativeFrom="page">
            <wp:posOffset>490220</wp:posOffset>
          </wp:positionV>
          <wp:extent cx="494030" cy="492125"/>
          <wp:effectExtent l="0" t="0" r="1270" b="3175"/>
          <wp:wrapNone/>
          <wp:docPr id="55" name="Bild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030" cy="492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page">
                <wp:posOffset>5688965</wp:posOffset>
              </wp:positionH>
              <wp:positionV relativeFrom="page">
                <wp:posOffset>610870</wp:posOffset>
              </wp:positionV>
              <wp:extent cx="710565" cy="246380"/>
              <wp:effectExtent l="2540" t="1270" r="127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0565" cy="246380"/>
                        <a:chOff x="8959" y="962"/>
                        <a:chExt cx="1119" cy="388"/>
                      </a:xfrm>
                    </wpg:grpSpPr>
                    <wpg:grpSp>
                      <wpg:cNvPr id="47" name="Group 52"/>
                      <wpg:cNvGrpSpPr>
                        <a:grpSpLocks/>
                      </wpg:cNvGrpSpPr>
                      <wpg:grpSpPr bwMode="auto">
                        <a:xfrm>
                          <a:off x="9332" y="986"/>
                          <a:ext cx="352" cy="340"/>
                          <a:chOff x="9332" y="986"/>
                          <a:chExt cx="352" cy="340"/>
                        </a:xfrm>
                      </wpg:grpSpPr>
                      <wps:wsp>
                        <wps:cNvPr id="48" name="Freeform 54"/>
                        <wps:cNvSpPr>
                          <a:spLocks/>
                        </wps:cNvSpPr>
                        <wps:spPr bwMode="auto">
                          <a:xfrm>
                            <a:off x="9332" y="986"/>
                            <a:ext cx="352" cy="340"/>
                          </a:xfrm>
                          <a:custGeom>
                            <a:avLst/>
                            <a:gdLst>
                              <a:gd name="T0" fmla="+- 0 9416 9332"/>
                              <a:gd name="T1" fmla="*/ T0 w 352"/>
                              <a:gd name="T2" fmla="+- 0 986 986"/>
                              <a:gd name="T3" fmla="*/ 986 h 340"/>
                              <a:gd name="T4" fmla="+- 0 9342 9332"/>
                              <a:gd name="T5" fmla="*/ T4 w 352"/>
                              <a:gd name="T6" fmla="+- 0 986 986"/>
                              <a:gd name="T7" fmla="*/ 986 h 340"/>
                              <a:gd name="T8" fmla="+- 0 9336 9332"/>
                              <a:gd name="T9" fmla="*/ T8 w 352"/>
                              <a:gd name="T10" fmla="+- 0 988 986"/>
                              <a:gd name="T11" fmla="*/ 988 h 340"/>
                              <a:gd name="T12" fmla="+- 0 9332 9332"/>
                              <a:gd name="T13" fmla="*/ T12 w 352"/>
                              <a:gd name="T14" fmla="+- 0 992 986"/>
                              <a:gd name="T15" fmla="*/ 992 h 340"/>
                              <a:gd name="T16" fmla="+- 0 9332 9332"/>
                              <a:gd name="T17" fmla="*/ T16 w 352"/>
                              <a:gd name="T18" fmla="+- 0 998 986"/>
                              <a:gd name="T19" fmla="*/ 998 h 340"/>
                              <a:gd name="T20" fmla="+- 0 9333 9332"/>
                              <a:gd name="T21" fmla="*/ T20 w 352"/>
                              <a:gd name="T22" fmla="+- 0 1000 986"/>
                              <a:gd name="T23" fmla="*/ 1000 h 340"/>
                              <a:gd name="T24" fmla="+- 0 9449 9332"/>
                              <a:gd name="T25" fmla="*/ T24 w 352"/>
                              <a:gd name="T26" fmla="+- 0 1320 986"/>
                              <a:gd name="T27" fmla="*/ 1320 h 340"/>
                              <a:gd name="T28" fmla="+- 0 9451 9332"/>
                              <a:gd name="T29" fmla="*/ T28 w 352"/>
                              <a:gd name="T30" fmla="+- 0 1324 986"/>
                              <a:gd name="T31" fmla="*/ 1324 h 340"/>
                              <a:gd name="T32" fmla="+- 0 9455 9332"/>
                              <a:gd name="T33" fmla="*/ T32 w 352"/>
                              <a:gd name="T34" fmla="+- 0 1326 986"/>
                              <a:gd name="T35" fmla="*/ 1326 h 340"/>
                              <a:gd name="T36" fmla="+- 0 9557 9332"/>
                              <a:gd name="T37" fmla="*/ T36 w 352"/>
                              <a:gd name="T38" fmla="+- 0 1326 986"/>
                              <a:gd name="T39" fmla="*/ 1326 h 340"/>
                              <a:gd name="T40" fmla="+- 0 9560 9332"/>
                              <a:gd name="T41" fmla="*/ T40 w 352"/>
                              <a:gd name="T42" fmla="+- 0 1324 986"/>
                              <a:gd name="T43" fmla="*/ 1324 h 340"/>
                              <a:gd name="T44" fmla="+- 0 9562 9332"/>
                              <a:gd name="T45" fmla="*/ T44 w 352"/>
                              <a:gd name="T46" fmla="+- 0 1319 986"/>
                              <a:gd name="T47" fmla="*/ 1319 h 340"/>
                              <a:gd name="T48" fmla="+- 0 9588 9332"/>
                              <a:gd name="T49" fmla="*/ T48 w 352"/>
                              <a:gd name="T50" fmla="+- 0 1250 986"/>
                              <a:gd name="T51" fmla="*/ 1250 h 340"/>
                              <a:gd name="T52" fmla="+- 0 9505 9332"/>
                              <a:gd name="T53" fmla="*/ T52 w 352"/>
                              <a:gd name="T54" fmla="+- 0 1250 986"/>
                              <a:gd name="T55" fmla="*/ 1250 h 340"/>
                              <a:gd name="T56" fmla="+- 0 9426 9332"/>
                              <a:gd name="T57" fmla="*/ T56 w 352"/>
                              <a:gd name="T58" fmla="+- 0 995 986"/>
                              <a:gd name="T59" fmla="*/ 995 h 340"/>
                              <a:gd name="T60" fmla="+- 0 9425 9332"/>
                              <a:gd name="T61" fmla="*/ T60 w 352"/>
                              <a:gd name="T62" fmla="+- 0 990 986"/>
                              <a:gd name="T63" fmla="*/ 990 h 340"/>
                              <a:gd name="T64" fmla="+- 0 9421 9332"/>
                              <a:gd name="T65" fmla="*/ T64 w 352"/>
                              <a:gd name="T66" fmla="+- 0 988 986"/>
                              <a:gd name="T67" fmla="*/ 988 h 340"/>
                              <a:gd name="T68" fmla="+- 0 9416 9332"/>
                              <a:gd name="T69" fmla="*/ T68 w 352"/>
                              <a:gd name="T70" fmla="+- 0 986 986"/>
                              <a:gd name="T71" fmla="*/ 986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52" h="340">
                                <a:moveTo>
                                  <a:pt x="84" y="0"/>
                                </a:moveTo>
                                <a:lnTo>
                                  <a:pt x="10" y="0"/>
                                </a:lnTo>
                                <a:lnTo>
                                  <a:pt x="4" y="2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1" y="14"/>
                                </a:lnTo>
                                <a:lnTo>
                                  <a:pt x="117" y="334"/>
                                </a:lnTo>
                                <a:lnTo>
                                  <a:pt x="119" y="338"/>
                                </a:lnTo>
                                <a:lnTo>
                                  <a:pt x="123" y="340"/>
                                </a:lnTo>
                                <a:lnTo>
                                  <a:pt x="225" y="340"/>
                                </a:lnTo>
                                <a:lnTo>
                                  <a:pt x="228" y="338"/>
                                </a:lnTo>
                                <a:lnTo>
                                  <a:pt x="230" y="333"/>
                                </a:lnTo>
                                <a:lnTo>
                                  <a:pt x="256" y="264"/>
                                </a:lnTo>
                                <a:lnTo>
                                  <a:pt x="173" y="264"/>
                                </a:lnTo>
                                <a:lnTo>
                                  <a:pt x="94" y="9"/>
                                </a:lnTo>
                                <a:lnTo>
                                  <a:pt x="93" y="4"/>
                                </a:lnTo>
                                <a:lnTo>
                                  <a:pt x="89" y="2"/>
                                </a:lnTo>
                                <a:lnTo>
                                  <a:pt x="84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3"/>
                        <wps:cNvSpPr>
                          <a:spLocks/>
                        </wps:cNvSpPr>
                        <wps:spPr bwMode="auto">
                          <a:xfrm>
                            <a:off x="9332" y="986"/>
                            <a:ext cx="352" cy="340"/>
                          </a:xfrm>
                          <a:custGeom>
                            <a:avLst/>
                            <a:gdLst>
                              <a:gd name="T0" fmla="+- 0 9674 9332"/>
                              <a:gd name="T1" fmla="*/ T0 w 352"/>
                              <a:gd name="T2" fmla="+- 0 986 986"/>
                              <a:gd name="T3" fmla="*/ 986 h 340"/>
                              <a:gd name="T4" fmla="+- 0 9600 9332"/>
                              <a:gd name="T5" fmla="*/ T4 w 352"/>
                              <a:gd name="T6" fmla="+- 0 986 986"/>
                              <a:gd name="T7" fmla="*/ 986 h 340"/>
                              <a:gd name="T8" fmla="+- 0 9596 9332"/>
                              <a:gd name="T9" fmla="*/ T8 w 352"/>
                              <a:gd name="T10" fmla="+- 0 988 986"/>
                              <a:gd name="T11" fmla="*/ 988 h 340"/>
                              <a:gd name="T12" fmla="+- 0 9593 9332"/>
                              <a:gd name="T13" fmla="*/ T12 w 352"/>
                              <a:gd name="T14" fmla="+- 0 990 986"/>
                              <a:gd name="T15" fmla="*/ 990 h 340"/>
                              <a:gd name="T16" fmla="+- 0 9505 9332"/>
                              <a:gd name="T17" fmla="*/ T16 w 352"/>
                              <a:gd name="T18" fmla="+- 0 1250 986"/>
                              <a:gd name="T19" fmla="*/ 1250 h 340"/>
                              <a:gd name="T20" fmla="+- 0 9588 9332"/>
                              <a:gd name="T21" fmla="*/ T20 w 352"/>
                              <a:gd name="T22" fmla="+- 0 1250 986"/>
                              <a:gd name="T23" fmla="*/ 1250 h 340"/>
                              <a:gd name="T24" fmla="+- 0 9684 9332"/>
                              <a:gd name="T25" fmla="*/ T24 w 352"/>
                              <a:gd name="T26" fmla="+- 0 1001 986"/>
                              <a:gd name="T27" fmla="*/ 1001 h 340"/>
                              <a:gd name="T28" fmla="+- 0 9684 9332"/>
                              <a:gd name="T29" fmla="*/ T28 w 352"/>
                              <a:gd name="T30" fmla="+- 0 992 986"/>
                              <a:gd name="T31" fmla="*/ 992 h 340"/>
                              <a:gd name="T32" fmla="+- 0 9680 9332"/>
                              <a:gd name="T33" fmla="*/ T32 w 352"/>
                              <a:gd name="T34" fmla="+- 0 988 986"/>
                              <a:gd name="T35" fmla="*/ 988 h 340"/>
                              <a:gd name="T36" fmla="+- 0 9674 9332"/>
                              <a:gd name="T37" fmla="*/ T36 w 352"/>
                              <a:gd name="T38" fmla="+- 0 986 986"/>
                              <a:gd name="T39" fmla="*/ 986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52" h="340">
                                <a:moveTo>
                                  <a:pt x="342" y="0"/>
                                </a:moveTo>
                                <a:lnTo>
                                  <a:pt x="268" y="0"/>
                                </a:lnTo>
                                <a:lnTo>
                                  <a:pt x="264" y="2"/>
                                </a:lnTo>
                                <a:lnTo>
                                  <a:pt x="261" y="4"/>
                                </a:lnTo>
                                <a:lnTo>
                                  <a:pt x="173" y="264"/>
                                </a:lnTo>
                                <a:lnTo>
                                  <a:pt x="256" y="264"/>
                                </a:lnTo>
                                <a:lnTo>
                                  <a:pt x="352" y="15"/>
                                </a:lnTo>
                                <a:lnTo>
                                  <a:pt x="352" y="6"/>
                                </a:lnTo>
                                <a:lnTo>
                                  <a:pt x="348" y="2"/>
                                </a:lnTo>
                                <a:lnTo>
                                  <a:pt x="342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0" name="Group 50"/>
                      <wpg:cNvGrpSpPr>
                        <a:grpSpLocks/>
                      </wpg:cNvGrpSpPr>
                      <wpg:grpSpPr bwMode="auto">
                        <a:xfrm>
                          <a:off x="8969" y="986"/>
                          <a:ext cx="332" cy="341"/>
                          <a:chOff x="8969" y="986"/>
                          <a:chExt cx="332" cy="341"/>
                        </a:xfrm>
                      </wpg:grpSpPr>
                      <wps:wsp>
                        <wps:cNvPr id="51" name="Freeform 51"/>
                        <wps:cNvSpPr>
                          <a:spLocks/>
                        </wps:cNvSpPr>
                        <wps:spPr bwMode="auto">
                          <a:xfrm>
                            <a:off x="8969" y="986"/>
                            <a:ext cx="332" cy="341"/>
                          </a:xfrm>
                          <a:custGeom>
                            <a:avLst/>
                            <a:gdLst>
                              <a:gd name="T0" fmla="+- 0 9277 8969"/>
                              <a:gd name="T1" fmla="*/ T0 w 332"/>
                              <a:gd name="T2" fmla="+- 0 986 986"/>
                              <a:gd name="T3" fmla="*/ 986 h 341"/>
                              <a:gd name="T4" fmla="+- 0 9018 8969"/>
                              <a:gd name="T5" fmla="*/ T4 w 332"/>
                              <a:gd name="T6" fmla="+- 0 986 986"/>
                              <a:gd name="T7" fmla="*/ 986 h 341"/>
                              <a:gd name="T8" fmla="+- 0 9014 8969"/>
                              <a:gd name="T9" fmla="*/ T8 w 332"/>
                              <a:gd name="T10" fmla="+- 0 989 986"/>
                              <a:gd name="T11" fmla="*/ 989 h 341"/>
                              <a:gd name="T12" fmla="+- 0 8989 8969"/>
                              <a:gd name="T13" fmla="*/ T12 w 332"/>
                              <a:gd name="T14" fmla="+- 0 1044 986"/>
                              <a:gd name="T15" fmla="*/ 1044 h 341"/>
                              <a:gd name="T16" fmla="+- 0 8971 8969"/>
                              <a:gd name="T17" fmla="*/ T16 w 332"/>
                              <a:gd name="T18" fmla="+- 0 1123 986"/>
                              <a:gd name="T19" fmla="*/ 1123 h 341"/>
                              <a:gd name="T20" fmla="+- 0 8969 8969"/>
                              <a:gd name="T21" fmla="*/ T20 w 332"/>
                              <a:gd name="T22" fmla="+- 0 1168 986"/>
                              <a:gd name="T23" fmla="*/ 1168 h 341"/>
                              <a:gd name="T24" fmla="+- 0 8970 8969"/>
                              <a:gd name="T25" fmla="*/ T24 w 332"/>
                              <a:gd name="T26" fmla="+- 0 1188 986"/>
                              <a:gd name="T27" fmla="*/ 1188 h 341"/>
                              <a:gd name="T28" fmla="+- 0 8982 8969"/>
                              <a:gd name="T29" fmla="*/ T28 w 332"/>
                              <a:gd name="T30" fmla="+- 0 1248 986"/>
                              <a:gd name="T31" fmla="*/ 1248 h 341"/>
                              <a:gd name="T32" fmla="+- 0 9013 8969"/>
                              <a:gd name="T33" fmla="*/ T32 w 332"/>
                              <a:gd name="T34" fmla="+- 0 1321 986"/>
                              <a:gd name="T35" fmla="*/ 1321 h 341"/>
                              <a:gd name="T36" fmla="+- 0 9014 8969"/>
                              <a:gd name="T37" fmla="*/ T36 w 332"/>
                              <a:gd name="T38" fmla="+- 0 1325 986"/>
                              <a:gd name="T39" fmla="*/ 1325 h 341"/>
                              <a:gd name="T40" fmla="+- 0 9022 8969"/>
                              <a:gd name="T41" fmla="*/ T40 w 332"/>
                              <a:gd name="T42" fmla="+- 0 1327 986"/>
                              <a:gd name="T43" fmla="*/ 1327 h 341"/>
                              <a:gd name="T44" fmla="+- 0 9290 8969"/>
                              <a:gd name="T45" fmla="*/ T44 w 332"/>
                              <a:gd name="T46" fmla="+- 0 1327 986"/>
                              <a:gd name="T47" fmla="*/ 1327 h 341"/>
                              <a:gd name="T48" fmla="+- 0 9296 8969"/>
                              <a:gd name="T49" fmla="*/ T48 w 332"/>
                              <a:gd name="T50" fmla="+- 0 1326 986"/>
                              <a:gd name="T51" fmla="*/ 1326 h 341"/>
                              <a:gd name="T52" fmla="+- 0 9301 8969"/>
                              <a:gd name="T53" fmla="*/ T52 w 332"/>
                              <a:gd name="T54" fmla="+- 0 1322 986"/>
                              <a:gd name="T55" fmla="*/ 1322 h 341"/>
                              <a:gd name="T56" fmla="+- 0 9301 8969"/>
                              <a:gd name="T57" fmla="*/ T56 w 332"/>
                              <a:gd name="T58" fmla="+- 0 1255 986"/>
                              <a:gd name="T59" fmla="*/ 1255 h 341"/>
                              <a:gd name="T60" fmla="+- 0 9296 8969"/>
                              <a:gd name="T61" fmla="*/ T60 w 332"/>
                              <a:gd name="T62" fmla="+- 0 1250 986"/>
                              <a:gd name="T63" fmla="*/ 1250 h 341"/>
                              <a:gd name="T64" fmla="+- 0 9289 8969"/>
                              <a:gd name="T65" fmla="*/ T64 w 332"/>
                              <a:gd name="T66" fmla="+- 0 1250 986"/>
                              <a:gd name="T67" fmla="*/ 1250 h 341"/>
                              <a:gd name="T68" fmla="+- 0 9058 8969"/>
                              <a:gd name="T69" fmla="*/ T68 w 332"/>
                              <a:gd name="T70" fmla="+- 0 1234 986"/>
                              <a:gd name="T71" fmla="*/ 1234 h 341"/>
                              <a:gd name="T72" fmla="+- 0 9053 8969"/>
                              <a:gd name="T73" fmla="*/ T72 w 332"/>
                              <a:gd name="T74" fmla="+- 0 1215 986"/>
                              <a:gd name="T75" fmla="*/ 1215 h 341"/>
                              <a:gd name="T76" fmla="+- 0 9049 8969"/>
                              <a:gd name="T77" fmla="*/ T76 w 332"/>
                              <a:gd name="T78" fmla="+- 0 1195 986"/>
                              <a:gd name="T79" fmla="*/ 1195 h 341"/>
                              <a:gd name="T80" fmla="+- 0 9269 8969"/>
                              <a:gd name="T81" fmla="*/ T80 w 332"/>
                              <a:gd name="T82" fmla="+- 0 1195 986"/>
                              <a:gd name="T83" fmla="*/ 1195 h 341"/>
                              <a:gd name="T84" fmla="+- 0 9272 8969"/>
                              <a:gd name="T85" fmla="*/ T84 w 332"/>
                              <a:gd name="T86" fmla="+- 0 1190 986"/>
                              <a:gd name="T87" fmla="*/ 1190 h 341"/>
                              <a:gd name="T88" fmla="+- 0 9272 8969"/>
                              <a:gd name="T89" fmla="*/ T88 w 332"/>
                              <a:gd name="T90" fmla="+- 0 1123 986"/>
                              <a:gd name="T91" fmla="*/ 1123 h 341"/>
                              <a:gd name="T92" fmla="+- 0 9268 8969"/>
                              <a:gd name="T93" fmla="*/ T92 w 332"/>
                              <a:gd name="T94" fmla="+- 0 1118 986"/>
                              <a:gd name="T95" fmla="*/ 1118 h 341"/>
                              <a:gd name="T96" fmla="+- 0 9263 8969"/>
                              <a:gd name="T97" fmla="*/ T96 w 332"/>
                              <a:gd name="T98" fmla="+- 0 1118 986"/>
                              <a:gd name="T99" fmla="*/ 1118 h 341"/>
                              <a:gd name="T100" fmla="+- 0 9052 8969"/>
                              <a:gd name="T101" fmla="*/ T100 w 332"/>
                              <a:gd name="T102" fmla="+- 0 1101 986"/>
                              <a:gd name="T103" fmla="*/ 1101 h 341"/>
                              <a:gd name="T104" fmla="+- 0 9057 8969"/>
                              <a:gd name="T105" fmla="*/ T104 w 332"/>
                              <a:gd name="T106" fmla="+- 0 1082 986"/>
                              <a:gd name="T107" fmla="*/ 1082 h 341"/>
                              <a:gd name="T108" fmla="+- 0 9064 8969"/>
                              <a:gd name="T109" fmla="*/ T108 w 332"/>
                              <a:gd name="T110" fmla="+- 0 1063 986"/>
                              <a:gd name="T111" fmla="*/ 1063 h 341"/>
                              <a:gd name="T112" fmla="+- 0 9282 8969"/>
                              <a:gd name="T113" fmla="*/ T112 w 332"/>
                              <a:gd name="T114" fmla="+- 0 1063 986"/>
                              <a:gd name="T115" fmla="*/ 1063 h 341"/>
                              <a:gd name="T116" fmla="+- 0 9287 8969"/>
                              <a:gd name="T117" fmla="*/ T116 w 332"/>
                              <a:gd name="T118" fmla="+- 0 1058 986"/>
                              <a:gd name="T119" fmla="*/ 1058 h 341"/>
                              <a:gd name="T120" fmla="+- 0 9287 8969"/>
                              <a:gd name="T121" fmla="*/ T120 w 332"/>
                              <a:gd name="T122" fmla="+- 0 991 986"/>
                              <a:gd name="T123" fmla="*/ 991 h 341"/>
                              <a:gd name="T124" fmla="+- 0 9282 8969"/>
                              <a:gd name="T125" fmla="*/ T124 w 332"/>
                              <a:gd name="T126" fmla="+- 0 988 986"/>
                              <a:gd name="T127" fmla="*/ 988 h 341"/>
                              <a:gd name="T128" fmla="+- 0 9277 8969"/>
                              <a:gd name="T129" fmla="*/ T128 w 332"/>
                              <a:gd name="T130" fmla="+- 0 986 986"/>
                              <a:gd name="T131" fmla="*/ 986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32" h="341">
                                <a:moveTo>
                                  <a:pt x="308" y="0"/>
                                </a:moveTo>
                                <a:lnTo>
                                  <a:pt x="49" y="0"/>
                                </a:lnTo>
                                <a:lnTo>
                                  <a:pt x="45" y="3"/>
                                </a:lnTo>
                                <a:lnTo>
                                  <a:pt x="20" y="58"/>
                                </a:lnTo>
                                <a:lnTo>
                                  <a:pt x="2" y="137"/>
                                </a:lnTo>
                                <a:lnTo>
                                  <a:pt x="0" y="182"/>
                                </a:lnTo>
                                <a:lnTo>
                                  <a:pt x="1" y="202"/>
                                </a:lnTo>
                                <a:lnTo>
                                  <a:pt x="13" y="262"/>
                                </a:lnTo>
                                <a:lnTo>
                                  <a:pt x="44" y="335"/>
                                </a:lnTo>
                                <a:lnTo>
                                  <a:pt x="45" y="339"/>
                                </a:lnTo>
                                <a:lnTo>
                                  <a:pt x="53" y="341"/>
                                </a:lnTo>
                                <a:lnTo>
                                  <a:pt x="321" y="341"/>
                                </a:lnTo>
                                <a:lnTo>
                                  <a:pt x="327" y="340"/>
                                </a:lnTo>
                                <a:lnTo>
                                  <a:pt x="332" y="336"/>
                                </a:lnTo>
                                <a:lnTo>
                                  <a:pt x="332" y="269"/>
                                </a:lnTo>
                                <a:lnTo>
                                  <a:pt x="327" y="264"/>
                                </a:lnTo>
                                <a:lnTo>
                                  <a:pt x="320" y="264"/>
                                </a:lnTo>
                                <a:lnTo>
                                  <a:pt x="89" y="248"/>
                                </a:lnTo>
                                <a:lnTo>
                                  <a:pt x="84" y="229"/>
                                </a:lnTo>
                                <a:lnTo>
                                  <a:pt x="80" y="209"/>
                                </a:lnTo>
                                <a:lnTo>
                                  <a:pt x="300" y="209"/>
                                </a:lnTo>
                                <a:lnTo>
                                  <a:pt x="303" y="204"/>
                                </a:lnTo>
                                <a:lnTo>
                                  <a:pt x="303" y="137"/>
                                </a:lnTo>
                                <a:lnTo>
                                  <a:pt x="299" y="132"/>
                                </a:lnTo>
                                <a:lnTo>
                                  <a:pt x="294" y="132"/>
                                </a:lnTo>
                                <a:lnTo>
                                  <a:pt x="83" y="115"/>
                                </a:lnTo>
                                <a:lnTo>
                                  <a:pt x="88" y="96"/>
                                </a:lnTo>
                                <a:lnTo>
                                  <a:pt x="95" y="77"/>
                                </a:lnTo>
                                <a:lnTo>
                                  <a:pt x="313" y="77"/>
                                </a:lnTo>
                                <a:lnTo>
                                  <a:pt x="318" y="72"/>
                                </a:lnTo>
                                <a:lnTo>
                                  <a:pt x="318" y="5"/>
                                </a:lnTo>
                                <a:lnTo>
                                  <a:pt x="313" y="2"/>
                                </a:lnTo>
                                <a:lnTo>
                                  <a:pt x="308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2" name="Group 47"/>
                      <wpg:cNvGrpSpPr>
                        <a:grpSpLocks/>
                      </wpg:cNvGrpSpPr>
                      <wpg:grpSpPr bwMode="auto">
                        <a:xfrm>
                          <a:off x="9728" y="972"/>
                          <a:ext cx="340" cy="368"/>
                          <a:chOff x="9728" y="972"/>
                          <a:chExt cx="340" cy="368"/>
                        </a:xfrm>
                      </wpg:grpSpPr>
                      <wps:wsp>
                        <wps:cNvPr id="53" name="Freeform 49"/>
                        <wps:cNvSpPr>
                          <a:spLocks/>
                        </wps:cNvSpPr>
                        <wps:spPr bwMode="auto">
                          <a:xfrm>
                            <a:off x="9728" y="972"/>
                            <a:ext cx="340" cy="368"/>
                          </a:xfrm>
                          <a:custGeom>
                            <a:avLst/>
                            <a:gdLst>
                              <a:gd name="T0" fmla="+- 0 9887 9728"/>
                              <a:gd name="T1" fmla="*/ T0 w 340"/>
                              <a:gd name="T2" fmla="+- 0 972 972"/>
                              <a:gd name="T3" fmla="*/ 972 h 368"/>
                              <a:gd name="T4" fmla="+- 0 9825 9728"/>
                              <a:gd name="T5" fmla="*/ T4 w 340"/>
                              <a:gd name="T6" fmla="+- 0 980 972"/>
                              <a:gd name="T7" fmla="*/ 980 h 368"/>
                              <a:gd name="T8" fmla="+- 0 9768 9728"/>
                              <a:gd name="T9" fmla="*/ T8 w 340"/>
                              <a:gd name="T10" fmla="+- 0 999 972"/>
                              <a:gd name="T11" fmla="*/ 999 h 368"/>
                              <a:gd name="T12" fmla="+- 0 9733 9728"/>
                              <a:gd name="T13" fmla="*/ T12 w 340"/>
                              <a:gd name="T14" fmla="+- 0 1016 972"/>
                              <a:gd name="T15" fmla="*/ 1016 h 368"/>
                              <a:gd name="T16" fmla="+- 0 9730 9728"/>
                              <a:gd name="T17" fmla="*/ T16 w 340"/>
                              <a:gd name="T18" fmla="+- 0 1018 972"/>
                              <a:gd name="T19" fmla="*/ 1018 h 368"/>
                              <a:gd name="T20" fmla="+- 0 9728 9728"/>
                              <a:gd name="T21" fmla="*/ T20 w 340"/>
                              <a:gd name="T22" fmla="+- 0 1021 972"/>
                              <a:gd name="T23" fmla="*/ 1021 h 368"/>
                              <a:gd name="T24" fmla="+- 0 9728 9728"/>
                              <a:gd name="T25" fmla="*/ T24 w 340"/>
                              <a:gd name="T26" fmla="+- 0 1292 972"/>
                              <a:gd name="T27" fmla="*/ 1292 h 368"/>
                              <a:gd name="T28" fmla="+- 0 9797 9728"/>
                              <a:gd name="T29" fmla="*/ T28 w 340"/>
                              <a:gd name="T30" fmla="+- 0 1325 972"/>
                              <a:gd name="T31" fmla="*/ 1325 h 368"/>
                              <a:gd name="T32" fmla="+- 0 9857 9728"/>
                              <a:gd name="T33" fmla="*/ T32 w 340"/>
                              <a:gd name="T34" fmla="+- 0 1338 972"/>
                              <a:gd name="T35" fmla="*/ 1338 h 368"/>
                              <a:gd name="T36" fmla="+- 0 9898 9728"/>
                              <a:gd name="T37" fmla="*/ T36 w 340"/>
                              <a:gd name="T38" fmla="+- 0 1340 972"/>
                              <a:gd name="T39" fmla="*/ 1340 h 368"/>
                              <a:gd name="T40" fmla="+- 0 9909 9728"/>
                              <a:gd name="T41" fmla="*/ T40 w 340"/>
                              <a:gd name="T42" fmla="+- 0 1340 972"/>
                              <a:gd name="T43" fmla="*/ 1340 h 368"/>
                              <a:gd name="T44" fmla="+- 0 9970 9728"/>
                              <a:gd name="T45" fmla="*/ T44 w 340"/>
                              <a:gd name="T46" fmla="+- 0 1333 972"/>
                              <a:gd name="T47" fmla="*/ 1333 h 368"/>
                              <a:gd name="T48" fmla="+- 0 10028 9728"/>
                              <a:gd name="T49" fmla="*/ T48 w 340"/>
                              <a:gd name="T50" fmla="+- 0 1315 972"/>
                              <a:gd name="T51" fmla="*/ 1315 h 368"/>
                              <a:gd name="T52" fmla="+- 0 10063 9728"/>
                              <a:gd name="T53" fmla="*/ T52 w 340"/>
                              <a:gd name="T54" fmla="+- 0 1297 972"/>
                              <a:gd name="T55" fmla="*/ 1297 h 368"/>
                              <a:gd name="T56" fmla="+- 0 10066 9728"/>
                              <a:gd name="T57" fmla="*/ T56 w 340"/>
                              <a:gd name="T58" fmla="+- 0 1296 972"/>
                              <a:gd name="T59" fmla="*/ 1296 h 368"/>
                              <a:gd name="T60" fmla="+- 0 10068 9728"/>
                              <a:gd name="T61" fmla="*/ T60 w 340"/>
                              <a:gd name="T62" fmla="+- 0 1292 972"/>
                              <a:gd name="T63" fmla="*/ 1292 h 368"/>
                              <a:gd name="T64" fmla="+- 0 10068 9728"/>
                              <a:gd name="T65" fmla="*/ T64 w 340"/>
                              <a:gd name="T66" fmla="+- 0 1264 972"/>
                              <a:gd name="T67" fmla="*/ 1264 h 368"/>
                              <a:gd name="T68" fmla="+- 0 9882 9728"/>
                              <a:gd name="T69" fmla="*/ T68 w 340"/>
                              <a:gd name="T70" fmla="+- 0 1264 972"/>
                              <a:gd name="T71" fmla="*/ 1264 h 368"/>
                              <a:gd name="T72" fmla="+- 0 9862 9728"/>
                              <a:gd name="T73" fmla="*/ T72 w 340"/>
                              <a:gd name="T74" fmla="+- 0 1262 972"/>
                              <a:gd name="T75" fmla="*/ 1262 h 368"/>
                              <a:gd name="T76" fmla="+- 0 9842 9728"/>
                              <a:gd name="T77" fmla="*/ T76 w 340"/>
                              <a:gd name="T78" fmla="+- 0 1259 972"/>
                              <a:gd name="T79" fmla="*/ 1259 h 368"/>
                              <a:gd name="T80" fmla="+- 0 9823 9728"/>
                              <a:gd name="T81" fmla="*/ T80 w 340"/>
                              <a:gd name="T82" fmla="+- 0 1254 972"/>
                              <a:gd name="T83" fmla="*/ 1254 h 368"/>
                              <a:gd name="T84" fmla="+- 0 9804 9728"/>
                              <a:gd name="T85" fmla="*/ T84 w 340"/>
                              <a:gd name="T86" fmla="+- 0 1247 972"/>
                              <a:gd name="T87" fmla="*/ 1247 h 368"/>
                              <a:gd name="T88" fmla="+- 0 9813 9728"/>
                              <a:gd name="T89" fmla="*/ T88 w 340"/>
                              <a:gd name="T90" fmla="+- 0 1063 972"/>
                              <a:gd name="T91" fmla="*/ 1063 h 368"/>
                              <a:gd name="T92" fmla="+- 0 9889 9728"/>
                              <a:gd name="T93" fmla="*/ T92 w 340"/>
                              <a:gd name="T94" fmla="+- 0 1050 972"/>
                              <a:gd name="T95" fmla="*/ 1050 h 368"/>
                              <a:gd name="T96" fmla="+- 0 9914 9728"/>
                              <a:gd name="T97" fmla="*/ T96 w 340"/>
                              <a:gd name="T98" fmla="+- 0 1049 972"/>
                              <a:gd name="T99" fmla="*/ 1049 h 368"/>
                              <a:gd name="T100" fmla="+- 0 10068 9728"/>
                              <a:gd name="T101" fmla="*/ T100 w 340"/>
                              <a:gd name="T102" fmla="+- 0 1049 972"/>
                              <a:gd name="T103" fmla="*/ 1049 h 368"/>
                              <a:gd name="T104" fmla="+- 0 10068 9728"/>
                              <a:gd name="T105" fmla="*/ T104 w 340"/>
                              <a:gd name="T106" fmla="+- 0 1021 972"/>
                              <a:gd name="T107" fmla="*/ 1021 h 368"/>
                              <a:gd name="T108" fmla="+- 0 10010 9728"/>
                              <a:gd name="T109" fmla="*/ T108 w 340"/>
                              <a:gd name="T110" fmla="+- 0 992 972"/>
                              <a:gd name="T111" fmla="*/ 992 h 368"/>
                              <a:gd name="T112" fmla="+- 0 9932 9728"/>
                              <a:gd name="T113" fmla="*/ T112 w 340"/>
                              <a:gd name="T114" fmla="+- 0 974 972"/>
                              <a:gd name="T115" fmla="*/ 974 h 368"/>
                              <a:gd name="T116" fmla="+- 0 9910 9728"/>
                              <a:gd name="T117" fmla="*/ T116 w 340"/>
                              <a:gd name="T118" fmla="+- 0 973 972"/>
                              <a:gd name="T119" fmla="*/ 973 h 368"/>
                              <a:gd name="T120" fmla="+- 0 9887 9728"/>
                              <a:gd name="T121" fmla="*/ T120 w 340"/>
                              <a:gd name="T122" fmla="+- 0 972 972"/>
                              <a:gd name="T123" fmla="*/ 972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40" h="368">
                                <a:moveTo>
                                  <a:pt x="159" y="0"/>
                                </a:moveTo>
                                <a:lnTo>
                                  <a:pt x="97" y="8"/>
                                </a:lnTo>
                                <a:lnTo>
                                  <a:pt x="40" y="27"/>
                                </a:lnTo>
                                <a:lnTo>
                                  <a:pt x="5" y="44"/>
                                </a:lnTo>
                                <a:lnTo>
                                  <a:pt x="2" y="46"/>
                                </a:lnTo>
                                <a:lnTo>
                                  <a:pt x="0" y="49"/>
                                </a:lnTo>
                                <a:lnTo>
                                  <a:pt x="0" y="320"/>
                                </a:lnTo>
                                <a:lnTo>
                                  <a:pt x="69" y="353"/>
                                </a:lnTo>
                                <a:lnTo>
                                  <a:pt x="129" y="366"/>
                                </a:lnTo>
                                <a:lnTo>
                                  <a:pt x="170" y="368"/>
                                </a:lnTo>
                                <a:lnTo>
                                  <a:pt x="181" y="368"/>
                                </a:lnTo>
                                <a:lnTo>
                                  <a:pt x="242" y="361"/>
                                </a:lnTo>
                                <a:lnTo>
                                  <a:pt x="300" y="343"/>
                                </a:lnTo>
                                <a:lnTo>
                                  <a:pt x="335" y="325"/>
                                </a:lnTo>
                                <a:lnTo>
                                  <a:pt x="338" y="324"/>
                                </a:lnTo>
                                <a:lnTo>
                                  <a:pt x="340" y="320"/>
                                </a:lnTo>
                                <a:lnTo>
                                  <a:pt x="340" y="292"/>
                                </a:lnTo>
                                <a:lnTo>
                                  <a:pt x="154" y="292"/>
                                </a:lnTo>
                                <a:lnTo>
                                  <a:pt x="134" y="290"/>
                                </a:lnTo>
                                <a:lnTo>
                                  <a:pt x="114" y="287"/>
                                </a:lnTo>
                                <a:lnTo>
                                  <a:pt x="95" y="282"/>
                                </a:lnTo>
                                <a:lnTo>
                                  <a:pt x="76" y="275"/>
                                </a:lnTo>
                                <a:lnTo>
                                  <a:pt x="85" y="91"/>
                                </a:lnTo>
                                <a:lnTo>
                                  <a:pt x="161" y="78"/>
                                </a:lnTo>
                                <a:lnTo>
                                  <a:pt x="186" y="77"/>
                                </a:lnTo>
                                <a:lnTo>
                                  <a:pt x="340" y="77"/>
                                </a:lnTo>
                                <a:lnTo>
                                  <a:pt x="340" y="49"/>
                                </a:lnTo>
                                <a:lnTo>
                                  <a:pt x="282" y="20"/>
                                </a:lnTo>
                                <a:lnTo>
                                  <a:pt x="204" y="2"/>
                                </a:lnTo>
                                <a:lnTo>
                                  <a:pt x="182" y="1"/>
                                </a:lnTo>
                                <a:lnTo>
                                  <a:pt x="159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8"/>
                        <wps:cNvSpPr>
                          <a:spLocks/>
                        </wps:cNvSpPr>
                        <wps:spPr bwMode="auto">
                          <a:xfrm>
                            <a:off x="9728" y="972"/>
                            <a:ext cx="340" cy="368"/>
                          </a:xfrm>
                          <a:custGeom>
                            <a:avLst/>
                            <a:gdLst>
                              <a:gd name="T0" fmla="+- 0 10068 9728"/>
                              <a:gd name="T1" fmla="*/ T0 w 340"/>
                              <a:gd name="T2" fmla="+- 0 1049 972"/>
                              <a:gd name="T3" fmla="*/ 1049 h 368"/>
                              <a:gd name="T4" fmla="+- 0 9914 9728"/>
                              <a:gd name="T5" fmla="*/ T4 w 340"/>
                              <a:gd name="T6" fmla="+- 0 1049 972"/>
                              <a:gd name="T7" fmla="*/ 1049 h 368"/>
                              <a:gd name="T8" fmla="+- 0 9934 9728"/>
                              <a:gd name="T9" fmla="*/ T8 w 340"/>
                              <a:gd name="T10" fmla="+- 0 1051 972"/>
                              <a:gd name="T11" fmla="*/ 1051 h 368"/>
                              <a:gd name="T12" fmla="+- 0 9954 9728"/>
                              <a:gd name="T13" fmla="*/ T12 w 340"/>
                              <a:gd name="T14" fmla="+- 0 1055 972"/>
                              <a:gd name="T15" fmla="*/ 1055 h 368"/>
                              <a:gd name="T16" fmla="+- 0 9973 9728"/>
                              <a:gd name="T17" fmla="*/ T16 w 340"/>
                              <a:gd name="T18" fmla="+- 0 1060 972"/>
                              <a:gd name="T19" fmla="*/ 1060 h 368"/>
                              <a:gd name="T20" fmla="+- 0 9991 9728"/>
                              <a:gd name="T21" fmla="*/ T20 w 340"/>
                              <a:gd name="T22" fmla="+- 0 1067 972"/>
                              <a:gd name="T23" fmla="*/ 1067 h 368"/>
                              <a:gd name="T24" fmla="+- 0 9983 9728"/>
                              <a:gd name="T25" fmla="*/ T24 w 340"/>
                              <a:gd name="T26" fmla="+- 0 1250 972"/>
                              <a:gd name="T27" fmla="*/ 1250 h 368"/>
                              <a:gd name="T28" fmla="+- 0 9907 9728"/>
                              <a:gd name="T29" fmla="*/ T28 w 340"/>
                              <a:gd name="T30" fmla="+- 0 1264 972"/>
                              <a:gd name="T31" fmla="*/ 1264 h 368"/>
                              <a:gd name="T32" fmla="+- 0 9882 9728"/>
                              <a:gd name="T33" fmla="*/ T32 w 340"/>
                              <a:gd name="T34" fmla="+- 0 1264 972"/>
                              <a:gd name="T35" fmla="*/ 1264 h 368"/>
                              <a:gd name="T36" fmla="+- 0 10068 9728"/>
                              <a:gd name="T37" fmla="*/ T36 w 340"/>
                              <a:gd name="T38" fmla="+- 0 1264 972"/>
                              <a:gd name="T39" fmla="*/ 1264 h 368"/>
                              <a:gd name="T40" fmla="+- 0 10068 9728"/>
                              <a:gd name="T41" fmla="*/ T40 w 340"/>
                              <a:gd name="T42" fmla="+- 0 1049 972"/>
                              <a:gd name="T43" fmla="*/ 1049 h 3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40" h="368">
                                <a:moveTo>
                                  <a:pt x="340" y="77"/>
                                </a:moveTo>
                                <a:lnTo>
                                  <a:pt x="186" y="77"/>
                                </a:lnTo>
                                <a:lnTo>
                                  <a:pt x="206" y="79"/>
                                </a:lnTo>
                                <a:lnTo>
                                  <a:pt x="226" y="83"/>
                                </a:lnTo>
                                <a:lnTo>
                                  <a:pt x="245" y="88"/>
                                </a:lnTo>
                                <a:lnTo>
                                  <a:pt x="263" y="95"/>
                                </a:lnTo>
                                <a:lnTo>
                                  <a:pt x="255" y="278"/>
                                </a:lnTo>
                                <a:lnTo>
                                  <a:pt x="179" y="292"/>
                                </a:lnTo>
                                <a:lnTo>
                                  <a:pt x="154" y="292"/>
                                </a:lnTo>
                                <a:lnTo>
                                  <a:pt x="340" y="292"/>
                                </a:lnTo>
                                <a:lnTo>
                                  <a:pt x="340" y="77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1270C5" id="Group 46" o:spid="_x0000_s1026" style="position:absolute;margin-left:447.95pt;margin-top:48.1pt;width:55.95pt;height:19.4pt;z-index:-251662848;mso-position-horizontal-relative:page;mso-position-vertical-relative:page" coordorigin="8959,962" coordsize="1119,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">
              <v:group id="Group 52" o:spid="_x0000_s1027" style="position:absolute;left:9332;top:986;width:352;height:340" coordorigin="9332,986" coordsize="35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shape id="Freeform 54" o:spid="_x0000_s1028" style="position:absolute;left:9332;top:986;width:352;height:340;visibility:visible;mso-wrap-style:square;v-text-anchor:top" coordsize="35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CEr78A&#10;AADbAAAADwAAAGRycy9kb3ducmV2LnhtbERPu2rDMBTdC/0HcQvZGqltCMWNEoxpSoYseUDXi3Vr&#10;i1pXwlJs5++jIZDxcN6rzeQ6MVAfrWcNb3MFgrj2xnKj4Xzavn6CiAnZYOeZNFwpwmb9/LTCwviR&#10;DzQcUyNyCMcCNbQphULKWLfkMM59IM7cn+8dpgz7RpoexxzuOvmu1FI6tJwbWgxUtVT/Hy9OA573&#10;VlVlaKpAH/Y3lKr6id9az16m8gtEoik9xHf3zmhY5LH5S/4Bcn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QISvvwAAANsAAAAPAAAAAAAAAAAAAAAAAJgCAABkcnMvZG93bnJl&#10;di54bWxQSwUGAAAAAAQABAD1AAAAhAMAAAAA&#10;" path="m84,l10,,4,2,,6r,6l1,14,117,334r2,4l123,340r102,l228,338r2,-5l256,264r-83,l94,9,93,4,89,2,84,e" fillcolor="#991d84" stroked="f">
                  <v:path arrowok="t" o:connecttype="custom" o:connectlocs="84,986;10,986;4,988;0,992;0,998;1,1000;117,1320;119,1324;123,1326;225,1326;228,1324;230,1319;256,1250;173,1250;94,995;93,990;89,988;84,986" o:connectangles="0,0,0,0,0,0,0,0,0,0,0,0,0,0,0,0,0,0"/>
                </v:shape>
                <v:shape id="Freeform 53" o:spid="_x0000_s1029" style="position:absolute;left:9332;top:986;width:352;height:340;visibility:visible;mso-wrap-style:square;v-text-anchor:top" coordsize="35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hNMIA&#10;AADbAAAADwAAAGRycy9kb3ducmV2LnhtbESPQWsCMRSE7wX/Q3iCt5qopehqlGWppYdeqoLXx+a5&#10;G9y8hE2q679vCoUeh5n5htnsBteJG/XRetYwmyoQxLU3lhsNp+P+eQkiJmSDnWfS8KAIu+3oaYOF&#10;8Xf+otshNSJDOBaooU0pFFLGuiWHceoDcfYuvneYsuwbaXq8Z7jr5FypV+nQcl5oMVDVUn09fDsN&#10;ePq0qipDUwVa2HMoVfUe37SejIdyDSLRkP7Df+0Po+FlBb9f8g+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DCE0wgAAANsAAAAPAAAAAAAAAAAAAAAAAJgCAABkcnMvZG93&#10;bnJldi54bWxQSwUGAAAAAAQABAD1AAAAhwMAAAAA&#10;" path="m342,l268,r-4,2l261,4,173,264r83,l352,15r,-9l348,2,342,e" fillcolor="#991d84" stroked="f">
                  <v:path arrowok="t" o:connecttype="custom" o:connectlocs="342,986;268,986;264,988;261,990;173,1250;256,1250;352,1001;352,992;348,988;342,986" o:connectangles="0,0,0,0,0,0,0,0,0,0"/>
                </v:shape>
              </v:group>
              <v:group id="Group 50" o:spid="_x0000_s1030" style="position:absolute;left:8969;top:986;width:332;height:341" coordorigin="8969,986" coordsize="332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<v:shape id="Freeform 51" o:spid="_x0000_s1031" style="position:absolute;left:8969;top:986;width:332;height:341;visibility:visible;mso-wrap-style:square;v-text-anchor:top" coordsize="332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AO3sYA&#10;AADbAAAADwAAAGRycy9kb3ducmV2LnhtbESPQWsCMRSE70L/Q3iFXqRmLbXIapQiLW0FRW2pHh+b&#10;5+7i5mVJosZ/3wgFj8PMfMOMp9E04kTO15YV9HsZCOLC6ppLBT/f749DED4ga2wsk4ILeZhO7jpj&#10;zLU985pOm1CKBGGfo4IqhDaX0hcVGfQ92xInb2+dwZCkK6V2eE5w08inLHuRBmtOCxW2NKuoOGyO&#10;RsEiLmcfRbwMV93d4W07/z1+PbulUg/38XUEIlAMt/B/+1MrGPTh+iX9AD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AO3sYAAADbAAAADwAAAAAAAAAAAAAAAACYAgAAZHJz&#10;L2Rvd25yZXYueG1sUEsFBgAAAAAEAAQA9QAAAIsDAAAAAA==&#10;" path="m308,l49,,45,3,20,58,2,137,,182r1,20l13,262r31,73l45,339r8,2l321,341r6,-1l332,336r,-67l327,264r-7,l89,248,84,229,80,209r220,l303,204r,-67l299,132r-5,l83,115,88,96,95,77r218,l318,72r,-67l313,2,308,e" fillcolor="#991d84" stroked="f">
                  <v:path arrowok="t" o:connecttype="custom" o:connectlocs="308,986;49,986;45,989;20,1044;2,1123;0,1168;1,1188;13,1248;44,1321;45,1325;53,1327;321,1327;327,1326;332,1322;332,1255;327,1250;320,1250;89,1234;84,1215;80,1195;300,1195;303,1190;303,1123;299,1118;294,1118;83,1101;88,1082;95,1063;313,1063;318,1058;318,991;313,988;308,986" o:connectangles="0,0,0,0,0,0,0,0,0,0,0,0,0,0,0,0,0,0,0,0,0,0,0,0,0,0,0,0,0,0,0,0,0"/>
                </v:shape>
              </v:group>
              <v:group id="Group 47" o:spid="_x0000_s1032" style="position:absolute;left:9728;top:972;width:340;height:368" coordorigin="9728,972" coordsize="340,3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<v:shape id="Freeform 49" o:spid="_x0000_s1033" style="position:absolute;left:9728;top:972;width:340;height:368;visibility:visible;mso-wrap-style:square;v-text-anchor:top" coordsize="340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Y1x8UA&#10;AADbAAAADwAAAGRycy9kb3ducmV2LnhtbESPQWvCQBSE70L/w/KE3szGloqkrhIKgR6kWBXJ8ZF9&#10;Jmmyb0N2jcm/7xYKHoeZ+YbZ7EbTioF6V1tWsIxiEMSF1TWXCs6nbLEG4TyyxtYyKZjIwW77NNtg&#10;ou2dv2k4+lIECLsEFVTed4mUrqjIoItsRxy8q+0N+iD7Uuoe7wFuWvkSxytpsOawUGFHHxUVzfFm&#10;FJRf03CKm2K6HvL8kP3s0wsOqVLP8zF9B+Fp9I/wf/tTK3h7hb8v4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pjXHxQAAANsAAAAPAAAAAAAAAAAAAAAAAJgCAABkcnMv&#10;ZG93bnJldi54bWxQSwUGAAAAAAQABAD1AAAAigMAAAAA&#10;" path="m159,l97,8,40,27,5,44,2,46,,49,,320r69,33l129,366r41,2l181,368r61,-7l300,343r35,-18l338,324r2,-4l340,292r-186,l134,290r-20,-3l95,282,76,275,85,91,161,78r25,-1l340,77r,-28l282,20,204,2,182,1,159,e" fillcolor="#991d84" stroked="f">
                  <v:path arrowok="t" o:connecttype="custom" o:connectlocs="159,972;97,980;40,999;5,1016;2,1018;0,1021;0,1292;69,1325;129,1338;170,1340;181,1340;242,1333;300,1315;335,1297;338,1296;340,1292;340,1264;154,1264;134,1262;114,1259;95,1254;76,1247;85,1063;161,1050;186,1049;340,1049;340,1021;282,992;204,974;182,973;159,972" o:connectangles="0,0,0,0,0,0,0,0,0,0,0,0,0,0,0,0,0,0,0,0,0,0,0,0,0,0,0,0,0,0,0"/>
                </v:shape>
                <v:shape id="Freeform 48" o:spid="_x0000_s1034" style="position:absolute;left:9728;top:972;width:340;height:368;visibility:visible;mso-wrap-style:square;v-text-anchor:top" coordsize="340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+ts8UA&#10;AADbAAAADwAAAGRycy9kb3ducmV2LnhtbESPQWvCQBSE70L/w/KE3szG0oqkrhIKgR6kWBXJ8ZF9&#10;Jmmyb0N2jcm/7xYKHoeZ+YbZ7EbTioF6V1tWsIxiEMSF1TWXCs6nbLEG4TyyxtYyKZjIwW77NNtg&#10;ou2dv2k4+lIECLsEFVTed4mUrqjIoItsRxy8q+0N+iD7Uuoe7wFuWvkSxytpsOawUGFHHxUVzfFm&#10;FJRf03CKm2K6HvL8kP3s0wsOqVLP8zF9B+Fp9I/wf/tTK3h7hb8v4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T62zxQAAANsAAAAPAAAAAAAAAAAAAAAAAJgCAABkcnMv&#10;ZG93bnJldi54bWxQSwUGAAAAAAQABAD1AAAAigMAAAAA&#10;" path="m340,77r-154,l206,79r20,4l245,88r18,7l255,278r-76,14l154,292r186,l340,77e" fillcolor="#991d84" stroked="f">
                  <v:path arrowok="t" o:connecttype="custom" o:connectlocs="340,1049;186,1049;206,1051;226,1055;245,1060;263,1067;255,1250;179,1264;154,1264;340,1264;340,1049" o:connectangles="0,0,0,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page">
                <wp:posOffset>6440170</wp:posOffset>
              </wp:positionH>
              <wp:positionV relativeFrom="page">
                <wp:posOffset>617220</wp:posOffset>
              </wp:positionV>
              <wp:extent cx="215900" cy="225425"/>
              <wp:effectExtent l="1270" t="7620" r="1905" b="5080"/>
              <wp:wrapNone/>
              <wp:docPr id="43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5900" cy="225425"/>
                        <a:chOff x="10142" y="972"/>
                        <a:chExt cx="340" cy="355"/>
                      </a:xfrm>
                    </wpg:grpSpPr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10142" y="972"/>
                          <a:ext cx="340" cy="355"/>
                        </a:xfrm>
                        <a:custGeom>
                          <a:avLst/>
                          <a:gdLst>
                            <a:gd name="T0" fmla="+- 0 10300 10142"/>
                            <a:gd name="T1" fmla="*/ T0 w 340"/>
                            <a:gd name="T2" fmla="+- 0 972 972"/>
                            <a:gd name="T3" fmla="*/ 972 h 355"/>
                            <a:gd name="T4" fmla="+- 0 10239 10142"/>
                            <a:gd name="T5" fmla="*/ T4 w 340"/>
                            <a:gd name="T6" fmla="+- 0 980 972"/>
                            <a:gd name="T7" fmla="*/ 980 h 355"/>
                            <a:gd name="T8" fmla="+- 0 10182 10142"/>
                            <a:gd name="T9" fmla="*/ T8 w 340"/>
                            <a:gd name="T10" fmla="+- 0 999 972"/>
                            <a:gd name="T11" fmla="*/ 999 h 355"/>
                            <a:gd name="T12" fmla="+- 0 10146 10142"/>
                            <a:gd name="T13" fmla="*/ T12 w 340"/>
                            <a:gd name="T14" fmla="+- 0 1016 972"/>
                            <a:gd name="T15" fmla="*/ 1016 h 355"/>
                            <a:gd name="T16" fmla="+- 0 10144 10142"/>
                            <a:gd name="T17" fmla="*/ T16 w 340"/>
                            <a:gd name="T18" fmla="+- 0 1018 972"/>
                            <a:gd name="T19" fmla="*/ 1018 h 355"/>
                            <a:gd name="T20" fmla="+- 0 10142 10142"/>
                            <a:gd name="T21" fmla="*/ T20 w 340"/>
                            <a:gd name="T22" fmla="+- 0 1021 972"/>
                            <a:gd name="T23" fmla="*/ 1021 h 355"/>
                            <a:gd name="T24" fmla="+- 0 10142 10142"/>
                            <a:gd name="T25" fmla="*/ T24 w 340"/>
                            <a:gd name="T26" fmla="+- 0 1322 972"/>
                            <a:gd name="T27" fmla="*/ 1322 h 355"/>
                            <a:gd name="T28" fmla="+- 0 10146 10142"/>
                            <a:gd name="T29" fmla="*/ T28 w 340"/>
                            <a:gd name="T30" fmla="+- 0 1327 972"/>
                            <a:gd name="T31" fmla="*/ 1327 h 355"/>
                            <a:gd name="T32" fmla="+- 0 10213 10142"/>
                            <a:gd name="T33" fmla="*/ T32 w 340"/>
                            <a:gd name="T34" fmla="+- 0 1327 972"/>
                            <a:gd name="T35" fmla="*/ 1327 h 355"/>
                            <a:gd name="T36" fmla="+- 0 10218 10142"/>
                            <a:gd name="T37" fmla="*/ T36 w 340"/>
                            <a:gd name="T38" fmla="+- 0 1322 972"/>
                            <a:gd name="T39" fmla="*/ 1322 h 355"/>
                            <a:gd name="T40" fmla="+- 0 10218 10142"/>
                            <a:gd name="T41" fmla="*/ T40 w 340"/>
                            <a:gd name="T42" fmla="+- 0 1316 972"/>
                            <a:gd name="T43" fmla="*/ 1316 h 355"/>
                            <a:gd name="T44" fmla="+- 0 10227 10142"/>
                            <a:gd name="T45" fmla="*/ T44 w 340"/>
                            <a:gd name="T46" fmla="+- 0 1063 972"/>
                            <a:gd name="T47" fmla="*/ 1063 h 355"/>
                            <a:gd name="T48" fmla="+- 0 10303 10142"/>
                            <a:gd name="T49" fmla="*/ T48 w 340"/>
                            <a:gd name="T50" fmla="+- 0 1050 972"/>
                            <a:gd name="T51" fmla="*/ 1050 h 355"/>
                            <a:gd name="T52" fmla="+- 0 10328 10142"/>
                            <a:gd name="T53" fmla="*/ T52 w 340"/>
                            <a:gd name="T54" fmla="+- 0 1049 972"/>
                            <a:gd name="T55" fmla="*/ 1049 h 355"/>
                            <a:gd name="T56" fmla="+- 0 10482 10142"/>
                            <a:gd name="T57" fmla="*/ T56 w 340"/>
                            <a:gd name="T58" fmla="+- 0 1049 972"/>
                            <a:gd name="T59" fmla="*/ 1049 h 355"/>
                            <a:gd name="T60" fmla="+- 0 10482 10142"/>
                            <a:gd name="T61" fmla="*/ T60 w 340"/>
                            <a:gd name="T62" fmla="+- 0 1021 972"/>
                            <a:gd name="T63" fmla="*/ 1021 h 355"/>
                            <a:gd name="T64" fmla="+- 0 10481 10142"/>
                            <a:gd name="T65" fmla="*/ T64 w 340"/>
                            <a:gd name="T66" fmla="+- 0 1018 972"/>
                            <a:gd name="T67" fmla="*/ 1018 h 355"/>
                            <a:gd name="T68" fmla="+- 0 10475 10142"/>
                            <a:gd name="T69" fmla="*/ T68 w 340"/>
                            <a:gd name="T70" fmla="+- 0 1015 972"/>
                            <a:gd name="T71" fmla="*/ 1015 h 355"/>
                            <a:gd name="T72" fmla="+- 0 10459 10142"/>
                            <a:gd name="T73" fmla="*/ T72 w 340"/>
                            <a:gd name="T74" fmla="+- 0 1006 972"/>
                            <a:gd name="T75" fmla="*/ 1006 h 355"/>
                            <a:gd name="T76" fmla="+- 0 10387 10142"/>
                            <a:gd name="T77" fmla="*/ T76 w 340"/>
                            <a:gd name="T78" fmla="+- 0 981 972"/>
                            <a:gd name="T79" fmla="*/ 981 h 355"/>
                            <a:gd name="T80" fmla="+- 0 10323 10142"/>
                            <a:gd name="T81" fmla="*/ T80 w 340"/>
                            <a:gd name="T82" fmla="+- 0 973 972"/>
                            <a:gd name="T83" fmla="*/ 973 h 355"/>
                            <a:gd name="T84" fmla="+- 0 10300 10142"/>
                            <a:gd name="T85" fmla="*/ T84 w 340"/>
                            <a:gd name="T86" fmla="+- 0 972 972"/>
                            <a:gd name="T87" fmla="*/ 972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40" h="355">
                              <a:moveTo>
                                <a:pt x="158" y="0"/>
                              </a:moveTo>
                              <a:lnTo>
                                <a:pt x="97" y="8"/>
                              </a:lnTo>
                              <a:lnTo>
                                <a:pt x="40" y="27"/>
                              </a:lnTo>
                              <a:lnTo>
                                <a:pt x="4" y="44"/>
                              </a:lnTo>
                              <a:lnTo>
                                <a:pt x="2" y="46"/>
                              </a:lnTo>
                              <a:lnTo>
                                <a:pt x="0" y="49"/>
                              </a:lnTo>
                              <a:lnTo>
                                <a:pt x="0" y="350"/>
                              </a:lnTo>
                              <a:lnTo>
                                <a:pt x="4" y="355"/>
                              </a:lnTo>
                              <a:lnTo>
                                <a:pt x="71" y="355"/>
                              </a:lnTo>
                              <a:lnTo>
                                <a:pt x="76" y="350"/>
                              </a:lnTo>
                              <a:lnTo>
                                <a:pt x="76" y="344"/>
                              </a:lnTo>
                              <a:lnTo>
                                <a:pt x="85" y="91"/>
                              </a:lnTo>
                              <a:lnTo>
                                <a:pt x="161" y="78"/>
                              </a:lnTo>
                              <a:lnTo>
                                <a:pt x="186" y="77"/>
                              </a:lnTo>
                              <a:lnTo>
                                <a:pt x="340" y="77"/>
                              </a:lnTo>
                              <a:lnTo>
                                <a:pt x="340" y="49"/>
                              </a:lnTo>
                              <a:lnTo>
                                <a:pt x="339" y="46"/>
                              </a:lnTo>
                              <a:lnTo>
                                <a:pt x="333" y="43"/>
                              </a:lnTo>
                              <a:lnTo>
                                <a:pt x="317" y="34"/>
                              </a:lnTo>
                              <a:lnTo>
                                <a:pt x="245" y="9"/>
                              </a:lnTo>
                              <a:lnTo>
                                <a:pt x="181" y="1"/>
                              </a:lnTo>
                              <a:lnTo>
                                <a:pt x="158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4"/>
                      <wps:cNvSpPr>
                        <a:spLocks/>
                      </wps:cNvSpPr>
                      <wps:spPr bwMode="auto">
                        <a:xfrm>
                          <a:off x="10142" y="972"/>
                          <a:ext cx="340" cy="355"/>
                        </a:xfrm>
                        <a:custGeom>
                          <a:avLst/>
                          <a:gdLst>
                            <a:gd name="T0" fmla="+- 0 10482 10142"/>
                            <a:gd name="T1" fmla="*/ T0 w 340"/>
                            <a:gd name="T2" fmla="+- 0 1049 972"/>
                            <a:gd name="T3" fmla="*/ 1049 h 355"/>
                            <a:gd name="T4" fmla="+- 0 10328 10142"/>
                            <a:gd name="T5" fmla="*/ T4 w 340"/>
                            <a:gd name="T6" fmla="+- 0 1049 972"/>
                            <a:gd name="T7" fmla="*/ 1049 h 355"/>
                            <a:gd name="T8" fmla="+- 0 10348 10142"/>
                            <a:gd name="T9" fmla="*/ T8 w 340"/>
                            <a:gd name="T10" fmla="+- 0 1051 972"/>
                            <a:gd name="T11" fmla="*/ 1051 h 355"/>
                            <a:gd name="T12" fmla="+- 0 10368 10142"/>
                            <a:gd name="T13" fmla="*/ T12 w 340"/>
                            <a:gd name="T14" fmla="+- 0 1055 972"/>
                            <a:gd name="T15" fmla="*/ 1055 h 355"/>
                            <a:gd name="T16" fmla="+- 0 10387 10142"/>
                            <a:gd name="T17" fmla="*/ T16 w 340"/>
                            <a:gd name="T18" fmla="+- 0 1060 972"/>
                            <a:gd name="T19" fmla="*/ 1060 h 355"/>
                            <a:gd name="T20" fmla="+- 0 10405 10142"/>
                            <a:gd name="T21" fmla="*/ T20 w 340"/>
                            <a:gd name="T22" fmla="+- 0 1067 972"/>
                            <a:gd name="T23" fmla="*/ 1067 h 355"/>
                            <a:gd name="T24" fmla="+- 0 10405 10142"/>
                            <a:gd name="T25" fmla="*/ T24 w 340"/>
                            <a:gd name="T26" fmla="+- 0 1322 972"/>
                            <a:gd name="T27" fmla="*/ 1322 h 355"/>
                            <a:gd name="T28" fmla="+- 0 10410 10142"/>
                            <a:gd name="T29" fmla="*/ T28 w 340"/>
                            <a:gd name="T30" fmla="+- 0 1327 972"/>
                            <a:gd name="T31" fmla="*/ 1327 h 355"/>
                            <a:gd name="T32" fmla="+- 0 10477 10142"/>
                            <a:gd name="T33" fmla="*/ T32 w 340"/>
                            <a:gd name="T34" fmla="+- 0 1327 972"/>
                            <a:gd name="T35" fmla="*/ 1327 h 355"/>
                            <a:gd name="T36" fmla="+- 0 10482 10142"/>
                            <a:gd name="T37" fmla="*/ T36 w 340"/>
                            <a:gd name="T38" fmla="+- 0 1322 972"/>
                            <a:gd name="T39" fmla="*/ 1322 h 355"/>
                            <a:gd name="T40" fmla="+- 0 10482 10142"/>
                            <a:gd name="T41" fmla="*/ T40 w 340"/>
                            <a:gd name="T42" fmla="+- 0 1049 972"/>
                            <a:gd name="T43" fmla="*/ 1049 h 3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340" h="355">
                              <a:moveTo>
                                <a:pt x="340" y="77"/>
                              </a:moveTo>
                              <a:lnTo>
                                <a:pt x="186" y="77"/>
                              </a:lnTo>
                              <a:lnTo>
                                <a:pt x="206" y="79"/>
                              </a:lnTo>
                              <a:lnTo>
                                <a:pt x="226" y="83"/>
                              </a:lnTo>
                              <a:lnTo>
                                <a:pt x="245" y="88"/>
                              </a:lnTo>
                              <a:lnTo>
                                <a:pt x="263" y="95"/>
                              </a:lnTo>
                              <a:lnTo>
                                <a:pt x="263" y="350"/>
                              </a:lnTo>
                              <a:lnTo>
                                <a:pt x="268" y="355"/>
                              </a:lnTo>
                              <a:lnTo>
                                <a:pt x="335" y="355"/>
                              </a:lnTo>
                              <a:lnTo>
                                <a:pt x="340" y="350"/>
                              </a:lnTo>
                              <a:lnTo>
                                <a:pt x="340" y="77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F203AF" id="Group 43" o:spid="_x0000_s1026" style="position:absolute;margin-left:507.1pt;margin-top:48.6pt;width:17pt;height:17.75pt;z-index:-251661824;mso-position-horizontal-relative:page;mso-position-vertical-relative:page" coordorigin="10142,972" coordsize="340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">
              <v:shape id="Freeform 45" o:spid="_x0000_s1027" style="position:absolute;left:10142;top:972;width:340;height:355;visibility:visible;mso-wrap-style:square;v-text-anchor:top" coordsize="340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lQocMA&#10;AADbAAAADwAAAGRycy9kb3ducmV2LnhtbESPQYvCMBSE7wv+h/CEvSyaroqUahRXELworApeH82z&#10;KTYvtYna/vuNIOxxmJlvmPmytZV4UONLxwq+hwkI4tzpkgsFp+NmkILwAVlj5ZgUdORhueh9zDHT&#10;7sm/9DiEQkQI+wwVmBDqTEqfG7Loh64mjt7FNRZDlE0hdYPPCLeVHCXJVFosOS4YrGltKL8e7lZB&#10;upXlrrt0X+dbUY9tuv/Zrzqj1Ge/Xc1ABGrDf/jd3moFkwm8vsQf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lQocMAAADbAAAADwAAAAAAAAAAAAAAAACYAgAAZHJzL2Rv&#10;d25yZXYueG1sUEsFBgAAAAAEAAQA9QAAAIgDAAAAAA==&#10;" path="m158,l97,8,40,27,4,44,2,46,,49,,350r4,5l71,355r5,-5l76,344,85,91,161,78r25,-1l340,77r,-28l339,46r-6,-3l317,34,245,9,181,1,158,e" fillcolor="#991d84" stroked="f">
                <v:path arrowok="t" o:connecttype="custom" o:connectlocs="158,972;97,980;40,999;4,1016;2,1018;0,1021;0,1322;4,1327;71,1327;76,1322;76,1316;85,1063;161,1050;186,1049;340,1049;340,1021;339,1018;333,1015;317,1006;245,981;181,973;158,972" o:connectangles="0,0,0,0,0,0,0,0,0,0,0,0,0,0,0,0,0,0,0,0,0,0"/>
              </v:shape>
              <v:shape id="Freeform 44" o:spid="_x0000_s1028" style="position:absolute;left:10142;top:972;width:340;height:355;visibility:visible;mso-wrap-style:square;v-text-anchor:top" coordsize="340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X1OsUA&#10;AADbAAAADwAAAGRycy9kb3ducmV2LnhtbESPT2vCQBTE74LfYXmFXopu7B8JaTaihYIXhUah10f2&#10;mQ3Nvo3ZrSbf3i0UPA4z8xsmXw22FRfqfeNYwWKegCCunG64VnA8fM5SED4ga2wdk4KRPKyK6STH&#10;TLsrf9GlDLWIEPYZKjAhdJmUvjJk0c9dRxy9k+sthij7WuoerxFuW/mcJEtpseG4YLCjD0PVT/lr&#10;FaRb2ezG0/j0fa67F5vuN/v1aJR6fBjW7yACDeEe/m9vtYLXN/j7En+AL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BfU6xQAAANsAAAAPAAAAAAAAAAAAAAAAAJgCAABkcnMv&#10;ZG93bnJldi54bWxQSwUGAAAAAAQABAD1AAAAigMAAAAA&#10;" path="m340,77r-154,l206,79r20,4l245,88r18,7l263,350r5,5l335,355r5,-5l340,77e" fillcolor="#991d84" stroked="f">
                <v:path arrowok="t" o:connecttype="custom" o:connectlocs="340,1049;186,1049;206,1051;226,1055;245,1060;263,1067;263,1322;268,1327;335,1327;340,1322;340,1049" o:connectangles="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page">
            <wp:posOffset>864235</wp:posOffset>
          </wp:positionH>
          <wp:positionV relativeFrom="page">
            <wp:posOffset>615950</wp:posOffset>
          </wp:positionV>
          <wp:extent cx="1280160" cy="182245"/>
          <wp:effectExtent l="0" t="0" r="0" b="8255"/>
          <wp:wrapNone/>
          <wp:docPr id="42" name="Bild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182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6703060</wp:posOffset>
              </wp:positionH>
              <wp:positionV relativeFrom="page">
                <wp:posOffset>626110</wp:posOffset>
              </wp:positionV>
              <wp:extent cx="48260" cy="216535"/>
              <wp:effectExtent l="6985" t="6985" r="1905" b="508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260" cy="216535"/>
                        <a:chOff x="10556" y="986"/>
                        <a:chExt cx="76" cy="341"/>
                      </a:xfrm>
                    </wpg:grpSpPr>
                    <wps:wsp>
                      <wps:cNvPr id="41" name="Freeform 41"/>
                      <wps:cNvSpPr>
                        <a:spLocks/>
                      </wps:cNvSpPr>
                      <wps:spPr bwMode="auto">
                        <a:xfrm>
                          <a:off x="10556" y="986"/>
                          <a:ext cx="76" cy="341"/>
                        </a:xfrm>
                        <a:custGeom>
                          <a:avLst/>
                          <a:gdLst>
                            <a:gd name="T0" fmla="+- 0 10627 10556"/>
                            <a:gd name="T1" fmla="*/ T0 w 76"/>
                            <a:gd name="T2" fmla="+- 0 986 986"/>
                            <a:gd name="T3" fmla="*/ 986 h 341"/>
                            <a:gd name="T4" fmla="+- 0 10560 10556"/>
                            <a:gd name="T5" fmla="*/ T4 w 76"/>
                            <a:gd name="T6" fmla="+- 0 986 986"/>
                            <a:gd name="T7" fmla="*/ 986 h 341"/>
                            <a:gd name="T8" fmla="+- 0 10556 10556"/>
                            <a:gd name="T9" fmla="*/ T8 w 76"/>
                            <a:gd name="T10" fmla="+- 0 991 986"/>
                            <a:gd name="T11" fmla="*/ 991 h 341"/>
                            <a:gd name="T12" fmla="+- 0 10556 10556"/>
                            <a:gd name="T13" fmla="*/ T12 w 76"/>
                            <a:gd name="T14" fmla="+- 0 1322 986"/>
                            <a:gd name="T15" fmla="*/ 1322 h 341"/>
                            <a:gd name="T16" fmla="+- 0 10560 10556"/>
                            <a:gd name="T17" fmla="*/ T16 w 76"/>
                            <a:gd name="T18" fmla="+- 0 1327 986"/>
                            <a:gd name="T19" fmla="*/ 1327 h 341"/>
                            <a:gd name="T20" fmla="+- 0 10627 10556"/>
                            <a:gd name="T21" fmla="*/ T20 w 76"/>
                            <a:gd name="T22" fmla="+- 0 1327 986"/>
                            <a:gd name="T23" fmla="*/ 1327 h 341"/>
                            <a:gd name="T24" fmla="+- 0 10632 10556"/>
                            <a:gd name="T25" fmla="*/ T24 w 76"/>
                            <a:gd name="T26" fmla="+- 0 1322 986"/>
                            <a:gd name="T27" fmla="*/ 1322 h 341"/>
                            <a:gd name="T28" fmla="+- 0 10632 10556"/>
                            <a:gd name="T29" fmla="*/ T28 w 76"/>
                            <a:gd name="T30" fmla="+- 0 991 986"/>
                            <a:gd name="T31" fmla="*/ 991 h 341"/>
                            <a:gd name="T32" fmla="+- 0 10627 10556"/>
                            <a:gd name="T33" fmla="*/ T32 w 76"/>
                            <a:gd name="T34" fmla="+- 0 986 986"/>
                            <a:gd name="T35" fmla="*/ 98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76" h="341">
                              <a:moveTo>
                                <a:pt x="71" y="0"/>
                              </a:moveTo>
                              <a:lnTo>
                                <a:pt x="4" y="0"/>
                              </a:lnTo>
                              <a:lnTo>
                                <a:pt x="0" y="5"/>
                              </a:lnTo>
                              <a:lnTo>
                                <a:pt x="0" y="336"/>
                              </a:lnTo>
                              <a:lnTo>
                                <a:pt x="4" y="341"/>
                              </a:lnTo>
                              <a:lnTo>
                                <a:pt x="71" y="341"/>
                              </a:lnTo>
                              <a:lnTo>
                                <a:pt x="76" y="336"/>
                              </a:lnTo>
                              <a:lnTo>
                                <a:pt x="76" y="5"/>
                              </a:lnTo>
                              <a:lnTo>
                                <a:pt x="71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4C4343" id="Group 40" o:spid="_x0000_s1026" style="position:absolute;margin-left:527.8pt;margin-top:49.3pt;width:3.8pt;height:17.05pt;z-index:-251659776;mso-position-horizontal-relative:page;mso-position-vertical-relative:page" coordorigin="10556,986" coordsize="76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">
              <v:shape id="Freeform 41" o:spid="_x0000_s1027" style="position:absolute;left:10556;top:986;width:76;height:341;visibility:visible;mso-wrap-style:square;v-text-anchor:top" coordsize="76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+TFcMA&#10;AADbAAAADwAAAGRycy9kb3ducmV2LnhtbESPQWuDQBSE74H8h+UFeouroZTGZiOSEGgLPdSk94f7&#10;oqL7Vtw12vz6bqHQ4zAz3zC7bDaduNHgGssKkigGQVxa3XCl4HI+rZ9BOI+ssbNMCr7JQbZfLnaY&#10;ajvxJ90KX4kAYZeigtr7PpXSlTUZdJHtiYN3tYNBH+RQST3gFOCmk5s4fpIGGw4LNfZ0qKlsi9Eo&#10;yHX1NbVo5dt4xA87vt+3J74r9bCa8xcQnmb/H/5rv2oFjwn8fg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+TFcMAAADbAAAADwAAAAAAAAAAAAAAAACYAgAAZHJzL2Rv&#10;d25yZXYueG1sUEsFBgAAAAAEAAQA9QAAAIgDAAAAAA==&#10;" path="m71,l4,,,5,,336r4,5l71,341r5,-5l76,5,71,e" fillcolor="#991d84" stroked="f">
                <v:path arrowok="t" o:connecttype="custom" o:connectlocs="71,986;4,986;0,991;0,1322;4,1327;71,1327;76,1322;76,991;71,986" o:connectangles="0,0,0,0,0,0,0,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6798310</wp:posOffset>
              </wp:positionH>
              <wp:positionV relativeFrom="page">
                <wp:posOffset>626110</wp:posOffset>
              </wp:positionV>
              <wp:extent cx="197485" cy="216535"/>
              <wp:effectExtent l="6985" t="6985" r="5080" b="508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7485" cy="216535"/>
                        <a:chOff x="10706" y="986"/>
                        <a:chExt cx="311" cy="341"/>
                      </a:xfrm>
                    </wpg:grpSpPr>
                    <wps:wsp>
                      <wps:cNvPr id="37" name="Freeform 39"/>
                      <wps:cNvSpPr>
                        <a:spLocks/>
                      </wps:cNvSpPr>
                      <wps:spPr bwMode="auto">
                        <a:xfrm>
                          <a:off x="10706" y="986"/>
                          <a:ext cx="311" cy="341"/>
                        </a:xfrm>
                        <a:custGeom>
                          <a:avLst/>
                          <a:gdLst>
                            <a:gd name="T0" fmla="+- 0 10777 10706"/>
                            <a:gd name="T1" fmla="*/ T0 w 311"/>
                            <a:gd name="T2" fmla="+- 0 986 986"/>
                            <a:gd name="T3" fmla="*/ 986 h 341"/>
                            <a:gd name="T4" fmla="+- 0 10711 10706"/>
                            <a:gd name="T5" fmla="*/ T4 w 311"/>
                            <a:gd name="T6" fmla="+- 0 986 986"/>
                            <a:gd name="T7" fmla="*/ 986 h 341"/>
                            <a:gd name="T8" fmla="+- 0 10706 10706"/>
                            <a:gd name="T9" fmla="*/ T8 w 311"/>
                            <a:gd name="T10" fmla="+- 0 991 986"/>
                            <a:gd name="T11" fmla="*/ 991 h 341"/>
                            <a:gd name="T12" fmla="+- 0 10706 10706"/>
                            <a:gd name="T13" fmla="*/ T12 w 311"/>
                            <a:gd name="T14" fmla="+- 0 1322 986"/>
                            <a:gd name="T15" fmla="*/ 1322 h 341"/>
                            <a:gd name="T16" fmla="+- 0 10710 10706"/>
                            <a:gd name="T17" fmla="*/ T16 w 311"/>
                            <a:gd name="T18" fmla="+- 0 1327 986"/>
                            <a:gd name="T19" fmla="*/ 1327 h 341"/>
                            <a:gd name="T20" fmla="+- 0 10777 10706"/>
                            <a:gd name="T21" fmla="*/ T20 w 311"/>
                            <a:gd name="T22" fmla="+- 0 1327 986"/>
                            <a:gd name="T23" fmla="*/ 1327 h 341"/>
                            <a:gd name="T24" fmla="+- 0 10782 10706"/>
                            <a:gd name="T25" fmla="*/ T24 w 311"/>
                            <a:gd name="T26" fmla="+- 0 1322 986"/>
                            <a:gd name="T27" fmla="*/ 1322 h 341"/>
                            <a:gd name="T28" fmla="+- 0 10782 10706"/>
                            <a:gd name="T29" fmla="*/ T28 w 311"/>
                            <a:gd name="T30" fmla="+- 0 1181 986"/>
                            <a:gd name="T31" fmla="*/ 1181 h 341"/>
                            <a:gd name="T32" fmla="+- 0 10967 10706"/>
                            <a:gd name="T33" fmla="*/ T32 w 311"/>
                            <a:gd name="T34" fmla="+- 0 1181 986"/>
                            <a:gd name="T35" fmla="*/ 1181 h 341"/>
                            <a:gd name="T36" fmla="+- 0 10959 10706"/>
                            <a:gd name="T37" fmla="*/ T36 w 311"/>
                            <a:gd name="T38" fmla="+- 0 1170 986"/>
                            <a:gd name="T39" fmla="*/ 1170 h 341"/>
                            <a:gd name="T40" fmla="+- 0 10945 10706"/>
                            <a:gd name="T41" fmla="*/ T40 w 311"/>
                            <a:gd name="T42" fmla="+- 0 1155 986"/>
                            <a:gd name="T43" fmla="*/ 1155 h 341"/>
                            <a:gd name="T44" fmla="+- 0 10932 10706"/>
                            <a:gd name="T45" fmla="*/ T44 w 311"/>
                            <a:gd name="T46" fmla="+- 0 1140 986"/>
                            <a:gd name="T47" fmla="*/ 1140 h 341"/>
                            <a:gd name="T48" fmla="+- 0 10948 10706"/>
                            <a:gd name="T49" fmla="*/ T48 w 311"/>
                            <a:gd name="T50" fmla="+- 0 1127 986"/>
                            <a:gd name="T51" fmla="*/ 1127 h 341"/>
                            <a:gd name="T52" fmla="+- 0 10961 10706"/>
                            <a:gd name="T53" fmla="*/ T52 w 311"/>
                            <a:gd name="T54" fmla="+- 0 1112 986"/>
                            <a:gd name="T55" fmla="*/ 1112 h 341"/>
                            <a:gd name="T56" fmla="+- 0 10967 10706"/>
                            <a:gd name="T57" fmla="*/ T56 w 311"/>
                            <a:gd name="T58" fmla="+- 0 1104 986"/>
                            <a:gd name="T59" fmla="*/ 1104 h 341"/>
                            <a:gd name="T60" fmla="+- 0 10817 10706"/>
                            <a:gd name="T61" fmla="*/ T60 w 311"/>
                            <a:gd name="T62" fmla="+- 0 1104 986"/>
                            <a:gd name="T63" fmla="*/ 1104 h 341"/>
                            <a:gd name="T64" fmla="+- 0 10782 10706"/>
                            <a:gd name="T65" fmla="*/ T64 w 311"/>
                            <a:gd name="T66" fmla="+- 0 1104 986"/>
                            <a:gd name="T67" fmla="*/ 1104 h 341"/>
                            <a:gd name="T68" fmla="+- 0 10782 10706"/>
                            <a:gd name="T69" fmla="*/ T68 w 311"/>
                            <a:gd name="T70" fmla="+- 0 991 986"/>
                            <a:gd name="T71" fmla="*/ 991 h 341"/>
                            <a:gd name="T72" fmla="+- 0 10777 10706"/>
                            <a:gd name="T73" fmla="*/ T72 w 311"/>
                            <a:gd name="T74" fmla="+- 0 986 986"/>
                            <a:gd name="T75" fmla="*/ 98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11" h="341">
                              <a:moveTo>
                                <a:pt x="71" y="0"/>
                              </a:move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lnTo>
                                <a:pt x="0" y="336"/>
                              </a:lnTo>
                              <a:lnTo>
                                <a:pt x="4" y="341"/>
                              </a:lnTo>
                              <a:lnTo>
                                <a:pt x="71" y="341"/>
                              </a:lnTo>
                              <a:lnTo>
                                <a:pt x="76" y="336"/>
                              </a:lnTo>
                              <a:lnTo>
                                <a:pt x="76" y="195"/>
                              </a:lnTo>
                              <a:lnTo>
                                <a:pt x="261" y="195"/>
                              </a:lnTo>
                              <a:lnTo>
                                <a:pt x="253" y="184"/>
                              </a:lnTo>
                              <a:lnTo>
                                <a:pt x="239" y="169"/>
                              </a:lnTo>
                              <a:lnTo>
                                <a:pt x="226" y="154"/>
                              </a:lnTo>
                              <a:lnTo>
                                <a:pt x="242" y="141"/>
                              </a:lnTo>
                              <a:lnTo>
                                <a:pt x="255" y="126"/>
                              </a:lnTo>
                              <a:lnTo>
                                <a:pt x="261" y="118"/>
                              </a:lnTo>
                              <a:lnTo>
                                <a:pt x="111" y="118"/>
                              </a:lnTo>
                              <a:lnTo>
                                <a:pt x="76" y="118"/>
                              </a:lnTo>
                              <a:lnTo>
                                <a:pt x="76" y="5"/>
                              </a:lnTo>
                              <a:lnTo>
                                <a:pt x="71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8"/>
                      <wps:cNvSpPr>
                        <a:spLocks/>
                      </wps:cNvSpPr>
                      <wps:spPr bwMode="auto">
                        <a:xfrm>
                          <a:off x="10706" y="986"/>
                          <a:ext cx="311" cy="341"/>
                        </a:xfrm>
                        <a:custGeom>
                          <a:avLst/>
                          <a:gdLst>
                            <a:gd name="T0" fmla="+- 0 10967 10706"/>
                            <a:gd name="T1" fmla="*/ T0 w 311"/>
                            <a:gd name="T2" fmla="+- 0 1181 986"/>
                            <a:gd name="T3" fmla="*/ 1181 h 341"/>
                            <a:gd name="T4" fmla="+- 0 10782 10706"/>
                            <a:gd name="T5" fmla="*/ T4 w 311"/>
                            <a:gd name="T6" fmla="+- 0 1181 986"/>
                            <a:gd name="T7" fmla="*/ 1181 h 341"/>
                            <a:gd name="T8" fmla="+- 0 10826 10706"/>
                            <a:gd name="T9" fmla="*/ T8 w 311"/>
                            <a:gd name="T10" fmla="+- 0 1181 986"/>
                            <a:gd name="T11" fmla="*/ 1181 h 341"/>
                            <a:gd name="T12" fmla="+- 0 10847 10706"/>
                            <a:gd name="T13" fmla="*/ T12 w 311"/>
                            <a:gd name="T14" fmla="+- 0 1185 986"/>
                            <a:gd name="T15" fmla="*/ 1185 h 341"/>
                            <a:gd name="T16" fmla="+- 0 10866 10706"/>
                            <a:gd name="T17" fmla="*/ T16 w 311"/>
                            <a:gd name="T18" fmla="+- 0 1193 986"/>
                            <a:gd name="T19" fmla="*/ 1193 h 341"/>
                            <a:gd name="T20" fmla="+- 0 10883 10706"/>
                            <a:gd name="T21" fmla="*/ T20 w 311"/>
                            <a:gd name="T22" fmla="+- 0 1203 986"/>
                            <a:gd name="T23" fmla="*/ 1203 h 341"/>
                            <a:gd name="T24" fmla="+- 0 10897 10706"/>
                            <a:gd name="T25" fmla="*/ T24 w 311"/>
                            <a:gd name="T26" fmla="+- 0 1217 986"/>
                            <a:gd name="T27" fmla="*/ 1217 h 341"/>
                            <a:gd name="T28" fmla="+- 0 10901 10706"/>
                            <a:gd name="T29" fmla="*/ T28 w 311"/>
                            <a:gd name="T30" fmla="+- 0 1222 986"/>
                            <a:gd name="T31" fmla="*/ 1222 h 341"/>
                            <a:gd name="T32" fmla="+- 0 10904 10706"/>
                            <a:gd name="T33" fmla="*/ T32 w 311"/>
                            <a:gd name="T34" fmla="+- 0 1225 986"/>
                            <a:gd name="T35" fmla="*/ 1225 h 341"/>
                            <a:gd name="T36" fmla="+- 0 10938 10706"/>
                            <a:gd name="T37" fmla="*/ T36 w 311"/>
                            <a:gd name="T38" fmla="+- 0 1296 986"/>
                            <a:gd name="T39" fmla="*/ 1296 h 341"/>
                            <a:gd name="T40" fmla="+- 0 10940 10706"/>
                            <a:gd name="T41" fmla="*/ T40 w 311"/>
                            <a:gd name="T42" fmla="+- 0 1316 986"/>
                            <a:gd name="T43" fmla="*/ 1316 h 341"/>
                            <a:gd name="T44" fmla="+- 0 10942 10706"/>
                            <a:gd name="T45" fmla="*/ T44 w 311"/>
                            <a:gd name="T46" fmla="+- 0 1322 986"/>
                            <a:gd name="T47" fmla="*/ 1322 h 341"/>
                            <a:gd name="T48" fmla="+- 0 10945 10706"/>
                            <a:gd name="T49" fmla="*/ T48 w 311"/>
                            <a:gd name="T50" fmla="+- 0 1326 986"/>
                            <a:gd name="T51" fmla="*/ 1326 h 341"/>
                            <a:gd name="T52" fmla="+- 0 10952 10706"/>
                            <a:gd name="T53" fmla="*/ T52 w 311"/>
                            <a:gd name="T54" fmla="+- 0 1327 986"/>
                            <a:gd name="T55" fmla="*/ 1327 h 341"/>
                            <a:gd name="T56" fmla="+- 0 11008 10706"/>
                            <a:gd name="T57" fmla="*/ T56 w 311"/>
                            <a:gd name="T58" fmla="+- 0 1327 986"/>
                            <a:gd name="T59" fmla="*/ 1327 h 341"/>
                            <a:gd name="T60" fmla="+- 0 11014 10706"/>
                            <a:gd name="T61" fmla="*/ T60 w 311"/>
                            <a:gd name="T62" fmla="+- 0 1326 986"/>
                            <a:gd name="T63" fmla="*/ 1326 h 341"/>
                            <a:gd name="T64" fmla="+- 0 11017 10706"/>
                            <a:gd name="T65" fmla="*/ T64 w 311"/>
                            <a:gd name="T66" fmla="+- 0 1322 986"/>
                            <a:gd name="T67" fmla="*/ 1322 h 341"/>
                            <a:gd name="T68" fmla="+- 0 11016 10706"/>
                            <a:gd name="T69" fmla="*/ T68 w 311"/>
                            <a:gd name="T70" fmla="+- 0 1298 986"/>
                            <a:gd name="T71" fmla="*/ 1298 h 341"/>
                            <a:gd name="T72" fmla="+- 0 11001 10706"/>
                            <a:gd name="T73" fmla="*/ T72 w 311"/>
                            <a:gd name="T74" fmla="+- 0 1239 986"/>
                            <a:gd name="T75" fmla="*/ 1239 h 341"/>
                            <a:gd name="T76" fmla="+- 0 10972 10706"/>
                            <a:gd name="T77" fmla="*/ T76 w 311"/>
                            <a:gd name="T78" fmla="+- 0 1186 986"/>
                            <a:gd name="T79" fmla="*/ 1186 h 341"/>
                            <a:gd name="T80" fmla="+- 0 10967 10706"/>
                            <a:gd name="T81" fmla="*/ T80 w 311"/>
                            <a:gd name="T82" fmla="+- 0 1181 986"/>
                            <a:gd name="T83" fmla="*/ 1181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11" h="341">
                              <a:moveTo>
                                <a:pt x="261" y="195"/>
                              </a:moveTo>
                              <a:lnTo>
                                <a:pt x="76" y="195"/>
                              </a:lnTo>
                              <a:lnTo>
                                <a:pt x="120" y="195"/>
                              </a:lnTo>
                              <a:lnTo>
                                <a:pt x="141" y="199"/>
                              </a:lnTo>
                              <a:lnTo>
                                <a:pt x="160" y="207"/>
                              </a:lnTo>
                              <a:lnTo>
                                <a:pt x="177" y="217"/>
                              </a:lnTo>
                              <a:lnTo>
                                <a:pt x="191" y="231"/>
                              </a:lnTo>
                              <a:lnTo>
                                <a:pt x="195" y="236"/>
                              </a:lnTo>
                              <a:lnTo>
                                <a:pt x="198" y="239"/>
                              </a:lnTo>
                              <a:lnTo>
                                <a:pt x="232" y="310"/>
                              </a:lnTo>
                              <a:lnTo>
                                <a:pt x="234" y="330"/>
                              </a:lnTo>
                              <a:lnTo>
                                <a:pt x="236" y="336"/>
                              </a:lnTo>
                              <a:lnTo>
                                <a:pt x="239" y="340"/>
                              </a:lnTo>
                              <a:lnTo>
                                <a:pt x="246" y="341"/>
                              </a:lnTo>
                              <a:lnTo>
                                <a:pt x="302" y="341"/>
                              </a:lnTo>
                              <a:lnTo>
                                <a:pt x="308" y="340"/>
                              </a:lnTo>
                              <a:lnTo>
                                <a:pt x="311" y="336"/>
                              </a:lnTo>
                              <a:lnTo>
                                <a:pt x="310" y="312"/>
                              </a:lnTo>
                              <a:lnTo>
                                <a:pt x="295" y="253"/>
                              </a:lnTo>
                              <a:lnTo>
                                <a:pt x="266" y="200"/>
                              </a:lnTo>
                              <a:lnTo>
                                <a:pt x="261" y="195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37"/>
                      <wps:cNvSpPr>
                        <a:spLocks/>
                      </wps:cNvSpPr>
                      <wps:spPr bwMode="auto">
                        <a:xfrm>
                          <a:off x="10706" y="986"/>
                          <a:ext cx="311" cy="341"/>
                        </a:xfrm>
                        <a:custGeom>
                          <a:avLst/>
                          <a:gdLst>
                            <a:gd name="T0" fmla="+- 0 10998 10706"/>
                            <a:gd name="T1" fmla="*/ T0 w 311"/>
                            <a:gd name="T2" fmla="+- 0 986 986"/>
                            <a:gd name="T3" fmla="*/ 986 h 341"/>
                            <a:gd name="T4" fmla="+- 0 10937 10706"/>
                            <a:gd name="T5" fmla="*/ T4 w 311"/>
                            <a:gd name="T6" fmla="+- 0 986 986"/>
                            <a:gd name="T7" fmla="*/ 986 h 341"/>
                            <a:gd name="T8" fmla="+- 0 10931 10706"/>
                            <a:gd name="T9" fmla="*/ T8 w 311"/>
                            <a:gd name="T10" fmla="+- 0 988 986"/>
                            <a:gd name="T11" fmla="*/ 988 h 341"/>
                            <a:gd name="T12" fmla="+- 0 10927 10706"/>
                            <a:gd name="T13" fmla="*/ T12 w 311"/>
                            <a:gd name="T14" fmla="+- 0 991 986"/>
                            <a:gd name="T15" fmla="*/ 991 h 341"/>
                            <a:gd name="T16" fmla="+- 0 10926 10706"/>
                            <a:gd name="T17" fmla="*/ T16 w 311"/>
                            <a:gd name="T18" fmla="+- 0 1012 986"/>
                            <a:gd name="T19" fmla="*/ 1012 h 341"/>
                            <a:gd name="T20" fmla="+- 0 10920 10706"/>
                            <a:gd name="T21" fmla="*/ T20 w 311"/>
                            <a:gd name="T22" fmla="+- 0 1034 986"/>
                            <a:gd name="T23" fmla="*/ 1034 h 341"/>
                            <a:gd name="T24" fmla="+- 0 10880 10706"/>
                            <a:gd name="T25" fmla="*/ T24 w 311"/>
                            <a:gd name="T26" fmla="+- 0 1084 986"/>
                            <a:gd name="T27" fmla="*/ 1084 h 341"/>
                            <a:gd name="T28" fmla="+- 0 10817 10706"/>
                            <a:gd name="T29" fmla="*/ T28 w 311"/>
                            <a:gd name="T30" fmla="+- 0 1104 986"/>
                            <a:gd name="T31" fmla="*/ 1104 h 341"/>
                            <a:gd name="T32" fmla="+- 0 10967 10706"/>
                            <a:gd name="T33" fmla="*/ T32 w 311"/>
                            <a:gd name="T34" fmla="+- 0 1104 986"/>
                            <a:gd name="T35" fmla="*/ 1104 h 341"/>
                            <a:gd name="T36" fmla="+- 0 10998 10706"/>
                            <a:gd name="T37" fmla="*/ T36 w 311"/>
                            <a:gd name="T38" fmla="+- 0 1039 986"/>
                            <a:gd name="T39" fmla="*/ 1039 h 341"/>
                            <a:gd name="T40" fmla="+- 0 11004 10706"/>
                            <a:gd name="T41" fmla="*/ T40 w 311"/>
                            <a:gd name="T42" fmla="+- 0 997 986"/>
                            <a:gd name="T43" fmla="*/ 997 h 341"/>
                            <a:gd name="T44" fmla="+- 0 11003 10706"/>
                            <a:gd name="T45" fmla="*/ T44 w 311"/>
                            <a:gd name="T46" fmla="+- 0 991 986"/>
                            <a:gd name="T47" fmla="*/ 991 h 341"/>
                            <a:gd name="T48" fmla="+- 0 10998 10706"/>
                            <a:gd name="T49" fmla="*/ T48 w 311"/>
                            <a:gd name="T50" fmla="+- 0 986 986"/>
                            <a:gd name="T51" fmla="*/ 986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11" h="341">
                              <a:moveTo>
                                <a:pt x="292" y="0"/>
                              </a:moveTo>
                              <a:lnTo>
                                <a:pt x="231" y="0"/>
                              </a:lnTo>
                              <a:lnTo>
                                <a:pt x="225" y="2"/>
                              </a:lnTo>
                              <a:lnTo>
                                <a:pt x="221" y="5"/>
                              </a:lnTo>
                              <a:lnTo>
                                <a:pt x="220" y="26"/>
                              </a:lnTo>
                              <a:lnTo>
                                <a:pt x="214" y="48"/>
                              </a:lnTo>
                              <a:lnTo>
                                <a:pt x="174" y="98"/>
                              </a:lnTo>
                              <a:lnTo>
                                <a:pt x="111" y="118"/>
                              </a:lnTo>
                              <a:lnTo>
                                <a:pt x="261" y="118"/>
                              </a:lnTo>
                              <a:lnTo>
                                <a:pt x="292" y="53"/>
                              </a:lnTo>
                              <a:lnTo>
                                <a:pt x="298" y="11"/>
                              </a:lnTo>
                              <a:lnTo>
                                <a:pt x="297" y="5"/>
                              </a:lnTo>
                              <a:lnTo>
                                <a:pt x="292" y="0"/>
                              </a:lnTo>
                            </a:path>
                          </a:pathLst>
                        </a:custGeom>
                        <a:solidFill>
                          <a:srgbClr val="991D8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F95755" id="Group 36" o:spid="_x0000_s1026" style="position:absolute;margin-left:535.3pt;margin-top:49.3pt;width:15.55pt;height:17.05pt;z-index:-251658752;mso-position-horizontal-relative:page;mso-position-vertical-relative:page" coordorigin="10706,986" coordsize="311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">
              <v:shape id="Freeform 39" o:spid="_x0000_s1027" style="position:absolute;left:10706;top:986;width:311;height:341;visibility:visible;mso-wrap-style:square;v-text-anchor:top" coordsize="31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FoasQA&#10;AADbAAAADwAAAGRycy9kb3ducmV2LnhtbESPQWvCQBSE7wX/w/IEb3WjFivRjahQ8NbW5NLbI/vM&#10;hmTfhuw2Rn99t1DocZiZb5jdfrStGKj3tWMFi3kCgrh0uuZKQZG/PW9A+ICssXVMCu7kYZ9NnnaY&#10;anfjTxouoRIRwj5FBSaELpXSl4Ys+rnriKN3db3FEGVfSd3jLcJtK5dJspYWa44LBjs6GSqby7dV&#10;sP6wwzU/4MOE8/vX6YXK4thslJpNx8MWRKAx/If/2metYPUKv1/iD5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BaGrEAAAA2wAAAA8AAAAAAAAAAAAAAAAAmAIAAGRycy9k&#10;b3ducmV2LnhtbFBLBQYAAAAABAAEAPUAAACJAwAAAAA=&#10;" path="m71,l5,,,5,,336r4,5l71,341r5,-5l76,195r185,l253,184,239,169,226,154r16,-13l255,126r6,-8l111,118r-35,l76,5,71,e" fillcolor="#991d84" stroked="f">
                <v:path arrowok="t" o:connecttype="custom" o:connectlocs="71,986;5,986;0,991;0,1322;4,1327;71,1327;76,1322;76,1181;261,1181;253,1170;239,1155;226,1140;242,1127;255,1112;261,1104;111,1104;76,1104;76,991;71,986" o:connectangles="0,0,0,0,0,0,0,0,0,0,0,0,0,0,0,0,0,0,0"/>
              </v:shape>
              <v:shape id="Freeform 38" o:spid="_x0000_s1028" style="position:absolute;left:10706;top:986;width:311;height:341;visibility:visible;mso-wrap-style:square;v-text-anchor:top" coordsize="31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78GL0A&#10;AADbAAAADwAAAGRycy9kb3ducmV2LnhtbERPy6rCMBDdC/5DGMGdpj4Q6TWKCoI7n5u7G5qxKTaT&#10;0sRa/XqzEFweznuxam0pGqp94VjBaJiAIM6cLjhXcL3sBnMQPiBrLB2Tghd5WC27nQWm2j35RM05&#10;5CKGsE9RgQmhSqX0mSGLfugq4sjdXG0xRFjnUtf4jOG2lOMkmUmLBccGgxVtDWX388MqmB1tc7us&#10;8W3C/vC/nVJ23dznSvV77foPRKA2/MRf914rmMSx8Uv8AX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t78GL0AAADbAAAADwAAAAAAAAAAAAAAAACYAgAAZHJzL2Rvd25yZXYu&#10;eG1sUEsFBgAAAAAEAAQA9QAAAIIDAAAAAA==&#10;" path="m261,195r-185,l120,195r21,4l160,207r17,10l191,231r4,5l198,239r34,71l234,330r2,6l239,340r7,1l302,341r6,-1l311,336r-1,-24l295,253,266,200r-5,-5e" fillcolor="#991d84" stroked="f">
                <v:path arrowok="t" o:connecttype="custom" o:connectlocs="261,1181;76,1181;120,1181;141,1185;160,1193;177,1203;191,1217;195,1222;198,1225;232,1296;234,1316;236,1322;239,1326;246,1327;302,1327;308,1326;311,1322;310,1298;295,1239;266,1186;261,1181" o:connectangles="0,0,0,0,0,0,0,0,0,0,0,0,0,0,0,0,0,0,0,0,0"/>
              </v:shape>
              <v:shape id="Freeform 37" o:spid="_x0000_s1029" style="position:absolute;left:10706;top:986;width:311;height:341;visibility:visible;mso-wrap-style:square;v-text-anchor:top" coordsize="31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JZg8IA&#10;AADbAAAADwAAAGRycy9kb3ducmV2LnhtbESPQYvCMBSE78L+h/AW9qbp7opo1yiuIHhTqxdvj+bZ&#10;FJuX0sRa/fVGEDwOM/MNM513thItNb50rOB7kIAgzp0uuVBw2K/6YxA+IGusHJOCG3mYzz56U0y1&#10;u/KO2iwUIkLYp6jAhFCnUvrckEU/cDVx9E6usRiibAqpG7xGuK3kT5KMpMWS44LBmpaG8nN2sQpG&#10;W9ue9gu8m7DeHJdDyg//57FSX5/d4g9EoC68w6/2Wiv4ncDzS/w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klmDwgAAANsAAAAPAAAAAAAAAAAAAAAAAJgCAABkcnMvZG93&#10;bnJldi54bWxQSwUGAAAAAAQABAD1AAAAhwMAAAAA&#10;" path="m292,l231,r-6,2l221,5r-1,21l214,48,174,98r-63,20l261,118,292,53r6,-42l297,5,292,e" fillcolor="#991d84" stroked="f">
                <v:path arrowok="t" o:connecttype="custom" o:connectlocs="292,986;231,986;225,988;221,991;220,1012;214,1034;174,1084;111,1104;261,1104;292,1039;298,997;297,991;292,986" o:connectangles="0,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6739890</wp:posOffset>
              </wp:positionH>
              <wp:positionV relativeFrom="page">
                <wp:posOffset>883285</wp:posOffset>
              </wp:positionV>
              <wp:extent cx="105410" cy="74930"/>
              <wp:effectExtent l="0" t="6985" r="3175" b="381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5410" cy="74930"/>
                        <a:chOff x="10614" y="1391"/>
                        <a:chExt cx="166" cy="118"/>
                      </a:xfrm>
                    </wpg:grpSpPr>
                    <wpg:grpSp>
                      <wpg:cNvPr id="30" name="Group 34"/>
                      <wpg:cNvGrpSpPr>
                        <a:grpSpLocks/>
                      </wpg:cNvGrpSpPr>
                      <wpg:grpSpPr bwMode="auto">
                        <a:xfrm>
                          <a:off x="10766" y="1404"/>
                          <a:ext cx="2" cy="92"/>
                          <a:chOff x="10766" y="1404"/>
                          <a:chExt cx="2" cy="92"/>
                        </a:xfrm>
                      </wpg:grpSpPr>
                      <wps:wsp>
                        <wps:cNvPr id="31" name="Freeform 35"/>
                        <wps:cNvSpPr>
                          <a:spLocks/>
                        </wps:cNvSpPr>
                        <wps:spPr bwMode="auto">
                          <a:xfrm>
                            <a:off x="10766" y="1404"/>
                            <a:ext cx="2" cy="92"/>
                          </a:xfrm>
                          <a:custGeom>
                            <a:avLst/>
                            <a:gdLst>
                              <a:gd name="T0" fmla="+- 0 1404 1404"/>
                              <a:gd name="T1" fmla="*/ 1404 h 92"/>
                              <a:gd name="T2" fmla="+- 0 1496 1404"/>
                              <a:gd name="T3" fmla="*/ 1496 h 9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2">
                                <a:moveTo>
                                  <a:pt x="0" y="0"/>
                                </a:moveTo>
                                <a:lnTo>
                                  <a:pt x="0" y="92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991D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2" name="Group 30"/>
                      <wpg:cNvGrpSpPr>
                        <a:grpSpLocks/>
                      </wpg:cNvGrpSpPr>
                      <wpg:grpSpPr bwMode="auto">
                        <a:xfrm>
                          <a:off x="10624" y="1404"/>
                          <a:ext cx="83" cy="92"/>
                          <a:chOff x="10624" y="1404"/>
                          <a:chExt cx="83" cy="92"/>
                        </a:xfrm>
                      </wpg:grpSpPr>
                      <wps:wsp>
                        <wps:cNvPr id="33" name="Freeform 33"/>
                        <wps:cNvSpPr>
                          <a:spLocks/>
                        </wps:cNvSpPr>
                        <wps:spPr bwMode="auto">
                          <a:xfrm>
                            <a:off x="10624" y="1404"/>
                            <a:ext cx="83" cy="92"/>
                          </a:xfrm>
                          <a:custGeom>
                            <a:avLst/>
                            <a:gdLst>
                              <a:gd name="T0" fmla="+- 0 10664 10624"/>
                              <a:gd name="T1" fmla="*/ T0 w 83"/>
                              <a:gd name="T2" fmla="+- 0 1404 1404"/>
                              <a:gd name="T3" fmla="*/ 1404 h 92"/>
                              <a:gd name="T4" fmla="+- 0 10634 10624"/>
                              <a:gd name="T5" fmla="*/ T4 w 83"/>
                              <a:gd name="T6" fmla="+- 0 1404 1404"/>
                              <a:gd name="T7" fmla="*/ 1404 h 92"/>
                              <a:gd name="T8" fmla="+- 0 10627 10624"/>
                              <a:gd name="T9" fmla="*/ T8 w 83"/>
                              <a:gd name="T10" fmla="+- 0 1405 1404"/>
                              <a:gd name="T11" fmla="*/ 1405 h 92"/>
                              <a:gd name="T12" fmla="+- 0 10624 10624"/>
                              <a:gd name="T13" fmla="*/ T12 w 83"/>
                              <a:gd name="T14" fmla="+- 0 1405 1404"/>
                              <a:gd name="T15" fmla="*/ 1405 h 92"/>
                              <a:gd name="T16" fmla="+- 0 10624 10624"/>
                              <a:gd name="T17" fmla="*/ T16 w 83"/>
                              <a:gd name="T18" fmla="+- 0 1496 1404"/>
                              <a:gd name="T19" fmla="*/ 1496 h 92"/>
                              <a:gd name="T20" fmla="+- 0 10646 10624"/>
                              <a:gd name="T21" fmla="*/ T20 w 83"/>
                              <a:gd name="T22" fmla="+- 0 1496 1404"/>
                              <a:gd name="T23" fmla="*/ 1496 h 92"/>
                              <a:gd name="T24" fmla="+- 0 10646 10624"/>
                              <a:gd name="T25" fmla="*/ T24 w 83"/>
                              <a:gd name="T26" fmla="+- 0 1463 1404"/>
                              <a:gd name="T27" fmla="*/ 1463 h 92"/>
                              <a:gd name="T28" fmla="+- 0 10679 10624"/>
                              <a:gd name="T29" fmla="*/ T28 w 83"/>
                              <a:gd name="T30" fmla="+- 0 1463 1404"/>
                              <a:gd name="T31" fmla="*/ 1463 h 92"/>
                              <a:gd name="T32" fmla="+- 0 10678 10624"/>
                              <a:gd name="T33" fmla="*/ T32 w 83"/>
                              <a:gd name="T34" fmla="+- 0 1462 1404"/>
                              <a:gd name="T35" fmla="*/ 1462 h 92"/>
                              <a:gd name="T36" fmla="+- 0 10676 10624"/>
                              <a:gd name="T37" fmla="*/ T36 w 83"/>
                              <a:gd name="T38" fmla="+- 0 1459 1404"/>
                              <a:gd name="T39" fmla="*/ 1459 h 92"/>
                              <a:gd name="T40" fmla="+- 0 10687 10624"/>
                              <a:gd name="T41" fmla="*/ T40 w 83"/>
                              <a:gd name="T42" fmla="+- 0 1453 1404"/>
                              <a:gd name="T43" fmla="*/ 1453 h 92"/>
                              <a:gd name="T44" fmla="+- 0 10692 10624"/>
                              <a:gd name="T45" fmla="*/ T44 w 83"/>
                              <a:gd name="T46" fmla="+- 0 1445 1404"/>
                              <a:gd name="T47" fmla="*/ 1445 h 92"/>
                              <a:gd name="T48" fmla="+- 0 10692 10624"/>
                              <a:gd name="T49" fmla="*/ T48 w 83"/>
                              <a:gd name="T50" fmla="+- 0 1444 1404"/>
                              <a:gd name="T51" fmla="*/ 1444 h 92"/>
                              <a:gd name="T52" fmla="+- 0 10646 10624"/>
                              <a:gd name="T53" fmla="*/ T52 w 83"/>
                              <a:gd name="T54" fmla="+- 0 1444 1404"/>
                              <a:gd name="T55" fmla="*/ 1444 h 92"/>
                              <a:gd name="T56" fmla="+- 0 10648 10624"/>
                              <a:gd name="T57" fmla="*/ T56 w 83"/>
                              <a:gd name="T58" fmla="+- 0 1423 1404"/>
                              <a:gd name="T59" fmla="*/ 1423 h 92"/>
                              <a:gd name="T60" fmla="+- 0 10691 10624"/>
                              <a:gd name="T61" fmla="*/ T60 w 83"/>
                              <a:gd name="T62" fmla="+- 0 1423 1404"/>
                              <a:gd name="T63" fmla="*/ 1423 h 92"/>
                              <a:gd name="T64" fmla="+- 0 10687 10624"/>
                              <a:gd name="T65" fmla="*/ T64 w 83"/>
                              <a:gd name="T66" fmla="+- 0 1416 1404"/>
                              <a:gd name="T67" fmla="*/ 1416 h 92"/>
                              <a:gd name="T68" fmla="+- 0 10680 10624"/>
                              <a:gd name="T69" fmla="*/ T68 w 83"/>
                              <a:gd name="T70" fmla="+- 0 1411 1404"/>
                              <a:gd name="T71" fmla="*/ 1411 h 92"/>
                              <a:gd name="T72" fmla="+- 0 10673 10624"/>
                              <a:gd name="T73" fmla="*/ T72 w 83"/>
                              <a:gd name="T74" fmla="+- 0 1405 1404"/>
                              <a:gd name="T75" fmla="*/ 1405 h 92"/>
                              <a:gd name="T76" fmla="+- 0 10664 10624"/>
                              <a:gd name="T77" fmla="*/ T76 w 83"/>
                              <a:gd name="T78" fmla="+- 0 1404 1404"/>
                              <a:gd name="T79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40" y="0"/>
                                </a:moveTo>
                                <a:lnTo>
                                  <a:pt x="10" y="0"/>
                                </a:lnTo>
                                <a:lnTo>
                                  <a:pt x="3" y="1"/>
                                </a:lnTo>
                                <a:lnTo>
                                  <a:pt x="0" y="1"/>
                                </a:lnTo>
                                <a:lnTo>
                                  <a:pt x="0" y="92"/>
                                </a:lnTo>
                                <a:lnTo>
                                  <a:pt x="22" y="92"/>
                                </a:lnTo>
                                <a:lnTo>
                                  <a:pt x="22" y="59"/>
                                </a:lnTo>
                                <a:lnTo>
                                  <a:pt x="55" y="59"/>
                                </a:lnTo>
                                <a:lnTo>
                                  <a:pt x="54" y="58"/>
                                </a:lnTo>
                                <a:lnTo>
                                  <a:pt x="52" y="55"/>
                                </a:lnTo>
                                <a:lnTo>
                                  <a:pt x="63" y="49"/>
                                </a:lnTo>
                                <a:lnTo>
                                  <a:pt x="68" y="41"/>
                                </a:lnTo>
                                <a:lnTo>
                                  <a:pt x="68" y="40"/>
                                </a:lnTo>
                                <a:lnTo>
                                  <a:pt x="22" y="40"/>
                                </a:lnTo>
                                <a:lnTo>
                                  <a:pt x="24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2"/>
                                </a:lnTo>
                                <a:lnTo>
                                  <a:pt x="56" y="7"/>
                                </a:lnTo>
                                <a:lnTo>
                                  <a:pt x="49" y="1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2"/>
                        <wps:cNvSpPr>
                          <a:spLocks/>
                        </wps:cNvSpPr>
                        <wps:spPr bwMode="auto">
                          <a:xfrm>
                            <a:off x="10624" y="1404"/>
                            <a:ext cx="83" cy="92"/>
                          </a:xfrm>
                          <a:custGeom>
                            <a:avLst/>
                            <a:gdLst>
                              <a:gd name="T0" fmla="+- 0 10679 10624"/>
                              <a:gd name="T1" fmla="*/ T0 w 83"/>
                              <a:gd name="T2" fmla="+- 0 1463 1404"/>
                              <a:gd name="T3" fmla="*/ 1463 h 92"/>
                              <a:gd name="T4" fmla="+- 0 10654 10624"/>
                              <a:gd name="T5" fmla="*/ T4 w 83"/>
                              <a:gd name="T6" fmla="+- 0 1463 1404"/>
                              <a:gd name="T7" fmla="*/ 1463 h 92"/>
                              <a:gd name="T8" fmla="+- 0 10654 10624"/>
                              <a:gd name="T9" fmla="*/ T8 w 83"/>
                              <a:gd name="T10" fmla="+- 0 1464 1404"/>
                              <a:gd name="T11" fmla="*/ 1464 h 92"/>
                              <a:gd name="T12" fmla="+- 0 10658 10624"/>
                              <a:gd name="T13" fmla="*/ T12 w 83"/>
                              <a:gd name="T14" fmla="+- 0 1472 1404"/>
                              <a:gd name="T15" fmla="*/ 1472 h 92"/>
                              <a:gd name="T16" fmla="+- 0 10663 10624"/>
                              <a:gd name="T17" fmla="*/ T16 w 83"/>
                              <a:gd name="T18" fmla="+- 0 1480 1404"/>
                              <a:gd name="T19" fmla="*/ 1480 h 92"/>
                              <a:gd name="T20" fmla="+- 0 10672 10624"/>
                              <a:gd name="T21" fmla="*/ T20 w 83"/>
                              <a:gd name="T22" fmla="+- 0 1490 1404"/>
                              <a:gd name="T23" fmla="*/ 1490 h 92"/>
                              <a:gd name="T24" fmla="+- 0 10673 10624"/>
                              <a:gd name="T25" fmla="*/ T24 w 83"/>
                              <a:gd name="T26" fmla="+- 0 1493 1404"/>
                              <a:gd name="T27" fmla="*/ 1493 h 92"/>
                              <a:gd name="T28" fmla="+- 0 10676 10624"/>
                              <a:gd name="T29" fmla="*/ T28 w 83"/>
                              <a:gd name="T30" fmla="+- 0 1496 1404"/>
                              <a:gd name="T31" fmla="*/ 1496 h 92"/>
                              <a:gd name="T32" fmla="+- 0 10706 10624"/>
                              <a:gd name="T33" fmla="*/ T32 w 83"/>
                              <a:gd name="T34" fmla="+- 0 1496 1404"/>
                              <a:gd name="T35" fmla="*/ 1496 h 92"/>
                              <a:gd name="T36" fmla="+- 0 10703 10624"/>
                              <a:gd name="T37" fmla="*/ T36 w 83"/>
                              <a:gd name="T38" fmla="+- 0 1493 1404"/>
                              <a:gd name="T39" fmla="*/ 1493 h 92"/>
                              <a:gd name="T40" fmla="+- 0 10698 10624"/>
                              <a:gd name="T41" fmla="*/ T40 w 83"/>
                              <a:gd name="T42" fmla="+- 0 1487 1404"/>
                              <a:gd name="T43" fmla="*/ 1487 h 92"/>
                              <a:gd name="T44" fmla="+- 0 10690 10624"/>
                              <a:gd name="T45" fmla="*/ T44 w 83"/>
                              <a:gd name="T46" fmla="+- 0 1477 1404"/>
                              <a:gd name="T47" fmla="*/ 1477 h 92"/>
                              <a:gd name="T48" fmla="+- 0 10684 10624"/>
                              <a:gd name="T49" fmla="*/ T48 w 83"/>
                              <a:gd name="T50" fmla="+- 0 1469 1404"/>
                              <a:gd name="T51" fmla="*/ 1469 h 92"/>
                              <a:gd name="T52" fmla="+- 0 10680 10624"/>
                              <a:gd name="T53" fmla="*/ T52 w 83"/>
                              <a:gd name="T54" fmla="+- 0 1464 1404"/>
                              <a:gd name="T55" fmla="*/ 1464 h 92"/>
                              <a:gd name="T56" fmla="+- 0 10679 10624"/>
                              <a:gd name="T57" fmla="*/ T56 w 83"/>
                              <a:gd name="T58" fmla="+- 0 1463 1404"/>
                              <a:gd name="T59" fmla="*/ 1463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55" y="59"/>
                                </a:moveTo>
                                <a:lnTo>
                                  <a:pt x="30" y="59"/>
                                </a:lnTo>
                                <a:lnTo>
                                  <a:pt x="30" y="60"/>
                                </a:lnTo>
                                <a:lnTo>
                                  <a:pt x="34" y="68"/>
                                </a:lnTo>
                                <a:lnTo>
                                  <a:pt x="39" y="76"/>
                                </a:lnTo>
                                <a:lnTo>
                                  <a:pt x="48" y="86"/>
                                </a:lnTo>
                                <a:lnTo>
                                  <a:pt x="49" y="89"/>
                                </a:lnTo>
                                <a:lnTo>
                                  <a:pt x="52" y="92"/>
                                </a:lnTo>
                                <a:lnTo>
                                  <a:pt x="82" y="92"/>
                                </a:lnTo>
                                <a:lnTo>
                                  <a:pt x="79" y="89"/>
                                </a:lnTo>
                                <a:lnTo>
                                  <a:pt x="74" y="83"/>
                                </a:lnTo>
                                <a:lnTo>
                                  <a:pt x="66" y="73"/>
                                </a:lnTo>
                                <a:lnTo>
                                  <a:pt x="60" y="65"/>
                                </a:lnTo>
                                <a:lnTo>
                                  <a:pt x="56" y="60"/>
                                </a:lnTo>
                                <a:lnTo>
                                  <a:pt x="55" y="59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1"/>
                        <wps:cNvSpPr>
                          <a:spLocks/>
                        </wps:cNvSpPr>
                        <wps:spPr bwMode="auto">
                          <a:xfrm>
                            <a:off x="10624" y="1404"/>
                            <a:ext cx="83" cy="92"/>
                          </a:xfrm>
                          <a:custGeom>
                            <a:avLst/>
                            <a:gdLst>
                              <a:gd name="T0" fmla="+- 0 10691 10624"/>
                              <a:gd name="T1" fmla="*/ T0 w 83"/>
                              <a:gd name="T2" fmla="+- 0 1423 1404"/>
                              <a:gd name="T3" fmla="*/ 1423 h 92"/>
                              <a:gd name="T4" fmla="+- 0 10663 10624"/>
                              <a:gd name="T5" fmla="*/ T4 w 83"/>
                              <a:gd name="T6" fmla="+- 0 1423 1404"/>
                              <a:gd name="T7" fmla="*/ 1423 h 92"/>
                              <a:gd name="T8" fmla="+- 0 10668 10624"/>
                              <a:gd name="T9" fmla="*/ T8 w 83"/>
                              <a:gd name="T10" fmla="+- 0 1427 1404"/>
                              <a:gd name="T11" fmla="*/ 1427 h 92"/>
                              <a:gd name="T12" fmla="+- 0 10668 10624"/>
                              <a:gd name="T13" fmla="*/ T12 w 83"/>
                              <a:gd name="T14" fmla="+- 0 1441 1404"/>
                              <a:gd name="T15" fmla="*/ 1441 h 92"/>
                              <a:gd name="T16" fmla="+- 0 10663 10624"/>
                              <a:gd name="T17" fmla="*/ T16 w 83"/>
                              <a:gd name="T18" fmla="+- 0 1444 1404"/>
                              <a:gd name="T19" fmla="*/ 1444 h 92"/>
                              <a:gd name="T20" fmla="+- 0 10692 10624"/>
                              <a:gd name="T21" fmla="*/ T20 w 83"/>
                              <a:gd name="T22" fmla="+- 0 1444 1404"/>
                              <a:gd name="T23" fmla="*/ 1444 h 92"/>
                              <a:gd name="T24" fmla="+- 0 10692 10624"/>
                              <a:gd name="T25" fmla="*/ T24 w 83"/>
                              <a:gd name="T26" fmla="+- 0 1424 1404"/>
                              <a:gd name="T27" fmla="*/ 1424 h 92"/>
                              <a:gd name="T28" fmla="+- 0 10691 10624"/>
                              <a:gd name="T29" fmla="*/ T28 w 83"/>
                              <a:gd name="T30" fmla="+- 0 1423 1404"/>
                              <a:gd name="T31" fmla="*/ 1423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67" y="19"/>
                                </a:moveTo>
                                <a:lnTo>
                                  <a:pt x="39" y="19"/>
                                </a:lnTo>
                                <a:lnTo>
                                  <a:pt x="44" y="23"/>
                                </a:lnTo>
                                <a:lnTo>
                                  <a:pt x="44" y="37"/>
                                </a:lnTo>
                                <a:lnTo>
                                  <a:pt x="39" y="40"/>
                                </a:lnTo>
                                <a:lnTo>
                                  <a:pt x="68" y="40"/>
                                </a:lnTo>
                                <a:lnTo>
                                  <a:pt x="68" y="20"/>
                                </a:lnTo>
                                <a:lnTo>
                                  <a:pt x="67" y="19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F4AAE0" id="Group 29" o:spid="_x0000_s1026" style="position:absolute;margin-left:530.7pt;margin-top:69.55pt;width:8.3pt;height:5.9pt;z-index:-251657728;mso-position-horizontal-relative:page;mso-position-vertical-relative:page" coordorigin="10614,1391" coordsize="166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">
              <v:group id="Group 34" o:spid="_x0000_s1027" style="position:absolute;left:10766;top:1404;width:2;height:92" coordorigin="10766,1404" coordsize="2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<v:shape id="Freeform 35" o:spid="_x0000_s1028" style="position:absolute;left:10766;top:1404;width:2;height:92;visibility:visible;mso-wrap-style:square;v-text-anchor:top" coordsize="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jX1MMA&#10;AADbAAAADwAAAGRycy9kb3ducmV2LnhtbESPT2sCMRDF70K/Q5hCb5rdFvyzNYoULOJJV8XrsJlu&#10;FjeTJUl1++0bQfD4ePN+b9582dtWXMmHxrGCfJSBIK6cbrhWcDysh1MQISJrbB2Tgj8KsFy8DOZY&#10;aHfjPV3LWIsE4VCgAhNjV0gZKkMWw8h1xMn7cd5iTNLXUnu8Jbht5XuWjaXFhlODwY6+DFWX8tem&#10;N9aXVeP25jyeTb59iNt8V29OSr299qtPEJH6+Dx+pDdawUcO9y0JAH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FjX1MMAAADbAAAADwAAAAAAAAAAAAAAAACYAgAAZHJzL2Rv&#10;d25yZXYueG1sUEsFBgAAAAAEAAQA9QAAAIgDAAAAAA==&#10;" path="m,l,92e" filled="f" strokecolor="#991d84" strokeweight="1.3pt">
                  <v:path arrowok="t" o:connecttype="custom" o:connectlocs="0,1404;0,1496" o:connectangles="0,0"/>
                </v:shape>
              </v:group>
              <v:group id="Group 30" o:spid="_x0000_s1029" style="position:absolute;left:10624;top:1404;width:83;height:92" coordorigin="10624,1404" coordsize="8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<v:shape id="Freeform 33" o:spid="_x0000_s1030" style="position:absolute;left:10624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EXRsQA&#10;AADbAAAADwAAAGRycy9kb3ducmV2LnhtbESPQWsCMRSE7wX/Q3hCbzWrC1K2ZpciKBZ6aFXs9bF5&#10;btYmL+sm6vbfN4WCx2FmvmEW1eCsuFIfWs8KppMMBHHtdcuNgv1u9fQMIkRkjdYzKfihAFU5elhg&#10;of2NP+m6jY1IEA4FKjAxdoWUoTbkMEx8R5y8o+8dxiT7RuoebwnurJxl2Vw6bDktGOxoaaj+3l6c&#10;AtxkO/uRH+az9dq82VP9dX5f5ko9jofXFxCRhngP/7c3WkGew9+X9ANk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hF0bEAAAA2wAAAA8AAAAAAAAAAAAAAAAAmAIAAGRycy9k&#10;b3ducmV2LnhtbFBLBQYAAAAABAAEAPUAAACJAwAAAAA=&#10;" path="m40,l10,,3,1,,1,,92r22,l22,59r33,l54,58,52,55,63,49r5,-8l68,40r-46,l24,19r43,l63,12,56,7,49,1,40,e" fillcolor="#991d84" stroked="f">
                  <v:path arrowok="t" o:connecttype="custom" o:connectlocs="40,1404;10,1404;3,1405;0,1405;0,1496;22,1496;22,1463;55,1463;54,1462;52,1459;63,1453;68,1445;68,1444;22,1444;24,1423;67,1423;63,1416;56,1411;49,1405;40,1404" o:connectangles="0,0,0,0,0,0,0,0,0,0,0,0,0,0,0,0,0,0,0,0"/>
                </v:shape>
                <v:shape id="Freeform 32" o:spid="_x0000_s1031" style="position:absolute;left:10624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iPMsQA&#10;AADbAAAADwAAAGRycy9kb3ducmV2LnhtbESPT2sCMRTE70K/Q3hCb5rVLSKrUYpQUejBP6VeH5vX&#10;zbbJy3YTdfvtG0HwOMzMb5j5snNWXKgNtWcFo2EGgrj0uuZKwcfxbTAFESKyRuuZFPxRgOXiqTfH&#10;Qvsr7+lyiJVIEA4FKjAxNoWUoTTkMAx9Q5y8L986jEm2ldQtXhPcWTnOsol0WHNaMNjQylD5czg7&#10;BbjJjnaXf07G67XZ2u/y9Pu+ypV67nevMxCRuvgI39sbrSB/gduX9AP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IjzLEAAAA2wAAAA8AAAAAAAAAAAAAAAAAmAIAAGRycy9k&#10;b3ducmV2LnhtbFBLBQYAAAAABAAEAPUAAACJAwAAAAA=&#10;" path="m55,59r-25,l30,60r4,8l39,76r9,10l49,89r3,3l82,92,79,89,74,83,66,73,60,65,56,60,55,59e" fillcolor="#991d84" stroked="f">
                  <v:path arrowok="t" o:connecttype="custom" o:connectlocs="55,1463;30,1463;30,1464;34,1472;39,1480;48,1490;49,1493;52,1496;82,1496;79,1493;74,1487;66,1477;60,1469;56,1464;55,1463" o:connectangles="0,0,0,0,0,0,0,0,0,0,0,0,0,0,0"/>
                </v:shape>
                <v:shape id="Freeform 31" o:spid="_x0000_s1032" style="position:absolute;left:10624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QqqcQA&#10;AADbAAAADwAAAGRycy9kb3ducmV2LnhtbESPT2sCMRTE70K/Q3hCb5rVpSKrUYpQUejBP6VeH5vX&#10;zbbJy3YTdfvtG0HwOMzMb5j5snNWXKgNtWcFo2EGgrj0uuZKwcfxbTAFESKyRuuZFPxRgOXiqTfH&#10;Qvsr7+lyiJVIEA4FKjAxNoWUoTTkMAx9Q5y8L986jEm2ldQtXhPcWTnOsol0WHNaMNjQylD5czg7&#10;BbjJjnaXf07G67XZ2u/y9Pu+ypV67nevMxCRuvgI39sbrSB/gduX9AP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EKqnEAAAA2wAAAA8AAAAAAAAAAAAAAAAAmAIAAGRycy9k&#10;b3ducmV2LnhtbFBLBQYAAAAABAAEAPUAAACJAwAAAAA=&#10;" path="m67,19r-28,l44,23r,14l39,40r29,l68,20,67,19e" fillcolor="#991d84" stroked="f">
                  <v:path arrowok="t" o:connecttype="custom" o:connectlocs="67,1423;39,1423;44,1427;44,1441;39,1444;68,1444;68,1424;67,1423" o:connectangles="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6285230</wp:posOffset>
              </wp:positionH>
              <wp:positionV relativeFrom="page">
                <wp:posOffset>891540</wp:posOffset>
              </wp:positionV>
              <wp:extent cx="1270" cy="58420"/>
              <wp:effectExtent l="8255" t="15240" r="9525" b="12065"/>
              <wp:wrapNone/>
              <wp:docPr id="27" name="Group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70" cy="58420"/>
                        <a:chOff x="9898" y="1404"/>
                        <a:chExt cx="2" cy="92"/>
                      </a:xfrm>
                    </wpg:grpSpPr>
                    <wps:wsp>
                      <wps:cNvPr id="28" name="Freeform 28"/>
                      <wps:cNvSpPr>
                        <a:spLocks/>
                      </wps:cNvSpPr>
                      <wps:spPr bwMode="auto">
                        <a:xfrm>
                          <a:off x="9898" y="1404"/>
                          <a:ext cx="2" cy="92"/>
                        </a:xfrm>
                        <a:custGeom>
                          <a:avLst/>
                          <a:gdLst>
                            <a:gd name="T0" fmla="+- 0 1404 1404"/>
                            <a:gd name="T1" fmla="*/ 1404 h 92"/>
                            <a:gd name="T2" fmla="+- 0 1496 1404"/>
                            <a:gd name="T3" fmla="*/ 1496 h 92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92">
                              <a:moveTo>
                                <a:pt x="0" y="0"/>
                              </a:moveTo>
                              <a:lnTo>
                                <a:pt x="0" y="92"/>
                              </a:lnTo>
                            </a:path>
                          </a:pathLst>
                        </a:custGeom>
                        <a:noFill/>
                        <a:ln w="15748">
                          <a:solidFill>
                            <a:srgbClr val="991D8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5784EA" id="Group 27" o:spid="_x0000_s1026" style="position:absolute;margin-left:494.9pt;margin-top:70.2pt;width:.1pt;height:4.6pt;z-index:-251656704;mso-position-horizontal-relative:page;mso-position-vertical-relative:page" coordorigin="9898,1404" coordsize="2,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">
              <v:shape id="Freeform 28" o:spid="_x0000_s1027" style="position:absolute;left:9898;top:1404;width:2;height:92;visibility:visible;mso-wrap-style:square;v-text-anchor:top" coordsize="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+Nm8EA&#10;AADbAAAADwAAAGRycy9kb3ducmV2LnhtbERPTWvCQBC9F/oflil4q5uqLRJdpWhNe9UK4m3Ijklo&#10;djbsbjT++86h0OPjfS/Xg2vVlUJsPBt4GWegiEtvG64MHL93z3NQMSFbbD2TgTtFWK8eH5aYW3/j&#10;PV0PqVISwjFHA3VKXa51LGtyGMe+Ixbu4oPDJDBU2ga8Sbhr9STL3rTDhqWhxo42NZU/h95JSdmf&#10;Xz+Kdj/dFp9FDP1mOzvdjRk9De8LUImG9C/+c39ZAxMZK1/kB+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vjZvBAAAA2wAAAA8AAAAAAAAAAAAAAAAAmAIAAGRycy9kb3du&#10;cmV2LnhtbFBLBQYAAAAABAAEAPUAAACGAwAAAAA=&#10;" path="m,l,92e" filled="f" strokecolor="#991d84" strokeweight="1.24pt">
                <v:path arrowok="t" o:connecttype="custom" o:connectlocs="0,1404;0,1496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page">
                <wp:posOffset>6324600</wp:posOffset>
              </wp:positionH>
              <wp:positionV relativeFrom="page">
                <wp:posOffset>884555</wp:posOffset>
              </wp:positionV>
              <wp:extent cx="377190" cy="73025"/>
              <wp:effectExtent l="0" t="0" r="13335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77190" cy="73025"/>
                        <a:chOff x="9960" y="1393"/>
                        <a:chExt cx="594" cy="115"/>
                      </a:xfrm>
                    </wpg:grpSpPr>
                    <wpg:grpSp>
                      <wpg:cNvPr id="10" name="Group 24"/>
                      <wpg:cNvGrpSpPr>
                        <a:grpSpLocks/>
                      </wpg:cNvGrpSpPr>
                      <wpg:grpSpPr bwMode="auto">
                        <a:xfrm>
                          <a:off x="10492" y="1404"/>
                          <a:ext cx="52" cy="92"/>
                          <a:chOff x="10492" y="1404"/>
                          <a:chExt cx="52" cy="92"/>
                        </a:xfrm>
                      </wpg:grpSpPr>
                      <wps:wsp>
                        <wps:cNvPr id="11" name="Freeform 26"/>
                        <wps:cNvSpPr>
                          <a:spLocks/>
                        </wps:cNvSpPr>
                        <wps:spPr bwMode="auto">
                          <a:xfrm>
                            <a:off x="10492" y="1404"/>
                            <a:ext cx="52" cy="92"/>
                          </a:xfrm>
                          <a:custGeom>
                            <a:avLst/>
                            <a:gdLst>
                              <a:gd name="T0" fmla="+- 0 10543 10492"/>
                              <a:gd name="T1" fmla="*/ T0 w 52"/>
                              <a:gd name="T2" fmla="+- 0 1426 1404"/>
                              <a:gd name="T3" fmla="*/ 1426 h 92"/>
                              <a:gd name="T4" fmla="+- 0 10520 10492"/>
                              <a:gd name="T5" fmla="*/ T4 w 52"/>
                              <a:gd name="T6" fmla="+- 0 1426 1404"/>
                              <a:gd name="T7" fmla="*/ 1426 h 92"/>
                              <a:gd name="T8" fmla="+- 0 10520 10492"/>
                              <a:gd name="T9" fmla="*/ T8 w 52"/>
                              <a:gd name="T10" fmla="+- 0 1496 1404"/>
                              <a:gd name="T11" fmla="*/ 1496 h 92"/>
                              <a:gd name="T12" fmla="+- 0 10543 10492"/>
                              <a:gd name="T13" fmla="*/ T12 w 52"/>
                              <a:gd name="T14" fmla="+- 0 1496 1404"/>
                              <a:gd name="T15" fmla="*/ 1496 h 92"/>
                              <a:gd name="T16" fmla="+- 0 10543 10492"/>
                              <a:gd name="T17" fmla="*/ T16 w 52"/>
                              <a:gd name="T18" fmla="+- 0 1426 1404"/>
                              <a:gd name="T19" fmla="*/ 1426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2" h="92">
                                <a:moveTo>
                                  <a:pt x="51" y="22"/>
                                </a:moveTo>
                                <a:lnTo>
                                  <a:pt x="28" y="22"/>
                                </a:lnTo>
                                <a:lnTo>
                                  <a:pt x="28" y="92"/>
                                </a:lnTo>
                                <a:lnTo>
                                  <a:pt x="51" y="92"/>
                                </a:lnTo>
                                <a:lnTo>
                                  <a:pt x="51" y="22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5"/>
                        <wps:cNvSpPr>
                          <a:spLocks/>
                        </wps:cNvSpPr>
                        <wps:spPr bwMode="auto">
                          <a:xfrm>
                            <a:off x="10492" y="1404"/>
                            <a:ext cx="52" cy="92"/>
                          </a:xfrm>
                          <a:custGeom>
                            <a:avLst/>
                            <a:gdLst>
                              <a:gd name="T0" fmla="+- 0 10572 10492"/>
                              <a:gd name="T1" fmla="*/ T0 w 52"/>
                              <a:gd name="T2" fmla="+- 0 1404 1404"/>
                              <a:gd name="T3" fmla="*/ 1404 h 92"/>
                              <a:gd name="T4" fmla="+- 0 10492 10492"/>
                              <a:gd name="T5" fmla="*/ T4 w 52"/>
                              <a:gd name="T6" fmla="+- 0 1404 1404"/>
                              <a:gd name="T7" fmla="*/ 1404 h 92"/>
                              <a:gd name="T8" fmla="+- 0 10492 10492"/>
                              <a:gd name="T9" fmla="*/ T8 w 52"/>
                              <a:gd name="T10" fmla="+- 0 1426 1404"/>
                              <a:gd name="T11" fmla="*/ 1426 h 92"/>
                              <a:gd name="T12" fmla="+- 0 10572 10492"/>
                              <a:gd name="T13" fmla="*/ T12 w 52"/>
                              <a:gd name="T14" fmla="+- 0 1426 1404"/>
                              <a:gd name="T15" fmla="*/ 1426 h 92"/>
                              <a:gd name="T16" fmla="+- 0 10572 10492"/>
                              <a:gd name="T17" fmla="*/ T16 w 52"/>
                              <a:gd name="T18" fmla="+- 0 1404 1404"/>
                              <a:gd name="T19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2" h="92">
                                <a:moveTo>
                                  <a:pt x="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"/>
                                </a:lnTo>
                                <a:lnTo>
                                  <a:pt x="80" y="22"/>
                                </a:ln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3" name="Group 20"/>
                      <wpg:cNvGrpSpPr>
                        <a:grpSpLocks/>
                      </wpg:cNvGrpSpPr>
                      <wpg:grpSpPr bwMode="auto">
                        <a:xfrm>
                          <a:off x="10380" y="1403"/>
                          <a:ext cx="64" cy="95"/>
                          <a:chOff x="10380" y="1403"/>
                          <a:chExt cx="64" cy="95"/>
                        </a:xfrm>
                      </wpg:grpSpPr>
                      <wps:wsp>
                        <wps:cNvPr id="14" name="Freeform 23"/>
                        <wps:cNvSpPr>
                          <a:spLocks/>
                        </wps:cNvSpPr>
                        <wps:spPr bwMode="auto">
                          <a:xfrm>
                            <a:off x="10380" y="1403"/>
                            <a:ext cx="64" cy="95"/>
                          </a:xfrm>
                          <a:custGeom>
                            <a:avLst/>
                            <a:gdLst>
                              <a:gd name="T0" fmla="+- 0 10380 10380"/>
                              <a:gd name="T1" fmla="*/ T0 w 64"/>
                              <a:gd name="T2" fmla="+- 0 1468 1403"/>
                              <a:gd name="T3" fmla="*/ 1468 h 95"/>
                              <a:gd name="T4" fmla="+- 0 10380 10380"/>
                              <a:gd name="T5" fmla="*/ T4 w 64"/>
                              <a:gd name="T6" fmla="+- 0 1492 1403"/>
                              <a:gd name="T7" fmla="*/ 1492 h 95"/>
                              <a:gd name="T8" fmla="+- 0 10390 10380"/>
                              <a:gd name="T9" fmla="*/ T8 w 64"/>
                              <a:gd name="T10" fmla="+- 0 1496 1403"/>
                              <a:gd name="T11" fmla="*/ 1496 h 95"/>
                              <a:gd name="T12" fmla="+- 0 10398 10380"/>
                              <a:gd name="T13" fmla="*/ T12 w 64"/>
                              <a:gd name="T14" fmla="+- 0 1498 1403"/>
                              <a:gd name="T15" fmla="*/ 1498 h 95"/>
                              <a:gd name="T16" fmla="+- 0 10415 10380"/>
                              <a:gd name="T17" fmla="*/ T16 w 64"/>
                              <a:gd name="T18" fmla="+- 0 1497 1403"/>
                              <a:gd name="T19" fmla="*/ 1497 h 95"/>
                              <a:gd name="T20" fmla="+- 0 10436 10380"/>
                              <a:gd name="T21" fmla="*/ T20 w 64"/>
                              <a:gd name="T22" fmla="+- 0 1489 1403"/>
                              <a:gd name="T23" fmla="*/ 1489 h 95"/>
                              <a:gd name="T24" fmla="+- 0 10441 10380"/>
                              <a:gd name="T25" fmla="*/ T24 w 64"/>
                              <a:gd name="T26" fmla="+- 0 1477 1403"/>
                              <a:gd name="T27" fmla="*/ 1477 h 95"/>
                              <a:gd name="T28" fmla="+- 0 10398 10380"/>
                              <a:gd name="T29" fmla="*/ T28 w 64"/>
                              <a:gd name="T30" fmla="+- 0 1477 1403"/>
                              <a:gd name="T31" fmla="*/ 1477 h 95"/>
                              <a:gd name="T32" fmla="+- 0 10392 10380"/>
                              <a:gd name="T33" fmla="*/ T32 w 64"/>
                              <a:gd name="T34" fmla="+- 0 1476 1403"/>
                              <a:gd name="T35" fmla="*/ 1476 h 95"/>
                              <a:gd name="T36" fmla="+- 0 10382 10380"/>
                              <a:gd name="T37" fmla="*/ T36 w 64"/>
                              <a:gd name="T38" fmla="+- 0 1469 1403"/>
                              <a:gd name="T39" fmla="*/ 1469 h 95"/>
                              <a:gd name="T40" fmla="+- 0 10380 10380"/>
                              <a:gd name="T41" fmla="*/ T40 w 64"/>
                              <a:gd name="T42" fmla="+- 0 1468 1403"/>
                              <a:gd name="T43" fmla="*/ 1468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0" y="65"/>
                                </a:moveTo>
                                <a:lnTo>
                                  <a:pt x="0" y="89"/>
                                </a:lnTo>
                                <a:lnTo>
                                  <a:pt x="10" y="93"/>
                                </a:lnTo>
                                <a:lnTo>
                                  <a:pt x="18" y="95"/>
                                </a:lnTo>
                                <a:lnTo>
                                  <a:pt x="35" y="94"/>
                                </a:lnTo>
                                <a:lnTo>
                                  <a:pt x="56" y="86"/>
                                </a:lnTo>
                                <a:lnTo>
                                  <a:pt x="61" y="74"/>
                                </a:lnTo>
                                <a:lnTo>
                                  <a:pt x="18" y="74"/>
                                </a:lnTo>
                                <a:lnTo>
                                  <a:pt x="12" y="73"/>
                                </a:lnTo>
                                <a:lnTo>
                                  <a:pt x="2" y="66"/>
                                </a:lnTo>
                                <a:lnTo>
                                  <a:pt x="0" y="65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22"/>
                        <wps:cNvSpPr>
                          <a:spLocks/>
                        </wps:cNvSpPr>
                        <wps:spPr bwMode="auto">
                          <a:xfrm>
                            <a:off x="10380" y="1403"/>
                            <a:ext cx="64" cy="95"/>
                          </a:xfrm>
                          <a:custGeom>
                            <a:avLst/>
                            <a:gdLst>
                              <a:gd name="T0" fmla="+- 0 10424 10380"/>
                              <a:gd name="T1" fmla="*/ T0 w 64"/>
                              <a:gd name="T2" fmla="+- 0 1403 1403"/>
                              <a:gd name="T3" fmla="*/ 1403 h 95"/>
                              <a:gd name="T4" fmla="+- 0 10409 10380"/>
                              <a:gd name="T5" fmla="*/ T4 w 64"/>
                              <a:gd name="T6" fmla="+- 0 1403 1403"/>
                              <a:gd name="T7" fmla="*/ 1403 h 95"/>
                              <a:gd name="T8" fmla="+- 0 10388 10380"/>
                              <a:gd name="T9" fmla="*/ T8 w 64"/>
                              <a:gd name="T10" fmla="+- 0 1412 1403"/>
                              <a:gd name="T11" fmla="*/ 1412 h 95"/>
                              <a:gd name="T12" fmla="+- 0 10380 10380"/>
                              <a:gd name="T13" fmla="*/ T12 w 64"/>
                              <a:gd name="T14" fmla="+- 0 1430 1403"/>
                              <a:gd name="T15" fmla="*/ 1430 h 95"/>
                              <a:gd name="T16" fmla="+- 0 10380 10380"/>
                              <a:gd name="T17" fmla="*/ T16 w 64"/>
                              <a:gd name="T18" fmla="+- 0 1436 1403"/>
                              <a:gd name="T19" fmla="*/ 1436 h 95"/>
                              <a:gd name="T20" fmla="+- 0 10405 10380"/>
                              <a:gd name="T21" fmla="*/ T20 w 64"/>
                              <a:gd name="T22" fmla="+- 0 1459 1403"/>
                              <a:gd name="T23" fmla="*/ 1459 h 95"/>
                              <a:gd name="T24" fmla="+- 0 10417 10380"/>
                              <a:gd name="T25" fmla="*/ T24 w 64"/>
                              <a:gd name="T26" fmla="+- 0 1465 1403"/>
                              <a:gd name="T27" fmla="*/ 1465 h 95"/>
                              <a:gd name="T28" fmla="+- 0 10418 10380"/>
                              <a:gd name="T29" fmla="*/ T28 w 64"/>
                              <a:gd name="T30" fmla="+- 0 1468 1403"/>
                              <a:gd name="T31" fmla="*/ 1468 h 95"/>
                              <a:gd name="T32" fmla="+- 0 10418 10380"/>
                              <a:gd name="T33" fmla="*/ T32 w 64"/>
                              <a:gd name="T34" fmla="+- 0 1475 1403"/>
                              <a:gd name="T35" fmla="*/ 1475 h 95"/>
                              <a:gd name="T36" fmla="+- 0 10415 10380"/>
                              <a:gd name="T37" fmla="*/ T36 w 64"/>
                              <a:gd name="T38" fmla="+- 0 1477 1403"/>
                              <a:gd name="T39" fmla="*/ 1477 h 95"/>
                              <a:gd name="T40" fmla="+- 0 10441 10380"/>
                              <a:gd name="T41" fmla="*/ T40 w 64"/>
                              <a:gd name="T42" fmla="+- 0 1477 1403"/>
                              <a:gd name="T43" fmla="*/ 1477 h 95"/>
                              <a:gd name="T44" fmla="+- 0 10444 10380"/>
                              <a:gd name="T45" fmla="*/ T44 w 64"/>
                              <a:gd name="T46" fmla="+- 0 1470 1403"/>
                              <a:gd name="T47" fmla="*/ 1470 h 95"/>
                              <a:gd name="T48" fmla="+- 0 10444 10380"/>
                              <a:gd name="T49" fmla="*/ T48 w 64"/>
                              <a:gd name="T50" fmla="+- 0 1463 1403"/>
                              <a:gd name="T51" fmla="*/ 1463 h 95"/>
                              <a:gd name="T52" fmla="+- 0 10406 10380"/>
                              <a:gd name="T53" fmla="*/ T52 w 64"/>
                              <a:gd name="T54" fmla="+- 0 1434 1403"/>
                              <a:gd name="T55" fmla="*/ 1434 h 95"/>
                              <a:gd name="T56" fmla="+- 0 10404 10380"/>
                              <a:gd name="T57" fmla="*/ T56 w 64"/>
                              <a:gd name="T58" fmla="+- 0 1432 1403"/>
                              <a:gd name="T59" fmla="*/ 1432 h 95"/>
                              <a:gd name="T60" fmla="+- 0 10404 10380"/>
                              <a:gd name="T61" fmla="*/ T60 w 64"/>
                              <a:gd name="T62" fmla="+- 0 1426 1403"/>
                              <a:gd name="T63" fmla="*/ 1426 h 95"/>
                              <a:gd name="T64" fmla="+- 0 10408 10380"/>
                              <a:gd name="T65" fmla="*/ T64 w 64"/>
                              <a:gd name="T66" fmla="+- 0 1423 1403"/>
                              <a:gd name="T67" fmla="*/ 1423 h 95"/>
                              <a:gd name="T68" fmla="+- 0 10441 10380"/>
                              <a:gd name="T69" fmla="*/ T68 w 64"/>
                              <a:gd name="T70" fmla="+- 0 1423 1403"/>
                              <a:gd name="T71" fmla="*/ 1423 h 95"/>
                              <a:gd name="T72" fmla="+- 0 10441 10380"/>
                              <a:gd name="T73" fmla="*/ T72 w 64"/>
                              <a:gd name="T74" fmla="+- 0 1409 1403"/>
                              <a:gd name="T75" fmla="*/ 1409 h 95"/>
                              <a:gd name="T76" fmla="+- 0 10440 10380"/>
                              <a:gd name="T77" fmla="*/ T76 w 64"/>
                              <a:gd name="T78" fmla="+- 0 1409 1403"/>
                              <a:gd name="T79" fmla="*/ 1409 h 95"/>
                              <a:gd name="T80" fmla="+- 0 10433 10380"/>
                              <a:gd name="T81" fmla="*/ T80 w 64"/>
                              <a:gd name="T82" fmla="+- 0 1405 1403"/>
                              <a:gd name="T83" fmla="*/ 1405 h 95"/>
                              <a:gd name="T84" fmla="+- 0 10424 10380"/>
                              <a:gd name="T85" fmla="*/ T84 w 64"/>
                              <a:gd name="T86" fmla="+- 0 1403 1403"/>
                              <a:gd name="T87" fmla="*/ 140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44" y="0"/>
                                </a:moveTo>
                                <a:lnTo>
                                  <a:pt x="29" y="0"/>
                                </a:lnTo>
                                <a:lnTo>
                                  <a:pt x="8" y="9"/>
                                </a:lnTo>
                                <a:lnTo>
                                  <a:pt x="0" y="27"/>
                                </a:lnTo>
                                <a:lnTo>
                                  <a:pt x="0" y="33"/>
                                </a:lnTo>
                                <a:lnTo>
                                  <a:pt x="25" y="56"/>
                                </a:lnTo>
                                <a:lnTo>
                                  <a:pt x="37" y="62"/>
                                </a:lnTo>
                                <a:lnTo>
                                  <a:pt x="38" y="65"/>
                                </a:lnTo>
                                <a:lnTo>
                                  <a:pt x="38" y="72"/>
                                </a:lnTo>
                                <a:lnTo>
                                  <a:pt x="35" y="74"/>
                                </a:lnTo>
                                <a:lnTo>
                                  <a:pt x="61" y="74"/>
                                </a:lnTo>
                                <a:lnTo>
                                  <a:pt x="64" y="67"/>
                                </a:lnTo>
                                <a:lnTo>
                                  <a:pt x="64" y="60"/>
                                </a:lnTo>
                                <a:lnTo>
                                  <a:pt x="26" y="31"/>
                                </a:lnTo>
                                <a:lnTo>
                                  <a:pt x="24" y="29"/>
                                </a:lnTo>
                                <a:lnTo>
                                  <a:pt x="24" y="23"/>
                                </a:lnTo>
                                <a:lnTo>
                                  <a:pt x="28" y="20"/>
                                </a:lnTo>
                                <a:lnTo>
                                  <a:pt x="61" y="20"/>
                                </a:lnTo>
                                <a:lnTo>
                                  <a:pt x="61" y="6"/>
                                </a:lnTo>
                                <a:lnTo>
                                  <a:pt x="60" y="6"/>
                                </a:lnTo>
                                <a:lnTo>
                                  <a:pt x="53" y="2"/>
                                </a:lnTo>
                                <a:lnTo>
                                  <a:pt x="44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21"/>
                        <wps:cNvSpPr>
                          <a:spLocks/>
                        </wps:cNvSpPr>
                        <wps:spPr bwMode="auto">
                          <a:xfrm>
                            <a:off x="10380" y="1403"/>
                            <a:ext cx="64" cy="95"/>
                          </a:xfrm>
                          <a:custGeom>
                            <a:avLst/>
                            <a:gdLst>
                              <a:gd name="T0" fmla="+- 0 10441 10380"/>
                              <a:gd name="T1" fmla="*/ T0 w 64"/>
                              <a:gd name="T2" fmla="+- 0 1423 1403"/>
                              <a:gd name="T3" fmla="*/ 1423 h 95"/>
                              <a:gd name="T4" fmla="+- 0 10424 10380"/>
                              <a:gd name="T5" fmla="*/ T4 w 64"/>
                              <a:gd name="T6" fmla="+- 0 1423 1403"/>
                              <a:gd name="T7" fmla="*/ 1423 h 95"/>
                              <a:gd name="T8" fmla="+- 0 10432 10380"/>
                              <a:gd name="T9" fmla="*/ T8 w 64"/>
                              <a:gd name="T10" fmla="+- 0 1424 1403"/>
                              <a:gd name="T11" fmla="*/ 1424 h 95"/>
                              <a:gd name="T12" fmla="+- 0 10439 10380"/>
                              <a:gd name="T13" fmla="*/ T12 w 64"/>
                              <a:gd name="T14" fmla="+- 0 1430 1403"/>
                              <a:gd name="T15" fmla="*/ 1430 h 95"/>
                              <a:gd name="T16" fmla="+- 0 10441 10380"/>
                              <a:gd name="T17" fmla="*/ T16 w 64"/>
                              <a:gd name="T18" fmla="+- 0 1432 1403"/>
                              <a:gd name="T19" fmla="*/ 1432 h 95"/>
                              <a:gd name="T20" fmla="+- 0 10441 10380"/>
                              <a:gd name="T21" fmla="*/ T20 w 64"/>
                              <a:gd name="T22" fmla="+- 0 1423 1403"/>
                              <a:gd name="T23" fmla="*/ 142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61" y="20"/>
                                </a:moveTo>
                                <a:lnTo>
                                  <a:pt x="44" y="20"/>
                                </a:lnTo>
                                <a:lnTo>
                                  <a:pt x="52" y="21"/>
                                </a:lnTo>
                                <a:lnTo>
                                  <a:pt x="59" y="27"/>
                                </a:lnTo>
                                <a:lnTo>
                                  <a:pt x="61" y="29"/>
                                </a:lnTo>
                                <a:lnTo>
                                  <a:pt x="61" y="2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7" name="Group 17"/>
                      <wpg:cNvGrpSpPr>
                        <a:grpSpLocks/>
                      </wpg:cNvGrpSpPr>
                      <wpg:grpSpPr bwMode="auto">
                        <a:xfrm>
                          <a:off x="10244" y="1404"/>
                          <a:ext cx="79" cy="94"/>
                          <a:chOff x="10244" y="1404"/>
                          <a:chExt cx="79" cy="94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10244" y="1404"/>
                            <a:ext cx="79" cy="94"/>
                          </a:xfrm>
                          <a:custGeom>
                            <a:avLst/>
                            <a:gdLst>
                              <a:gd name="T0" fmla="+- 0 10268 10244"/>
                              <a:gd name="T1" fmla="*/ T0 w 79"/>
                              <a:gd name="T2" fmla="+- 0 1404 1404"/>
                              <a:gd name="T3" fmla="*/ 1404 h 94"/>
                              <a:gd name="T4" fmla="+- 0 10244 10244"/>
                              <a:gd name="T5" fmla="*/ T4 w 79"/>
                              <a:gd name="T6" fmla="+- 0 1405 1404"/>
                              <a:gd name="T7" fmla="*/ 1405 h 94"/>
                              <a:gd name="T8" fmla="+- 0 10244 10244"/>
                              <a:gd name="T9" fmla="*/ T8 w 79"/>
                              <a:gd name="T10" fmla="+- 0 1471 1404"/>
                              <a:gd name="T11" fmla="*/ 1471 h 94"/>
                              <a:gd name="T12" fmla="+- 0 10247 10244"/>
                              <a:gd name="T13" fmla="*/ T12 w 79"/>
                              <a:gd name="T14" fmla="+- 0 1480 1404"/>
                              <a:gd name="T15" fmla="*/ 1480 h 94"/>
                              <a:gd name="T16" fmla="+- 0 10253 10244"/>
                              <a:gd name="T17" fmla="*/ T16 w 79"/>
                              <a:gd name="T18" fmla="+- 0 1486 1404"/>
                              <a:gd name="T19" fmla="*/ 1486 h 94"/>
                              <a:gd name="T20" fmla="+- 0 10260 10244"/>
                              <a:gd name="T21" fmla="*/ T20 w 79"/>
                              <a:gd name="T22" fmla="+- 0 1494 1404"/>
                              <a:gd name="T23" fmla="*/ 1494 h 94"/>
                              <a:gd name="T24" fmla="+- 0 10270 10244"/>
                              <a:gd name="T25" fmla="*/ T24 w 79"/>
                              <a:gd name="T26" fmla="+- 0 1498 1404"/>
                              <a:gd name="T27" fmla="*/ 1498 h 94"/>
                              <a:gd name="T28" fmla="+- 0 10298 10244"/>
                              <a:gd name="T29" fmla="*/ T28 w 79"/>
                              <a:gd name="T30" fmla="+- 0 1498 1404"/>
                              <a:gd name="T31" fmla="*/ 1498 h 94"/>
                              <a:gd name="T32" fmla="+- 0 10308 10244"/>
                              <a:gd name="T33" fmla="*/ T32 w 79"/>
                              <a:gd name="T34" fmla="+- 0 1494 1404"/>
                              <a:gd name="T35" fmla="*/ 1494 h 94"/>
                              <a:gd name="T36" fmla="+- 0 10315 10244"/>
                              <a:gd name="T37" fmla="*/ T36 w 79"/>
                              <a:gd name="T38" fmla="+- 0 1486 1404"/>
                              <a:gd name="T39" fmla="*/ 1486 h 94"/>
                              <a:gd name="T40" fmla="+- 0 10321 10244"/>
                              <a:gd name="T41" fmla="*/ T40 w 79"/>
                              <a:gd name="T42" fmla="+- 0 1480 1404"/>
                              <a:gd name="T43" fmla="*/ 1480 h 94"/>
                              <a:gd name="T44" fmla="+- 0 10322 10244"/>
                              <a:gd name="T45" fmla="*/ T44 w 79"/>
                              <a:gd name="T46" fmla="+- 0 1477 1404"/>
                              <a:gd name="T47" fmla="*/ 1477 h 94"/>
                              <a:gd name="T48" fmla="+- 0 10279 10244"/>
                              <a:gd name="T49" fmla="*/ T48 w 79"/>
                              <a:gd name="T50" fmla="+- 0 1477 1404"/>
                              <a:gd name="T51" fmla="*/ 1477 h 94"/>
                              <a:gd name="T52" fmla="+- 0 10274 10244"/>
                              <a:gd name="T53" fmla="*/ T52 w 79"/>
                              <a:gd name="T54" fmla="+- 0 1475 1404"/>
                              <a:gd name="T55" fmla="*/ 1475 h 94"/>
                              <a:gd name="T56" fmla="+- 0 10272 10244"/>
                              <a:gd name="T57" fmla="*/ T56 w 79"/>
                              <a:gd name="T58" fmla="+- 0 1472 1404"/>
                              <a:gd name="T59" fmla="*/ 1472 h 94"/>
                              <a:gd name="T60" fmla="+- 0 10270 10244"/>
                              <a:gd name="T61" fmla="*/ T60 w 79"/>
                              <a:gd name="T62" fmla="+- 0 1469 1404"/>
                              <a:gd name="T63" fmla="*/ 1469 h 94"/>
                              <a:gd name="T64" fmla="+- 0 10268 10244"/>
                              <a:gd name="T65" fmla="*/ T64 w 79"/>
                              <a:gd name="T66" fmla="+- 0 1465 1404"/>
                              <a:gd name="T67" fmla="*/ 1465 h 94"/>
                              <a:gd name="T68" fmla="+- 0 10268 10244"/>
                              <a:gd name="T69" fmla="*/ T68 w 79"/>
                              <a:gd name="T70" fmla="+- 0 1404 1404"/>
                              <a:gd name="T71" fmla="*/ 140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79" h="94">
                                <a:moveTo>
                                  <a:pt x="24" y="0"/>
                                </a:moveTo>
                                <a:lnTo>
                                  <a:pt x="0" y="1"/>
                                </a:lnTo>
                                <a:lnTo>
                                  <a:pt x="0" y="67"/>
                                </a:lnTo>
                                <a:lnTo>
                                  <a:pt x="3" y="76"/>
                                </a:lnTo>
                                <a:lnTo>
                                  <a:pt x="9" y="82"/>
                                </a:lnTo>
                                <a:lnTo>
                                  <a:pt x="16" y="90"/>
                                </a:lnTo>
                                <a:lnTo>
                                  <a:pt x="26" y="94"/>
                                </a:lnTo>
                                <a:lnTo>
                                  <a:pt x="54" y="94"/>
                                </a:lnTo>
                                <a:lnTo>
                                  <a:pt x="64" y="90"/>
                                </a:lnTo>
                                <a:lnTo>
                                  <a:pt x="71" y="82"/>
                                </a:lnTo>
                                <a:lnTo>
                                  <a:pt x="77" y="76"/>
                                </a:lnTo>
                                <a:lnTo>
                                  <a:pt x="78" y="73"/>
                                </a:lnTo>
                                <a:lnTo>
                                  <a:pt x="35" y="73"/>
                                </a:lnTo>
                                <a:lnTo>
                                  <a:pt x="30" y="71"/>
                                </a:lnTo>
                                <a:lnTo>
                                  <a:pt x="28" y="68"/>
                                </a:lnTo>
                                <a:lnTo>
                                  <a:pt x="26" y="65"/>
                                </a:lnTo>
                                <a:lnTo>
                                  <a:pt x="24" y="61"/>
                                </a:lnTo>
                                <a:lnTo>
                                  <a:pt x="24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8"/>
                        <wps:cNvSpPr>
                          <a:spLocks/>
                        </wps:cNvSpPr>
                        <wps:spPr bwMode="auto">
                          <a:xfrm>
                            <a:off x="10244" y="1404"/>
                            <a:ext cx="79" cy="94"/>
                          </a:xfrm>
                          <a:custGeom>
                            <a:avLst/>
                            <a:gdLst>
                              <a:gd name="T0" fmla="+- 0 10324 10244"/>
                              <a:gd name="T1" fmla="*/ T0 w 79"/>
                              <a:gd name="T2" fmla="+- 0 1404 1404"/>
                              <a:gd name="T3" fmla="*/ 1404 h 94"/>
                              <a:gd name="T4" fmla="+- 0 10300 10244"/>
                              <a:gd name="T5" fmla="*/ T4 w 79"/>
                              <a:gd name="T6" fmla="+- 0 1405 1404"/>
                              <a:gd name="T7" fmla="*/ 1405 h 94"/>
                              <a:gd name="T8" fmla="+- 0 10300 10244"/>
                              <a:gd name="T9" fmla="*/ T8 w 79"/>
                              <a:gd name="T10" fmla="+- 0 1465 1404"/>
                              <a:gd name="T11" fmla="*/ 1465 h 94"/>
                              <a:gd name="T12" fmla="+- 0 10298 10244"/>
                              <a:gd name="T13" fmla="*/ T12 w 79"/>
                              <a:gd name="T14" fmla="+- 0 1469 1404"/>
                              <a:gd name="T15" fmla="*/ 1469 h 94"/>
                              <a:gd name="T16" fmla="+- 0 10297 10244"/>
                              <a:gd name="T17" fmla="*/ T16 w 79"/>
                              <a:gd name="T18" fmla="+- 0 1471 1404"/>
                              <a:gd name="T19" fmla="*/ 1471 h 94"/>
                              <a:gd name="T20" fmla="+- 0 10295 10244"/>
                              <a:gd name="T21" fmla="*/ T20 w 79"/>
                              <a:gd name="T22" fmla="+- 0 1475 1404"/>
                              <a:gd name="T23" fmla="*/ 1475 h 94"/>
                              <a:gd name="T24" fmla="+- 0 10290 10244"/>
                              <a:gd name="T25" fmla="*/ T24 w 79"/>
                              <a:gd name="T26" fmla="+- 0 1477 1404"/>
                              <a:gd name="T27" fmla="*/ 1477 h 94"/>
                              <a:gd name="T28" fmla="+- 0 10322 10244"/>
                              <a:gd name="T29" fmla="*/ T28 w 79"/>
                              <a:gd name="T30" fmla="+- 0 1477 1404"/>
                              <a:gd name="T31" fmla="*/ 1477 h 94"/>
                              <a:gd name="T32" fmla="+- 0 10324 10244"/>
                              <a:gd name="T33" fmla="*/ T32 w 79"/>
                              <a:gd name="T34" fmla="+- 0 1471 1404"/>
                              <a:gd name="T35" fmla="*/ 1471 h 94"/>
                              <a:gd name="T36" fmla="+- 0 10324 10244"/>
                              <a:gd name="T37" fmla="*/ T36 w 79"/>
                              <a:gd name="T38" fmla="+- 0 1404 1404"/>
                              <a:gd name="T39" fmla="*/ 140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9" h="94">
                                <a:moveTo>
                                  <a:pt x="80" y="0"/>
                                </a:moveTo>
                                <a:lnTo>
                                  <a:pt x="56" y="1"/>
                                </a:lnTo>
                                <a:lnTo>
                                  <a:pt x="56" y="61"/>
                                </a:lnTo>
                                <a:lnTo>
                                  <a:pt x="54" y="65"/>
                                </a:lnTo>
                                <a:lnTo>
                                  <a:pt x="53" y="67"/>
                                </a:lnTo>
                                <a:lnTo>
                                  <a:pt x="51" y="71"/>
                                </a:lnTo>
                                <a:lnTo>
                                  <a:pt x="46" y="73"/>
                                </a:lnTo>
                                <a:lnTo>
                                  <a:pt x="78" y="73"/>
                                </a:lnTo>
                                <a:lnTo>
                                  <a:pt x="80" y="67"/>
                                </a:ln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0" name="Group 13"/>
                      <wpg:cNvGrpSpPr>
                        <a:grpSpLocks/>
                      </wpg:cNvGrpSpPr>
                      <wpg:grpSpPr bwMode="auto">
                        <a:xfrm>
                          <a:off x="9970" y="1404"/>
                          <a:ext cx="83" cy="92"/>
                          <a:chOff x="9970" y="1404"/>
                          <a:chExt cx="83" cy="92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9970" y="1404"/>
                            <a:ext cx="83" cy="92"/>
                          </a:xfrm>
                          <a:custGeom>
                            <a:avLst/>
                            <a:gdLst>
                              <a:gd name="T0" fmla="+- 0 9992 9970"/>
                              <a:gd name="T1" fmla="*/ T0 w 83"/>
                              <a:gd name="T2" fmla="+- 0 1404 1404"/>
                              <a:gd name="T3" fmla="*/ 1404 h 92"/>
                              <a:gd name="T4" fmla="+- 0 9970 9970"/>
                              <a:gd name="T5" fmla="*/ T4 w 83"/>
                              <a:gd name="T6" fmla="+- 0 1404 1404"/>
                              <a:gd name="T7" fmla="*/ 1404 h 92"/>
                              <a:gd name="T8" fmla="+- 0 9970 9970"/>
                              <a:gd name="T9" fmla="*/ T8 w 83"/>
                              <a:gd name="T10" fmla="+- 0 1496 1404"/>
                              <a:gd name="T11" fmla="*/ 1496 h 92"/>
                              <a:gd name="T12" fmla="+- 0 9991 9970"/>
                              <a:gd name="T13" fmla="*/ T12 w 83"/>
                              <a:gd name="T14" fmla="+- 0 1496 1404"/>
                              <a:gd name="T15" fmla="*/ 1496 h 92"/>
                              <a:gd name="T16" fmla="+- 0 9991 9970"/>
                              <a:gd name="T17" fmla="*/ T16 w 83"/>
                              <a:gd name="T18" fmla="+- 0 1438 1404"/>
                              <a:gd name="T19" fmla="*/ 1438 h 92"/>
                              <a:gd name="T20" fmla="+- 0 10015 9970"/>
                              <a:gd name="T21" fmla="*/ T20 w 83"/>
                              <a:gd name="T22" fmla="+- 0 1438 1404"/>
                              <a:gd name="T23" fmla="*/ 1438 h 92"/>
                              <a:gd name="T24" fmla="+- 0 9997 9970"/>
                              <a:gd name="T25" fmla="*/ T24 w 83"/>
                              <a:gd name="T26" fmla="+- 0 1410 1404"/>
                              <a:gd name="T27" fmla="*/ 1410 h 92"/>
                              <a:gd name="T28" fmla="+- 0 9996 9970"/>
                              <a:gd name="T29" fmla="*/ T28 w 83"/>
                              <a:gd name="T30" fmla="+- 0 1406 1404"/>
                              <a:gd name="T31" fmla="*/ 1406 h 92"/>
                              <a:gd name="T32" fmla="+- 0 9992 9970"/>
                              <a:gd name="T33" fmla="*/ T32 w 83"/>
                              <a:gd name="T34" fmla="+- 0 1404 1404"/>
                              <a:gd name="T35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"/>
                                </a:lnTo>
                                <a:lnTo>
                                  <a:pt x="21" y="92"/>
                                </a:lnTo>
                                <a:lnTo>
                                  <a:pt x="21" y="34"/>
                                </a:lnTo>
                                <a:lnTo>
                                  <a:pt x="45" y="34"/>
                                </a:lnTo>
                                <a:lnTo>
                                  <a:pt x="27" y="6"/>
                                </a:lnTo>
                                <a:lnTo>
                                  <a:pt x="26" y="2"/>
                                </a:lnTo>
                                <a:lnTo>
                                  <a:pt x="22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5"/>
                        <wps:cNvSpPr>
                          <a:spLocks/>
                        </wps:cNvSpPr>
                        <wps:spPr bwMode="auto">
                          <a:xfrm>
                            <a:off x="9970" y="1404"/>
                            <a:ext cx="83" cy="92"/>
                          </a:xfrm>
                          <a:custGeom>
                            <a:avLst/>
                            <a:gdLst>
                              <a:gd name="T0" fmla="+- 0 10015 9970"/>
                              <a:gd name="T1" fmla="*/ T0 w 83"/>
                              <a:gd name="T2" fmla="+- 0 1438 1404"/>
                              <a:gd name="T3" fmla="*/ 1438 h 92"/>
                              <a:gd name="T4" fmla="+- 0 9991 9970"/>
                              <a:gd name="T5" fmla="*/ T4 w 83"/>
                              <a:gd name="T6" fmla="+- 0 1438 1404"/>
                              <a:gd name="T7" fmla="*/ 1438 h 92"/>
                              <a:gd name="T8" fmla="+- 0 9992 9970"/>
                              <a:gd name="T9" fmla="*/ T8 w 83"/>
                              <a:gd name="T10" fmla="+- 0 1442 1404"/>
                              <a:gd name="T11" fmla="*/ 1442 h 92"/>
                              <a:gd name="T12" fmla="+- 0 9995 9970"/>
                              <a:gd name="T13" fmla="*/ T12 w 83"/>
                              <a:gd name="T14" fmla="+- 0 1445 1404"/>
                              <a:gd name="T15" fmla="*/ 1445 h 92"/>
                              <a:gd name="T16" fmla="+- 0 9997 9970"/>
                              <a:gd name="T17" fmla="*/ T16 w 83"/>
                              <a:gd name="T18" fmla="+- 0 1449 1404"/>
                              <a:gd name="T19" fmla="*/ 1449 h 92"/>
                              <a:gd name="T20" fmla="+- 0 10025 9970"/>
                              <a:gd name="T21" fmla="*/ T20 w 83"/>
                              <a:gd name="T22" fmla="+- 0 1490 1404"/>
                              <a:gd name="T23" fmla="*/ 1490 h 92"/>
                              <a:gd name="T24" fmla="+- 0 10027 9970"/>
                              <a:gd name="T25" fmla="*/ T24 w 83"/>
                              <a:gd name="T26" fmla="+- 0 1494 1404"/>
                              <a:gd name="T27" fmla="*/ 1494 h 92"/>
                              <a:gd name="T28" fmla="+- 0 10030 9970"/>
                              <a:gd name="T29" fmla="*/ T28 w 83"/>
                              <a:gd name="T30" fmla="+- 0 1496 1404"/>
                              <a:gd name="T31" fmla="*/ 1496 h 92"/>
                              <a:gd name="T32" fmla="+- 0 10034 9970"/>
                              <a:gd name="T33" fmla="*/ T32 w 83"/>
                              <a:gd name="T34" fmla="+- 0 1496 1404"/>
                              <a:gd name="T35" fmla="*/ 1496 h 92"/>
                              <a:gd name="T36" fmla="+- 0 10052 9970"/>
                              <a:gd name="T37" fmla="*/ T36 w 83"/>
                              <a:gd name="T38" fmla="+- 0 1496 1404"/>
                              <a:gd name="T39" fmla="*/ 1496 h 92"/>
                              <a:gd name="T40" fmla="+- 0 10052 9970"/>
                              <a:gd name="T41" fmla="*/ T40 w 83"/>
                              <a:gd name="T42" fmla="+- 0 1463 1404"/>
                              <a:gd name="T43" fmla="*/ 1463 h 92"/>
                              <a:gd name="T44" fmla="+- 0 10032 9970"/>
                              <a:gd name="T45" fmla="*/ T44 w 83"/>
                              <a:gd name="T46" fmla="+- 0 1463 1404"/>
                              <a:gd name="T47" fmla="*/ 1463 h 92"/>
                              <a:gd name="T48" fmla="+- 0 10030 9970"/>
                              <a:gd name="T49" fmla="*/ T48 w 83"/>
                              <a:gd name="T50" fmla="+- 0 1458 1404"/>
                              <a:gd name="T51" fmla="*/ 1458 h 92"/>
                              <a:gd name="T52" fmla="+- 0 10027 9970"/>
                              <a:gd name="T53" fmla="*/ T52 w 83"/>
                              <a:gd name="T54" fmla="+- 0 1456 1404"/>
                              <a:gd name="T55" fmla="*/ 1456 h 92"/>
                              <a:gd name="T56" fmla="+- 0 10025 9970"/>
                              <a:gd name="T57" fmla="*/ T56 w 83"/>
                              <a:gd name="T58" fmla="+- 0 1452 1404"/>
                              <a:gd name="T59" fmla="*/ 1452 h 92"/>
                              <a:gd name="T60" fmla="+- 0 10015 9970"/>
                              <a:gd name="T61" fmla="*/ T60 w 83"/>
                              <a:gd name="T62" fmla="+- 0 1438 1404"/>
                              <a:gd name="T63" fmla="*/ 1438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45" y="34"/>
                                </a:moveTo>
                                <a:lnTo>
                                  <a:pt x="21" y="34"/>
                                </a:lnTo>
                                <a:lnTo>
                                  <a:pt x="22" y="38"/>
                                </a:lnTo>
                                <a:lnTo>
                                  <a:pt x="25" y="41"/>
                                </a:lnTo>
                                <a:lnTo>
                                  <a:pt x="27" y="45"/>
                                </a:lnTo>
                                <a:lnTo>
                                  <a:pt x="55" y="86"/>
                                </a:lnTo>
                                <a:lnTo>
                                  <a:pt x="57" y="90"/>
                                </a:lnTo>
                                <a:lnTo>
                                  <a:pt x="60" y="92"/>
                                </a:lnTo>
                                <a:lnTo>
                                  <a:pt x="64" y="92"/>
                                </a:lnTo>
                                <a:lnTo>
                                  <a:pt x="82" y="92"/>
                                </a:lnTo>
                                <a:lnTo>
                                  <a:pt x="82" y="59"/>
                                </a:lnTo>
                                <a:lnTo>
                                  <a:pt x="62" y="59"/>
                                </a:lnTo>
                                <a:lnTo>
                                  <a:pt x="60" y="54"/>
                                </a:lnTo>
                                <a:lnTo>
                                  <a:pt x="57" y="52"/>
                                </a:lnTo>
                                <a:lnTo>
                                  <a:pt x="55" y="48"/>
                                </a:lnTo>
                                <a:lnTo>
                                  <a:pt x="45" y="34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4"/>
                        <wps:cNvSpPr>
                          <a:spLocks/>
                        </wps:cNvSpPr>
                        <wps:spPr bwMode="auto">
                          <a:xfrm>
                            <a:off x="9970" y="1404"/>
                            <a:ext cx="83" cy="92"/>
                          </a:xfrm>
                          <a:custGeom>
                            <a:avLst/>
                            <a:gdLst>
                              <a:gd name="T0" fmla="+- 0 10052 9970"/>
                              <a:gd name="T1" fmla="*/ T0 w 83"/>
                              <a:gd name="T2" fmla="+- 0 1404 1404"/>
                              <a:gd name="T3" fmla="*/ 1404 h 92"/>
                              <a:gd name="T4" fmla="+- 0 10031 9970"/>
                              <a:gd name="T5" fmla="*/ T4 w 83"/>
                              <a:gd name="T6" fmla="+- 0 1404 1404"/>
                              <a:gd name="T7" fmla="*/ 1404 h 92"/>
                              <a:gd name="T8" fmla="+- 0 10031 9970"/>
                              <a:gd name="T9" fmla="*/ T8 w 83"/>
                              <a:gd name="T10" fmla="+- 0 1458 1404"/>
                              <a:gd name="T11" fmla="*/ 1458 h 92"/>
                              <a:gd name="T12" fmla="+- 0 10032 9970"/>
                              <a:gd name="T13" fmla="*/ T12 w 83"/>
                              <a:gd name="T14" fmla="+- 0 1463 1404"/>
                              <a:gd name="T15" fmla="*/ 1463 h 92"/>
                              <a:gd name="T16" fmla="+- 0 10052 9970"/>
                              <a:gd name="T17" fmla="*/ T16 w 83"/>
                              <a:gd name="T18" fmla="+- 0 1463 1404"/>
                              <a:gd name="T19" fmla="*/ 1463 h 92"/>
                              <a:gd name="T20" fmla="+- 0 10052 9970"/>
                              <a:gd name="T21" fmla="*/ T20 w 83"/>
                              <a:gd name="T22" fmla="+- 0 1404 1404"/>
                              <a:gd name="T23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82" y="0"/>
                                </a:moveTo>
                                <a:lnTo>
                                  <a:pt x="61" y="0"/>
                                </a:lnTo>
                                <a:lnTo>
                                  <a:pt x="61" y="54"/>
                                </a:lnTo>
                                <a:lnTo>
                                  <a:pt x="62" y="59"/>
                                </a:lnTo>
                                <a:lnTo>
                                  <a:pt x="82" y="59"/>
                                </a:lnTo>
                                <a:lnTo>
                                  <a:pt x="82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10"/>
                      <wpg:cNvGrpSpPr>
                        <a:grpSpLocks/>
                      </wpg:cNvGrpSpPr>
                      <wpg:grpSpPr bwMode="auto">
                        <a:xfrm>
                          <a:off x="10112" y="1404"/>
                          <a:ext cx="83" cy="92"/>
                          <a:chOff x="10112" y="1404"/>
                          <a:chExt cx="83" cy="92"/>
                        </a:xfrm>
                      </wpg:grpSpPr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10112" y="1404"/>
                            <a:ext cx="83" cy="92"/>
                          </a:xfrm>
                          <a:custGeom>
                            <a:avLst/>
                            <a:gdLst>
                              <a:gd name="T0" fmla="+- 0 10139 10112"/>
                              <a:gd name="T1" fmla="*/ T0 w 83"/>
                              <a:gd name="T2" fmla="+- 0 1404 1404"/>
                              <a:gd name="T3" fmla="*/ 1404 h 92"/>
                              <a:gd name="T4" fmla="+- 0 10124 10112"/>
                              <a:gd name="T5" fmla="*/ T4 w 83"/>
                              <a:gd name="T6" fmla="+- 0 1404 1404"/>
                              <a:gd name="T7" fmla="*/ 1404 h 92"/>
                              <a:gd name="T8" fmla="+- 0 10117 10112"/>
                              <a:gd name="T9" fmla="*/ T8 w 83"/>
                              <a:gd name="T10" fmla="+- 0 1405 1404"/>
                              <a:gd name="T11" fmla="*/ 1405 h 92"/>
                              <a:gd name="T12" fmla="+- 0 10112 10112"/>
                              <a:gd name="T13" fmla="*/ T12 w 83"/>
                              <a:gd name="T14" fmla="+- 0 1405 1404"/>
                              <a:gd name="T15" fmla="*/ 1405 h 92"/>
                              <a:gd name="T16" fmla="+- 0 10112 10112"/>
                              <a:gd name="T17" fmla="*/ T16 w 83"/>
                              <a:gd name="T18" fmla="+- 0 1495 1404"/>
                              <a:gd name="T19" fmla="*/ 1495 h 92"/>
                              <a:gd name="T20" fmla="+- 0 10114 10112"/>
                              <a:gd name="T21" fmla="*/ T20 w 83"/>
                              <a:gd name="T22" fmla="+- 0 1495 1404"/>
                              <a:gd name="T23" fmla="*/ 1495 h 92"/>
                              <a:gd name="T24" fmla="+- 0 10121 10112"/>
                              <a:gd name="T25" fmla="*/ T24 w 83"/>
                              <a:gd name="T26" fmla="+- 0 1496 1404"/>
                              <a:gd name="T27" fmla="*/ 1496 h 92"/>
                              <a:gd name="T28" fmla="+- 0 10189 10112"/>
                              <a:gd name="T29" fmla="*/ T28 w 83"/>
                              <a:gd name="T30" fmla="+- 0 1478 1404"/>
                              <a:gd name="T31" fmla="*/ 1478 h 92"/>
                              <a:gd name="T32" fmla="+- 0 10190 10112"/>
                              <a:gd name="T33" fmla="*/ T32 w 83"/>
                              <a:gd name="T34" fmla="+- 0 1476 1404"/>
                              <a:gd name="T35" fmla="*/ 1476 h 92"/>
                              <a:gd name="T36" fmla="+- 0 10141 10112"/>
                              <a:gd name="T37" fmla="*/ T36 w 83"/>
                              <a:gd name="T38" fmla="+- 0 1476 1404"/>
                              <a:gd name="T39" fmla="*/ 1476 h 92"/>
                              <a:gd name="T40" fmla="+- 0 10139 10112"/>
                              <a:gd name="T41" fmla="*/ T40 w 83"/>
                              <a:gd name="T42" fmla="+- 0 1475 1404"/>
                              <a:gd name="T43" fmla="*/ 1475 h 92"/>
                              <a:gd name="T44" fmla="+- 0 10136 10112"/>
                              <a:gd name="T45" fmla="*/ T44 w 83"/>
                              <a:gd name="T46" fmla="+- 0 1475 1404"/>
                              <a:gd name="T47" fmla="*/ 1475 h 92"/>
                              <a:gd name="T48" fmla="+- 0 10136 10112"/>
                              <a:gd name="T49" fmla="*/ T48 w 83"/>
                              <a:gd name="T50" fmla="+- 0 1424 1404"/>
                              <a:gd name="T51" fmla="*/ 1424 h 92"/>
                              <a:gd name="T52" fmla="+- 0 10191 10112"/>
                              <a:gd name="T53" fmla="*/ T52 w 83"/>
                              <a:gd name="T54" fmla="+- 0 1424 1404"/>
                              <a:gd name="T55" fmla="*/ 1424 h 92"/>
                              <a:gd name="T56" fmla="+- 0 10190 10112"/>
                              <a:gd name="T57" fmla="*/ T56 w 83"/>
                              <a:gd name="T58" fmla="+- 0 1422 1404"/>
                              <a:gd name="T59" fmla="*/ 1422 h 92"/>
                              <a:gd name="T60" fmla="+- 0 10178 10112"/>
                              <a:gd name="T61" fmla="*/ T60 w 83"/>
                              <a:gd name="T62" fmla="+- 0 1414 1404"/>
                              <a:gd name="T63" fmla="*/ 1414 h 92"/>
                              <a:gd name="T64" fmla="+- 0 10161 10112"/>
                              <a:gd name="T65" fmla="*/ T64 w 83"/>
                              <a:gd name="T66" fmla="+- 0 1406 1404"/>
                              <a:gd name="T67" fmla="*/ 1406 h 92"/>
                              <a:gd name="T68" fmla="+- 0 10139 10112"/>
                              <a:gd name="T69" fmla="*/ T68 w 83"/>
                              <a:gd name="T70" fmla="+- 0 1404 1404"/>
                              <a:gd name="T71" fmla="*/ 140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27" y="0"/>
                                </a:moveTo>
                                <a:lnTo>
                                  <a:pt x="12" y="0"/>
                                </a:lnTo>
                                <a:lnTo>
                                  <a:pt x="5" y="1"/>
                                </a:lnTo>
                                <a:lnTo>
                                  <a:pt x="0" y="1"/>
                                </a:lnTo>
                                <a:lnTo>
                                  <a:pt x="0" y="91"/>
                                </a:lnTo>
                                <a:lnTo>
                                  <a:pt x="2" y="91"/>
                                </a:lnTo>
                                <a:lnTo>
                                  <a:pt x="9" y="92"/>
                                </a:lnTo>
                                <a:lnTo>
                                  <a:pt x="77" y="74"/>
                                </a:lnTo>
                                <a:lnTo>
                                  <a:pt x="78" y="72"/>
                                </a:lnTo>
                                <a:lnTo>
                                  <a:pt x="29" y="72"/>
                                </a:lnTo>
                                <a:lnTo>
                                  <a:pt x="27" y="71"/>
                                </a:lnTo>
                                <a:lnTo>
                                  <a:pt x="24" y="71"/>
                                </a:lnTo>
                                <a:lnTo>
                                  <a:pt x="24" y="20"/>
                                </a:lnTo>
                                <a:lnTo>
                                  <a:pt x="79" y="20"/>
                                </a:lnTo>
                                <a:lnTo>
                                  <a:pt x="78" y="18"/>
                                </a:lnTo>
                                <a:lnTo>
                                  <a:pt x="66" y="10"/>
                                </a:lnTo>
                                <a:lnTo>
                                  <a:pt x="49" y="2"/>
                                </a:lnTo>
                                <a:lnTo>
                                  <a:pt x="27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1"/>
                        <wps:cNvSpPr>
                          <a:spLocks/>
                        </wps:cNvSpPr>
                        <wps:spPr bwMode="auto">
                          <a:xfrm>
                            <a:off x="10112" y="1404"/>
                            <a:ext cx="83" cy="92"/>
                          </a:xfrm>
                          <a:custGeom>
                            <a:avLst/>
                            <a:gdLst>
                              <a:gd name="T0" fmla="+- 0 10191 10112"/>
                              <a:gd name="T1" fmla="*/ T0 w 83"/>
                              <a:gd name="T2" fmla="+- 0 1424 1404"/>
                              <a:gd name="T3" fmla="*/ 1424 h 92"/>
                              <a:gd name="T4" fmla="+- 0 10153 10112"/>
                              <a:gd name="T5" fmla="*/ T4 w 83"/>
                              <a:gd name="T6" fmla="+- 0 1424 1404"/>
                              <a:gd name="T7" fmla="*/ 1424 h 92"/>
                              <a:gd name="T8" fmla="+- 0 10160 10112"/>
                              <a:gd name="T9" fmla="*/ T8 w 83"/>
                              <a:gd name="T10" fmla="+- 0 1427 1404"/>
                              <a:gd name="T11" fmla="*/ 1427 h 92"/>
                              <a:gd name="T12" fmla="+- 0 10164 10112"/>
                              <a:gd name="T13" fmla="*/ T12 w 83"/>
                              <a:gd name="T14" fmla="+- 0 1432 1404"/>
                              <a:gd name="T15" fmla="*/ 1432 h 92"/>
                              <a:gd name="T16" fmla="+- 0 10168 10112"/>
                              <a:gd name="T17" fmla="*/ T16 w 83"/>
                              <a:gd name="T18" fmla="+- 0 1435 1404"/>
                              <a:gd name="T19" fmla="*/ 1435 h 92"/>
                              <a:gd name="T20" fmla="+- 0 10170 10112"/>
                              <a:gd name="T21" fmla="*/ T20 w 83"/>
                              <a:gd name="T22" fmla="+- 0 1442 1404"/>
                              <a:gd name="T23" fmla="*/ 1442 h 92"/>
                              <a:gd name="T24" fmla="+- 0 10170 10112"/>
                              <a:gd name="T25" fmla="*/ T24 w 83"/>
                              <a:gd name="T26" fmla="+- 0 1466 1404"/>
                              <a:gd name="T27" fmla="*/ 1466 h 92"/>
                              <a:gd name="T28" fmla="+- 0 10160 10112"/>
                              <a:gd name="T29" fmla="*/ T28 w 83"/>
                              <a:gd name="T30" fmla="+- 0 1476 1404"/>
                              <a:gd name="T31" fmla="*/ 1476 h 92"/>
                              <a:gd name="T32" fmla="+- 0 10190 10112"/>
                              <a:gd name="T33" fmla="*/ T32 w 83"/>
                              <a:gd name="T34" fmla="+- 0 1476 1404"/>
                              <a:gd name="T35" fmla="*/ 1476 h 92"/>
                              <a:gd name="T36" fmla="+- 0 10195 10112"/>
                              <a:gd name="T37" fmla="*/ T36 w 83"/>
                              <a:gd name="T38" fmla="+- 0 1465 1404"/>
                              <a:gd name="T39" fmla="*/ 1465 h 92"/>
                              <a:gd name="T40" fmla="+- 0 10195 10112"/>
                              <a:gd name="T41" fmla="*/ T40 w 83"/>
                              <a:gd name="T42" fmla="+- 0 1434 1404"/>
                              <a:gd name="T43" fmla="*/ 1434 h 92"/>
                              <a:gd name="T44" fmla="+- 0 10191 10112"/>
                              <a:gd name="T45" fmla="*/ T44 w 83"/>
                              <a:gd name="T46" fmla="+- 0 1424 1404"/>
                              <a:gd name="T47" fmla="*/ 142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3" h="92">
                                <a:moveTo>
                                  <a:pt x="79" y="20"/>
                                </a:moveTo>
                                <a:lnTo>
                                  <a:pt x="41" y="20"/>
                                </a:lnTo>
                                <a:lnTo>
                                  <a:pt x="48" y="23"/>
                                </a:lnTo>
                                <a:lnTo>
                                  <a:pt x="52" y="28"/>
                                </a:lnTo>
                                <a:lnTo>
                                  <a:pt x="56" y="31"/>
                                </a:lnTo>
                                <a:lnTo>
                                  <a:pt x="58" y="38"/>
                                </a:lnTo>
                                <a:lnTo>
                                  <a:pt x="58" y="62"/>
                                </a:lnTo>
                                <a:lnTo>
                                  <a:pt x="48" y="72"/>
                                </a:lnTo>
                                <a:lnTo>
                                  <a:pt x="78" y="72"/>
                                </a:lnTo>
                                <a:lnTo>
                                  <a:pt x="83" y="61"/>
                                </a:lnTo>
                                <a:lnTo>
                                  <a:pt x="83" y="30"/>
                                </a:lnTo>
                                <a:lnTo>
                                  <a:pt x="79" y="2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854198" id="Group 9" o:spid="_x0000_s1026" style="position:absolute;margin-left:498pt;margin-top:69.65pt;width:29.7pt;height:5.75pt;z-index:-251655680;mso-position-horizontal-relative:page;mso-position-vertical-relative:page" coordorigin="9960,1393" coordsize="594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">
              <v:group id="Group 24" o:spid="_x0000_s1027" style="position:absolute;left:10492;top:1404;width:52;height:92" coordorigin="10492,1404" coordsize="52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 id="Freeform 26" o:spid="_x0000_s1028" style="position:absolute;left:10492;top:1404;width:52;height:92;visibility:visible;mso-wrap-style:square;v-text-anchor:top" coordsize="5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ACsAA&#10;AADbAAAADwAAAGRycy9kb3ducmV2LnhtbERPTYvCMBC9L/gfwgje1rSii1ajiCDsTdYV1NvYjG2x&#10;mYQma+u/3wiCt3m8z1msOlOLOzW+sqwgHSYgiHOrKy4UHH63n1MQPiBrrC2Tggd5WC17HwvMtG35&#10;h+77UIgYwj5DBWUILpPS5yUZ9EPriCN3tY3BEGFTSN1gG8NNLUdJ8iUNVhwbSnS0KSm/7f+MgnY9&#10;cunM746UTM5uc5mOD8frSalBv1vPQQTqwlv8cn/rOD+F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/aACsAAAADbAAAADwAAAAAAAAAAAAAAAACYAgAAZHJzL2Rvd25y&#10;ZXYueG1sUEsFBgAAAAAEAAQA9QAAAIUDAAAAAA==&#10;" path="m51,22r-23,l28,92r23,l51,22e" fillcolor="#991d84" stroked="f">
                  <v:path arrowok="t" o:connecttype="custom" o:connectlocs="51,1426;28,1426;28,1496;51,1496;51,1426" o:connectangles="0,0,0,0,0"/>
                </v:shape>
                <v:shape id="Freeform 25" o:spid="_x0000_s1029" style="position:absolute;left:10492;top:1404;width:52;height:92;visibility:visible;mso-wrap-style:square;v-text-anchor:top" coordsize="52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QefcIA&#10;AADbAAAADwAAAGRycy9kb3ducmV2LnhtbERPyWrDMBC9B/oPYgq9JbJNG1I3cgiGQm4lCyS9Ta2J&#10;bWqNhKXY7t9HhUJv83jrrDeT6cRAvW8tK0gXCQjiyuqWawWn4/t8BcIHZI2dZVLwQx42xcNsjbm2&#10;I+9pOIRaxBD2OSpoQnC5lL5qyKBfWEccuavtDYYI+1rqHscYbjqZJclSGmw5NjToqGyo+j7cjIJx&#10;m7n01X+cKXn5dOXX6vl0vl6Uenqctm8gAk3hX/zn3uk4P4PfX+IBs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B59wgAAANsAAAAPAAAAAAAAAAAAAAAAAJgCAABkcnMvZG93&#10;bnJldi54bWxQSwUGAAAAAAQABAD1AAAAhwMAAAAA&#10;" path="m80,l,,,22r80,l80,e" fillcolor="#991d84" stroked="f">
                  <v:path arrowok="t" o:connecttype="custom" o:connectlocs="80,1404;0,1404;0,1426;80,1426;80,1404" o:connectangles="0,0,0,0,0"/>
                </v:shape>
              </v:group>
              <v:group id="Group 20" o:spid="_x0000_s1030" style="position:absolute;left:10380;top:1403;width:64;height:95" coordorigin="10380,1403" coordsize="64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<v:shape id="Freeform 23" o:spid="_x0000_s1031" style="position:absolute;left:10380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yOVb8A&#10;AADbAAAADwAAAGRycy9kb3ducmV2LnhtbERPTYvCMBC9L+x/CLOwtzVVl0WqUUQQxJvVi7exGZva&#10;ZlKSaLv/3ggLe5vH+5zFarCteJAPtWMF41EGgrh0uuZKwem4/ZqBCBFZY+uYFPxSgNXy/W2BuXY9&#10;H+hRxEqkEA45KjAxdrmUoTRkMYxcR5y4q/MWY4K+ktpjn8JtKydZ9iMt1pwaDHa0MVQ2xd0q8LrY&#10;m0Nz09T006xs6vX5fqmU+vwY1nMQkYb4L/5z73Sa/w2vX9I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rI5VvwAAANsAAAAPAAAAAAAAAAAAAAAAAJgCAABkcnMvZG93bnJl&#10;di54bWxQSwUGAAAAAAQABAD1AAAAhAMAAAAA&#10;" path="m,65l,89r10,4l18,95,35,94,56,86,61,74r-43,l12,73,2,66,,65e" fillcolor="#991d84" stroked="f">
                  <v:path arrowok="t" o:connecttype="custom" o:connectlocs="0,1468;0,1492;10,1496;18,1498;35,1497;56,1489;61,1477;18,1477;12,1476;2,1469;0,1468" o:connectangles="0,0,0,0,0,0,0,0,0,0,0"/>
                </v:shape>
                <v:shape id="Freeform 22" o:spid="_x0000_s1032" style="position:absolute;left:10380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Arzr8A&#10;AADbAAAADwAAAGRycy9kb3ducmV2LnhtbERPTYvCMBC9L+x/CLOwtzVV2UWqUUQQxJvVi7exGZva&#10;ZlKSaLv/3ggLe5vH+5zFarCteJAPtWMF41EGgrh0uuZKwem4/ZqBCBFZY+uYFPxSgNXy/W2BuXY9&#10;H+hRxEqkEA45KjAxdrmUoTRkMYxcR5y4q/MWY4K+ktpjn8JtKydZ9iMt1pwaDHa0MVQ2xd0q8LrY&#10;m0Nz09T006xs6vX5fqmU+vwY1nMQkYb4L/5z73Sa/w2vX9I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4CvOvwAAANsAAAAPAAAAAAAAAAAAAAAAAJgCAABkcnMvZG93bnJl&#10;di54bWxQSwUGAAAAAAQABAD1AAAAhAMAAAAA&#10;" path="m44,l29,,8,9,,27r,6l25,56r12,6l38,65r,7l35,74r26,l64,67r,-7l26,31,24,29r,-6l28,20r33,l61,6r-1,l53,2,44,e" fillcolor="#991d84" stroked="f">
                  <v:path arrowok="t" o:connecttype="custom" o:connectlocs="44,1403;29,1403;8,1412;0,1430;0,1436;25,1459;37,1465;38,1468;38,1475;35,1477;61,1477;64,1470;64,1463;26,1434;24,1432;24,1426;28,1423;61,1423;61,1409;60,1409;53,1405;44,1403" o:connectangles="0,0,0,0,0,0,0,0,0,0,0,0,0,0,0,0,0,0,0,0,0,0"/>
                </v:shape>
                <v:shape id="Freeform 21" o:spid="_x0000_s1033" style="position:absolute;left:10380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K1ub4A&#10;AADbAAAADwAAAGRycy9kb3ducmV2LnhtbERPTYvCMBC9C/sfwizsTdN1QaQaRYQF2ZvVi7exGZva&#10;ZlKSaLv/3giCt3m8z1muB9uKO/lQO1bwPclAEJdO11wpOB5+x3MQISJrbB2Tgn8KsF59jJaYa9fz&#10;nu5FrEQK4ZCjAhNjl0sZSkMWw8R1xIm7OG8xJugrqT32Kdy2cpplM2mx5tRgsKOtobIpblaB18Wf&#10;2TdXTU3/k5VNvTndzpVSX5/DZgEi0hDf4pd7p9P8GTx/SQfI1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Yytbm+AAAA2wAAAA8AAAAAAAAAAAAAAAAAmAIAAGRycy9kb3ducmV2&#10;LnhtbFBLBQYAAAAABAAEAPUAAACDAwAAAAA=&#10;" path="m61,20r-17,l52,21r7,6l61,29r,-9e" fillcolor="#991d84" stroked="f">
                  <v:path arrowok="t" o:connecttype="custom" o:connectlocs="61,1423;44,1423;52,1424;59,1430;61,1432;61,1423" o:connectangles="0,0,0,0,0,0"/>
                </v:shape>
              </v:group>
              <v:group id="Group 17" o:spid="_x0000_s1034" style="position:absolute;left:10244;top:1404;width:79;height:94" coordorigin="10244,1404" coordsize="79,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<v:shape id="Freeform 19" o:spid="_x0000_s1035" style="position:absolute;left:10244;top:1404;width:79;height:94;visibility:visible;mso-wrap-style:square;v-text-anchor:top" coordsize="7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27usUA&#10;AADbAAAADwAAAGRycy9kb3ducmV2LnhtbESPQWvCQBCF7wX/wzJCL1I3Vlra6CqlIJUeBKO9D9lp&#10;NpqdDdnVpP/eORS8zfDevPfNcj34Rl2pi3VgA7NpBoq4DLbmysDxsHl6AxUTssUmMBn4owjr1ehh&#10;ibkNPe/pWqRKSQjHHA24lNpc61g68hinoSUW7Td0HpOsXaVth72E+0Y/Z9mr9lizNDhs6dNReS4u&#10;3kCxe/k6VZPLj5vb+eS7P2zOx/eZMY/j4WMBKtGQ7ub/660VfIGVX2QA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jbu6xQAAANsAAAAPAAAAAAAAAAAAAAAAAJgCAABkcnMv&#10;ZG93bnJldi54bWxQSwUGAAAAAAQABAD1AAAAigMAAAAA&#10;" path="m24,l,1,,67r3,9l9,82r7,8l26,94r28,l64,90r7,-8l77,76r1,-3l35,73,30,71,28,68,26,65,24,61,24,e" fillcolor="#991d84" stroked="f">
                  <v:path arrowok="t" o:connecttype="custom" o:connectlocs="24,1404;0,1405;0,1471;3,1480;9,1486;16,1494;26,1498;54,1498;64,1494;71,1486;77,1480;78,1477;35,1477;30,1475;28,1472;26,1469;24,1465;24,1404" o:connectangles="0,0,0,0,0,0,0,0,0,0,0,0,0,0,0,0,0,0"/>
                </v:shape>
                <v:shape id="Freeform 18" o:spid="_x0000_s1036" style="position:absolute;left:10244;top:1404;width:79;height:94;visibility:visible;mso-wrap-style:square;v-text-anchor:top" coordsize="79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eIcIA&#10;AADbAAAADwAAAGRycy9kb3ducmV2LnhtbERPTYvCMBC9L+x/CCPsRdZURdFqlEWQXTwIVvc+NGNT&#10;bSalibb7740g7G0e73OW685W4k6NLx0rGA4SEMS50yUXCk7H7ecMhA/IGivHpOCPPKxX729LTLVr&#10;+UD3LBQihrBPUYEJoU6l9Lkhi37gauLInV1jMUTYFFI32MZwW8lRkkylxZJjg8GaNobya3azCrL9&#10;5PtS9G+/ZqzH/V173F5P86FSH73uawEiUBf+xS/3j47z5/D8JR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wR4hwgAAANsAAAAPAAAAAAAAAAAAAAAAAJgCAABkcnMvZG93&#10;bnJldi54bWxQSwUGAAAAAAQABAD1AAAAhwMAAAAA&#10;" path="m80,l56,1r,60l54,65r-1,2l51,71r-5,2l78,73r2,-6l80,e" fillcolor="#991d84" stroked="f">
                  <v:path arrowok="t" o:connecttype="custom" o:connectlocs="80,1404;56,1405;56,1465;54,1469;53,1471;51,1475;46,1477;78,1477;80,1471;80,1404" o:connectangles="0,0,0,0,0,0,0,0,0,0"/>
                </v:shape>
              </v:group>
              <v:group id="Group 13" o:spid="_x0000_s1037" style="position:absolute;left:9970;top:1404;width:83;height:92" coordorigin="9970,1404" coordsize="8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<v:shape id="Freeform 16" o:spid="_x0000_s1038" style="position:absolute;left:9970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a6d8MA&#10;AADbAAAADwAAAGRycy9kb3ducmV2LnhtbESPQWsCMRSE74L/IbyCN826gpTVKEVQFDxYlfb62Dw3&#10;2yYv202q6783hYLHYWa+YebLzllxpTbUnhWMRxkI4tLrmisF59N6+AoiRGSN1jMpuFOA5aLfm2Oh&#10;/Y3f6XqMlUgQDgUqMDE2hZShNOQwjHxDnLyLbx3GJNtK6hZvCe6szLNsKh3WnBYMNrQyVH4ff50C&#10;3GYne5h8TPPNxuzsV/n5s19NlBq8dG8zEJG6+Az/t7daQT6Gvy/p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a6d8MAAADbAAAADwAAAAAAAAAAAAAAAACYAgAAZHJzL2Rv&#10;d25yZXYueG1sUEsFBgAAAAAEAAQA9QAAAIgDAAAAAA==&#10;" path="m22,l,,,92r21,l21,34r24,l27,6,26,2,22,e" fillcolor="#991d84" stroked="f">
                  <v:path arrowok="t" o:connecttype="custom" o:connectlocs="22,1404;0,1404;0,1496;21,1496;21,1438;45,1438;27,1410;26,1406;22,1404" o:connectangles="0,0,0,0,0,0,0,0,0"/>
                </v:shape>
                <v:shape id="Freeform 15" o:spid="_x0000_s1039" style="position:absolute;left:9970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QkAMQA&#10;AADbAAAADwAAAGRycy9kb3ducmV2LnhtbESPT2sCMRTE70K/Q3hCb5p1BSmrUUSoWOih/kGvj81z&#10;s5q8bDepbr99IxQ8DjPzG2a26JwVN2pD7VnBaJiBIC69rrlScNi/D95AhIis0XomBb8UYDF/6c2w&#10;0P7OW7rtYiUShEOBCkyMTSFlKA05DEPfECfv7FuHMcm2krrFe4I7K/Msm0iHNacFgw2tDJXX3Y9T&#10;gJtsb7/Gx0m+XpsPeylP35+rsVKv/W45BRGpi8/wf3ujFeQ5PL6kH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0JADEAAAA2wAAAA8AAAAAAAAAAAAAAAAAmAIAAGRycy9k&#10;b3ducmV2LnhtbFBLBQYAAAAABAAEAPUAAACJAwAAAAA=&#10;" path="m45,34r-24,l22,38r3,3l27,45,55,86r2,4l60,92r4,l82,92r,-33l62,59,60,54,57,52,55,48,45,34e" fillcolor="#991d84" stroked="f">
                  <v:path arrowok="t" o:connecttype="custom" o:connectlocs="45,1438;21,1438;22,1442;25,1445;27,1449;55,1490;57,1494;60,1496;64,1496;82,1496;82,1463;62,1463;60,1458;57,1456;55,1452;45,1438" o:connectangles="0,0,0,0,0,0,0,0,0,0,0,0,0,0,0,0"/>
                </v:shape>
                <v:shape id="Freeform 14" o:spid="_x0000_s1040" style="position:absolute;left:9970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iBm8QA&#10;AADbAAAADwAAAGRycy9kb3ducmV2LnhtbESPQWsCMRSE74L/ITyhN826CyJboxRBsdCDVbHXx+Z1&#10;s23yst2kuv33piB4HGbmG2ax6p0VF+pC41nBdJKBIK68brhWcDpuxnMQISJrtJ5JwR8FWC2HgwWW&#10;2l/5nS6HWIsE4VCiAhNjW0oZKkMOw8S3xMn79J3DmGRXS93hNcGdlXmWzaTDhtOCwZbWhqrvw69T&#10;gLvsaPfFeZZvt+bVflUfP2/rQqmnUf/yDCJSHx/he3unFeQF/H9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4gZvEAAAA2wAAAA8AAAAAAAAAAAAAAAAAmAIAAGRycy9k&#10;b3ducmV2LnhtbFBLBQYAAAAABAAEAPUAAACJAwAAAAA=&#10;" path="m82,l61,r,54l62,59r20,l82,e" fillcolor="#991d84" stroked="f">
                  <v:path arrowok="t" o:connecttype="custom" o:connectlocs="82,1404;61,1404;61,1458;62,1463;82,1463;82,1404" o:connectangles="0,0,0,0,0,0"/>
                </v:shape>
              </v:group>
              <v:group id="Group 10" o:spid="_x0000_s1041" style="position:absolute;left:10112;top:1404;width:83;height:92" coordorigin="10112,1404" coordsize="83,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shape id="Freeform 12" o:spid="_x0000_s1042" style="position:absolute;left:10112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28dMQA&#10;AADbAAAADwAAAGRycy9kb3ducmV2LnhtbESPQWsCMRSE74X+h/AEbzXrilJWoxShYsGDdUu9Pjav&#10;m22Tl3WT6vrvjVDocZiZb5jFqndWnKkLjWcF41EGgrjyuuFawUf5+vQMIkRkjdYzKbhSgNXy8WGB&#10;hfYXfqfzIdYiQTgUqMDE2BZShsqQwzDyLXHyvnznMCbZ1VJ3eElwZ2WeZTPpsOG0YLCltaHq5/Dr&#10;FOA2K+1+8jnLNxvzZr+r42m3nig1HPQvcxCR+vgf/mtvtYJ8Cvcv6Q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vHTEAAAA2wAAAA8AAAAAAAAAAAAAAAAAmAIAAGRycy9k&#10;b3ducmV2LnhtbFBLBQYAAAAABAAEAPUAAACJAwAAAAA=&#10;" path="m27,l12,,5,1,,1,,91r2,l9,92,77,74r1,-2l29,72,27,71r-3,l24,20r55,l78,18,66,10,49,2,27,e" fillcolor="#991d84" stroked="f">
                  <v:path arrowok="t" o:connecttype="custom" o:connectlocs="27,1404;12,1404;5,1405;0,1405;0,1495;2,1495;9,1496;77,1478;78,1476;29,1476;27,1475;24,1475;24,1424;79,1424;78,1422;66,1414;49,1406;27,1404" o:connectangles="0,0,0,0,0,0,0,0,0,0,0,0,0,0,0,0,0,0"/>
                </v:shape>
                <v:shape id="Freeform 11" o:spid="_x0000_s1043" style="position:absolute;left:10112;top:1404;width:83;height:92;visibility:visible;mso-wrap-style:square;v-text-anchor:top" coordsize="83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iA8QA&#10;AADbAAAADwAAAGRycy9kb3ducmV2LnhtbESPT2sCMRTE7wW/Q3gFbzXbFRbZGqUIioIH/5T2+ti8&#10;brZNXrabVNdvbwTB4zAzv2Gm895ZcaIuNJ4VvI4yEMSV1w3XCj6Oy5cJiBCRNVrPpOBCAeazwdMU&#10;S+3PvKfTIdYiQTiUqMDE2JZShsqQwzDyLXHyvn3nMCbZ1VJ3eE5wZ2WeZYV02HBaMNjSwlD1e/h3&#10;CnCdHe1u/Fnkq5XZ2J/q62+7GCs1fO7f30BE6uMjfG+vtYK8gNuX9AP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PIgPEAAAA2wAAAA8AAAAAAAAAAAAAAAAAmAIAAGRycy9k&#10;b3ducmV2LnhtbFBLBQYAAAAABAAEAPUAAACJAwAAAAA=&#10;" path="m79,20r-38,l48,23r4,5l56,31r2,7l58,62,48,72r30,l83,61r,-31l79,20e" fillcolor="#991d84" stroked="f">
                  <v:path arrowok="t" o:connecttype="custom" o:connectlocs="79,1424;41,1424;48,1427;52,1432;56,1435;58,1442;58,1466;48,1476;78,1476;83,1465;83,1434;79,1424" o:connectangles="0,0,0,0,0,0,0,0,0,0,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de-DE" w:eastAsia="de-DE"/>
      </w:rPr>
      <mc:AlternateContent>
        <mc:Choice Requires="wpg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page">
                <wp:posOffset>6877050</wp:posOffset>
              </wp:positionH>
              <wp:positionV relativeFrom="page">
                <wp:posOffset>884555</wp:posOffset>
              </wp:positionV>
              <wp:extent cx="124460" cy="7302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460" cy="73025"/>
                        <a:chOff x="10830" y="1393"/>
                        <a:chExt cx="196" cy="115"/>
                      </a:xfrm>
                    </wpg:grpSpPr>
                    <wpg:grpSp>
                      <wpg:cNvPr id="3" name="Group 5"/>
                      <wpg:cNvGrpSpPr>
                        <a:grpSpLocks/>
                      </wpg:cNvGrpSpPr>
                      <wpg:grpSpPr bwMode="auto">
                        <a:xfrm>
                          <a:off x="10952" y="1403"/>
                          <a:ext cx="64" cy="95"/>
                          <a:chOff x="10952" y="1403"/>
                          <a:chExt cx="64" cy="95"/>
                        </a:xfrm>
                      </wpg:grpSpPr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10952" y="1403"/>
                            <a:ext cx="64" cy="95"/>
                          </a:xfrm>
                          <a:custGeom>
                            <a:avLst/>
                            <a:gdLst>
                              <a:gd name="T0" fmla="+- 0 10952 10952"/>
                              <a:gd name="T1" fmla="*/ T0 w 64"/>
                              <a:gd name="T2" fmla="+- 0 1468 1403"/>
                              <a:gd name="T3" fmla="*/ 1468 h 95"/>
                              <a:gd name="T4" fmla="+- 0 10952 10952"/>
                              <a:gd name="T5" fmla="*/ T4 w 64"/>
                              <a:gd name="T6" fmla="+- 0 1492 1403"/>
                              <a:gd name="T7" fmla="*/ 1492 h 95"/>
                              <a:gd name="T8" fmla="+- 0 10954 10952"/>
                              <a:gd name="T9" fmla="*/ T8 w 64"/>
                              <a:gd name="T10" fmla="+- 0 1492 1403"/>
                              <a:gd name="T11" fmla="*/ 1492 h 95"/>
                              <a:gd name="T12" fmla="+- 0 10962 10952"/>
                              <a:gd name="T13" fmla="*/ T12 w 64"/>
                              <a:gd name="T14" fmla="+- 0 1496 1403"/>
                              <a:gd name="T15" fmla="*/ 1496 h 95"/>
                              <a:gd name="T16" fmla="+- 0 10970 10952"/>
                              <a:gd name="T17" fmla="*/ T16 w 64"/>
                              <a:gd name="T18" fmla="+- 0 1498 1403"/>
                              <a:gd name="T19" fmla="*/ 1498 h 95"/>
                              <a:gd name="T20" fmla="+- 0 10987 10952"/>
                              <a:gd name="T21" fmla="*/ T20 w 64"/>
                              <a:gd name="T22" fmla="+- 0 1497 1403"/>
                              <a:gd name="T23" fmla="*/ 1497 h 95"/>
                              <a:gd name="T24" fmla="+- 0 11008 10952"/>
                              <a:gd name="T25" fmla="*/ T24 w 64"/>
                              <a:gd name="T26" fmla="+- 0 1489 1403"/>
                              <a:gd name="T27" fmla="*/ 1489 h 95"/>
                              <a:gd name="T28" fmla="+- 0 11013 10952"/>
                              <a:gd name="T29" fmla="*/ T28 w 64"/>
                              <a:gd name="T30" fmla="+- 0 1477 1403"/>
                              <a:gd name="T31" fmla="*/ 1477 h 95"/>
                              <a:gd name="T32" fmla="+- 0 10970 10952"/>
                              <a:gd name="T33" fmla="*/ T32 w 64"/>
                              <a:gd name="T34" fmla="+- 0 1477 1403"/>
                              <a:gd name="T35" fmla="*/ 1477 h 95"/>
                              <a:gd name="T36" fmla="+- 0 10964 10952"/>
                              <a:gd name="T37" fmla="*/ T36 w 64"/>
                              <a:gd name="T38" fmla="+- 0 1476 1403"/>
                              <a:gd name="T39" fmla="*/ 1476 h 95"/>
                              <a:gd name="T40" fmla="+- 0 10955 10952"/>
                              <a:gd name="T41" fmla="*/ T40 w 64"/>
                              <a:gd name="T42" fmla="+- 0 1469 1403"/>
                              <a:gd name="T43" fmla="*/ 1469 h 95"/>
                              <a:gd name="T44" fmla="+- 0 10952 10952"/>
                              <a:gd name="T45" fmla="*/ T44 w 64"/>
                              <a:gd name="T46" fmla="+- 0 1468 1403"/>
                              <a:gd name="T47" fmla="*/ 1468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0" y="65"/>
                                </a:moveTo>
                                <a:lnTo>
                                  <a:pt x="0" y="89"/>
                                </a:lnTo>
                                <a:lnTo>
                                  <a:pt x="2" y="89"/>
                                </a:lnTo>
                                <a:lnTo>
                                  <a:pt x="10" y="93"/>
                                </a:lnTo>
                                <a:lnTo>
                                  <a:pt x="18" y="95"/>
                                </a:lnTo>
                                <a:lnTo>
                                  <a:pt x="35" y="94"/>
                                </a:lnTo>
                                <a:lnTo>
                                  <a:pt x="56" y="86"/>
                                </a:lnTo>
                                <a:lnTo>
                                  <a:pt x="61" y="74"/>
                                </a:lnTo>
                                <a:lnTo>
                                  <a:pt x="18" y="74"/>
                                </a:lnTo>
                                <a:lnTo>
                                  <a:pt x="12" y="73"/>
                                </a:lnTo>
                                <a:lnTo>
                                  <a:pt x="3" y="66"/>
                                </a:lnTo>
                                <a:lnTo>
                                  <a:pt x="0" y="65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"/>
                        <wps:cNvSpPr>
                          <a:spLocks/>
                        </wps:cNvSpPr>
                        <wps:spPr bwMode="auto">
                          <a:xfrm>
                            <a:off x="10952" y="1403"/>
                            <a:ext cx="64" cy="95"/>
                          </a:xfrm>
                          <a:custGeom>
                            <a:avLst/>
                            <a:gdLst>
                              <a:gd name="T0" fmla="+- 0 10997 10952"/>
                              <a:gd name="T1" fmla="*/ T0 w 64"/>
                              <a:gd name="T2" fmla="+- 0 1403 1403"/>
                              <a:gd name="T3" fmla="*/ 1403 h 95"/>
                              <a:gd name="T4" fmla="+- 0 10982 10952"/>
                              <a:gd name="T5" fmla="*/ T4 w 64"/>
                              <a:gd name="T6" fmla="+- 0 1403 1403"/>
                              <a:gd name="T7" fmla="*/ 1403 h 95"/>
                              <a:gd name="T8" fmla="+- 0 10961 10952"/>
                              <a:gd name="T9" fmla="*/ T8 w 64"/>
                              <a:gd name="T10" fmla="+- 0 1412 1403"/>
                              <a:gd name="T11" fmla="*/ 1412 h 95"/>
                              <a:gd name="T12" fmla="+- 0 10954 10952"/>
                              <a:gd name="T13" fmla="*/ T12 w 64"/>
                              <a:gd name="T14" fmla="+- 0 1430 1403"/>
                              <a:gd name="T15" fmla="*/ 1430 h 95"/>
                              <a:gd name="T16" fmla="+- 0 10954 10952"/>
                              <a:gd name="T17" fmla="*/ T16 w 64"/>
                              <a:gd name="T18" fmla="+- 0 1436 1403"/>
                              <a:gd name="T19" fmla="*/ 1436 h 95"/>
                              <a:gd name="T20" fmla="+- 0 10955 10952"/>
                              <a:gd name="T21" fmla="*/ T20 w 64"/>
                              <a:gd name="T22" fmla="+- 0 1442 1403"/>
                              <a:gd name="T23" fmla="*/ 1442 h 95"/>
                              <a:gd name="T24" fmla="+- 0 10967 10952"/>
                              <a:gd name="T25" fmla="*/ T24 w 64"/>
                              <a:gd name="T26" fmla="+- 0 1454 1403"/>
                              <a:gd name="T27" fmla="*/ 1454 h 95"/>
                              <a:gd name="T28" fmla="+- 0 10978 10952"/>
                              <a:gd name="T29" fmla="*/ T28 w 64"/>
                              <a:gd name="T30" fmla="+- 0 1459 1403"/>
                              <a:gd name="T31" fmla="*/ 1459 h 95"/>
                              <a:gd name="T32" fmla="+- 0 10991 10952"/>
                              <a:gd name="T33" fmla="*/ T32 w 64"/>
                              <a:gd name="T34" fmla="+- 0 1465 1403"/>
                              <a:gd name="T35" fmla="*/ 1465 h 95"/>
                              <a:gd name="T36" fmla="+- 0 10992 10952"/>
                              <a:gd name="T37" fmla="*/ T36 w 64"/>
                              <a:gd name="T38" fmla="+- 0 1468 1403"/>
                              <a:gd name="T39" fmla="*/ 1468 h 95"/>
                              <a:gd name="T40" fmla="+- 0 10992 10952"/>
                              <a:gd name="T41" fmla="*/ T40 w 64"/>
                              <a:gd name="T42" fmla="+- 0 1475 1403"/>
                              <a:gd name="T43" fmla="*/ 1475 h 95"/>
                              <a:gd name="T44" fmla="+- 0 10988 10952"/>
                              <a:gd name="T45" fmla="*/ T44 w 64"/>
                              <a:gd name="T46" fmla="+- 0 1477 1403"/>
                              <a:gd name="T47" fmla="*/ 1477 h 95"/>
                              <a:gd name="T48" fmla="+- 0 11013 10952"/>
                              <a:gd name="T49" fmla="*/ T48 w 64"/>
                              <a:gd name="T50" fmla="+- 0 1477 1403"/>
                              <a:gd name="T51" fmla="*/ 1477 h 95"/>
                              <a:gd name="T52" fmla="+- 0 11016 10952"/>
                              <a:gd name="T53" fmla="*/ T52 w 64"/>
                              <a:gd name="T54" fmla="+- 0 1470 1403"/>
                              <a:gd name="T55" fmla="*/ 1470 h 95"/>
                              <a:gd name="T56" fmla="+- 0 11016 10952"/>
                              <a:gd name="T57" fmla="*/ T56 w 64"/>
                              <a:gd name="T58" fmla="+- 0 1463 1403"/>
                              <a:gd name="T59" fmla="*/ 1463 h 95"/>
                              <a:gd name="T60" fmla="+- 0 11014 10952"/>
                              <a:gd name="T61" fmla="*/ T60 w 64"/>
                              <a:gd name="T62" fmla="+- 0 1456 1403"/>
                              <a:gd name="T63" fmla="*/ 1456 h 95"/>
                              <a:gd name="T64" fmla="+- 0 11005 10952"/>
                              <a:gd name="T65" fmla="*/ T64 w 64"/>
                              <a:gd name="T66" fmla="+- 0 1447 1403"/>
                              <a:gd name="T67" fmla="*/ 1447 h 95"/>
                              <a:gd name="T68" fmla="+- 0 11000 10952"/>
                              <a:gd name="T69" fmla="*/ T68 w 64"/>
                              <a:gd name="T70" fmla="+- 0 1445 1403"/>
                              <a:gd name="T71" fmla="*/ 1445 h 95"/>
                              <a:gd name="T72" fmla="+- 0 10992 10952"/>
                              <a:gd name="T73" fmla="*/ T72 w 64"/>
                              <a:gd name="T74" fmla="+- 0 1440 1403"/>
                              <a:gd name="T75" fmla="*/ 1440 h 95"/>
                              <a:gd name="T76" fmla="+- 0 10984 10952"/>
                              <a:gd name="T77" fmla="*/ T76 w 64"/>
                              <a:gd name="T78" fmla="+- 0 1436 1403"/>
                              <a:gd name="T79" fmla="*/ 1436 h 95"/>
                              <a:gd name="T80" fmla="+- 0 10979 10952"/>
                              <a:gd name="T81" fmla="*/ T80 w 64"/>
                              <a:gd name="T82" fmla="+- 0 1434 1403"/>
                              <a:gd name="T83" fmla="*/ 1434 h 95"/>
                              <a:gd name="T84" fmla="+- 0 10978 10952"/>
                              <a:gd name="T85" fmla="*/ T84 w 64"/>
                              <a:gd name="T86" fmla="+- 0 1432 1403"/>
                              <a:gd name="T87" fmla="*/ 1432 h 95"/>
                              <a:gd name="T88" fmla="+- 0 10978 10952"/>
                              <a:gd name="T89" fmla="*/ T88 w 64"/>
                              <a:gd name="T90" fmla="+- 0 1426 1403"/>
                              <a:gd name="T91" fmla="*/ 1426 h 95"/>
                              <a:gd name="T92" fmla="+- 0 10981 10952"/>
                              <a:gd name="T93" fmla="*/ T92 w 64"/>
                              <a:gd name="T94" fmla="+- 0 1423 1403"/>
                              <a:gd name="T95" fmla="*/ 1423 h 95"/>
                              <a:gd name="T96" fmla="+- 0 11014 10952"/>
                              <a:gd name="T97" fmla="*/ T96 w 64"/>
                              <a:gd name="T98" fmla="+- 0 1423 1403"/>
                              <a:gd name="T99" fmla="*/ 1423 h 95"/>
                              <a:gd name="T100" fmla="+- 0 11014 10952"/>
                              <a:gd name="T101" fmla="*/ T100 w 64"/>
                              <a:gd name="T102" fmla="+- 0 1409 1403"/>
                              <a:gd name="T103" fmla="*/ 1409 h 95"/>
                              <a:gd name="T104" fmla="+- 0 11005 10952"/>
                              <a:gd name="T105" fmla="*/ T104 w 64"/>
                              <a:gd name="T106" fmla="+- 0 1405 1403"/>
                              <a:gd name="T107" fmla="*/ 1405 h 95"/>
                              <a:gd name="T108" fmla="+- 0 10997 10952"/>
                              <a:gd name="T109" fmla="*/ T108 w 64"/>
                              <a:gd name="T110" fmla="+- 0 1403 1403"/>
                              <a:gd name="T111" fmla="*/ 140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45" y="0"/>
                                </a:moveTo>
                                <a:lnTo>
                                  <a:pt x="30" y="0"/>
                                </a:lnTo>
                                <a:lnTo>
                                  <a:pt x="9" y="9"/>
                                </a:lnTo>
                                <a:lnTo>
                                  <a:pt x="2" y="27"/>
                                </a:lnTo>
                                <a:lnTo>
                                  <a:pt x="2" y="33"/>
                                </a:lnTo>
                                <a:lnTo>
                                  <a:pt x="3" y="39"/>
                                </a:lnTo>
                                <a:lnTo>
                                  <a:pt x="15" y="51"/>
                                </a:lnTo>
                                <a:lnTo>
                                  <a:pt x="26" y="56"/>
                                </a:lnTo>
                                <a:lnTo>
                                  <a:pt x="39" y="62"/>
                                </a:lnTo>
                                <a:lnTo>
                                  <a:pt x="40" y="65"/>
                                </a:lnTo>
                                <a:lnTo>
                                  <a:pt x="40" y="72"/>
                                </a:lnTo>
                                <a:lnTo>
                                  <a:pt x="36" y="74"/>
                                </a:lnTo>
                                <a:lnTo>
                                  <a:pt x="61" y="74"/>
                                </a:lnTo>
                                <a:lnTo>
                                  <a:pt x="64" y="67"/>
                                </a:lnTo>
                                <a:lnTo>
                                  <a:pt x="64" y="60"/>
                                </a:lnTo>
                                <a:lnTo>
                                  <a:pt x="62" y="53"/>
                                </a:lnTo>
                                <a:lnTo>
                                  <a:pt x="53" y="44"/>
                                </a:lnTo>
                                <a:lnTo>
                                  <a:pt x="48" y="42"/>
                                </a:lnTo>
                                <a:lnTo>
                                  <a:pt x="40" y="37"/>
                                </a:lnTo>
                                <a:lnTo>
                                  <a:pt x="32" y="33"/>
                                </a:lnTo>
                                <a:lnTo>
                                  <a:pt x="27" y="31"/>
                                </a:lnTo>
                                <a:lnTo>
                                  <a:pt x="26" y="29"/>
                                </a:lnTo>
                                <a:lnTo>
                                  <a:pt x="26" y="23"/>
                                </a:lnTo>
                                <a:lnTo>
                                  <a:pt x="29" y="20"/>
                                </a:lnTo>
                                <a:lnTo>
                                  <a:pt x="62" y="20"/>
                                </a:lnTo>
                                <a:lnTo>
                                  <a:pt x="62" y="6"/>
                                </a:lnTo>
                                <a:lnTo>
                                  <a:pt x="53" y="2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10952" y="1403"/>
                            <a:ext cx="64" cy="95"/>
                          </a:xfrm>
                          <a:custGeom>
                            <a:avLst/>
                            <a:gdLst>
                              <a:gd name="T0" fmla="+- 0 11014 10952"/>
                              <a:gd name="T1" fmla="*/ T0 w 64"/>
                              <a:gd name="T2" fmla="+- 0 1423 1403"/>
                              <a:gd name="T3" fmla="*/ 1423 h 95"/>
                              <a:gd name="T4" fmla="+- 0 10998 10952"/>
                              <a:gd name="T5" fmla="*/ T4 w 64"/>
                              <a:gd name="T6" fmla="+- 0 1423 1403"/>
                              <a:gd name="T7" fmla="*/ 1423 h 95"/>
                              <a:gd name="T8" fmla="+- 0 11004 10952"/>
                              <a:gd name="T9" fmla="*/ T8 w 64"/>
                              <a:gd name="T10" fmla="+- 0 1424 1403"/>
                              <a:gd name="T11" fmla="*/ 1424 h 95"/>
                              <a:gd name="T12" fmla="+- 0 11011 10952"/>
                              <a:gd name="T13" fmla="*/ T12 w 64"/>
                              <a:gd name="T14" fmla="+- 0 1430 1403"/>
                              <a:gd name="T15" fmla="*/ 1430 h 95"/>
                              <a:gd name="T16" fmla="+- 0 11014 10952"/>
                              <a:gd name="T17" fmla="*/ T16 w 64"/>
                              <a:gd name="T18" fmla="+- 0 1432 1403"/>
                              <a:gd name="T19" fmla="*/ 1432 h 95"/>
                              <a:gd name="T20" fmla="+- 0 11014 10952"/>
                              <a:gd name="T21" fmla="*/ T20 w 64"/>
                              <a:gd name="T22" fmla="+- 0 1423 1403"/>
                              <a:gd name="T23" fmla="*/ 142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" h="95">
                                <a:moveTo>
                                  <a:pt x="62" y="20"/>
                                </a:moveTo>
                                <a:lnTo>
                                  <a:pt x="46" y="20"/>
                                </a:lnTo>
                                <a:lnTo>
                                  <a:pt x="52" y="21"/>
                                </a:lnTo>
                                <a:lnTo>
                                  <a:pt x="59" y="27"/>
                                </a:lnTo>
                                <a:lnTo>
                                  <a:pt x="62" y="29"/>
                                </a:lnTo>
                                <a:lnTo>
                                  <a:pt x="62" y="2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" name="Group 3"/>
                      <wpg:cNvGrpSpPr>
                        <a:grpSpLocks/>
                      </wpg:cNvGrpSpPr>
                      <wpg:grpSpPr bwMode="auto">
                        <a:xfrm>
                          <a:off x="10840" y="1405"/>
                          <a:ext cx="60" cy="91"/>
                          <a:chOff x="10840" y="1405"/>
                          <a:chExt cx="60" cy="91"/>
                        </a:xfrm>
                      </wpg:grpSpPr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10840" y="1405"/>
                            <a:ext cx="60" cy="91"/>
                          </a:xfrm>
                          <a:custGeom>
                            <a:avLst/>
                            <a:gdLst>
                              <a:gd name="T0" fmla="+- 0 10900 10840"/>
                              <a:gd name="T1" fmla="*/ T0 w 60"/>
                              <a:gd name="T2" fmla="+- 0 1405 1405"/>
                              <a:gd name="T3" fmla="*/ 1405 h 91"/>
                              <a:gd name="T4" fmla="+- 0 10840 10840"/>
                              <a:gd name="T5" fmla="*/ T4 w 60"/>
                              <a:gd name="T6" fmla="+- 0 1405 1405"/>
                              <a:gd name="T7" fmla="*/ 1405 h 91"/>
                              <a:gd name="T8" fmla="+- 0 10840 10840"/>
                              <a:gd name="T9" fmla="*/ T8 w 60"/>
                              <a:gd name="T10" fmla="+- 0 1496 1405"/>
                              <a:gd name="T11" fmla="*/ 1496 h 91"/>
                              <a:gd name="T12" fmla="+- 0 10900 10840"/>
                              <a:gd name="T13" fmla="*/ T12 w 60"/>
                              <a:gd name="T14" fmla="+- 0 1496 1405"/>
                              <a:gd name="T15" fmla="*/ 1496 h 91"/>
                              <a:gd name="T16" fmla="+- 0 10900 10840"/>
                              <a:gd name="T17" fmla="*/ T16 w 60"/>
                              <a:gd name="T18" fmla="+- 0 1476 1405"/>
                              <a:gd name="T19" fmla="*/ 1476 h 91"/>
                              <a:gd name="T20" fmla="+- 0 10862 10840"/>
                              <a:gd name="T21" fmla="*/ T20 w 60"/>
                              <a:gd name="T22" fmla="+- 0 1476 1405"/>
                              <a:gd name="T23" fmla="*/ 1476 h 91"/>
                              <a:gd name="T24" fmla="+- 0 10862 10840"/>
                              <a:gd name="T25" fmla="*/ T24 w 60"/>
                              <a:gd name="T26" fmla="+- 0 1459 1405"/>
                              <a:gd name="T27" fmla="*/ 1459 h 91"/>
                              <a:gd name="T28" fmla="+- 0 10898 10840"/>
                              <a:gd name="T29" fmla="*/ T28 w 60"/>
                              <a:gd name="T30" fmla="+- 0 1459 1405"/>
                              <a:gd name="T31" fmla="*/ 1459 h 91"/>
                              <a:gd name="T32" fmla="+- 0 10898 10840"/>
                              <a:gd name="T33" fmla="*/ T32 w 60"/>
                              <a:gd name="T34" fmla="+- 0 1439 1405"/>
                              <a:gd name="T35" fmla="*/ 1439 h 91"/>
                              <a:gd name="T36" fmla="+- 0 10862 10840"/>
                              <a:gd name="T37" fmla="*/ T36 w 60"/>
                              <a:gd name="T38" fmla="+- 0 1439 1405"/>
                              <a:gd name="T39" fmla="*/ 1439 h 91"/>
                              <a:gd name="T40" fmla="+- 0 10862 10840"/>
                              <a:gd name="T41" fmla="*/ T40 w 60"/>
                              <a:gd name="T42" fmla="+- 0 1426 1405"/>
                              <a:gd name="T43" fmla="*/ 1426 h 91"/>
                              <a:gd name="T44" fmla="+- 0 10900 10840"/>
                              <a:gd name="T45" fmla="*/ T44 w 60"/>
                              <a:gd name="T46" fmla="+- 0 1426 1405"/>
                              <a:gd name="T47" fmla="*/ 1426 h 91"/>
                              <a:gd name="T48" fmla="+- 0 10900 10840"/>
                              <a:gd name="T49" fmla="*/ T48 w 60"/>
                              <a:gd name="T50" fmla="+- 0 1405 1405"/>
                              <a:gd name="T51" fmla="*/ 1405 h 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0" h="91">
                                <a:moveTo>
                                  <a:pt x="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"/>
                                </a:lnTo>
                                <a:lnTo>
                                  <a:pt x="60" y="91"/>
                                </a:lnTo>
                                <a:lnTo>
                                  <a:pt x="60" y="71"/>
                                </a:lnTo>
                                <a:lnTo>
                                  <a:pt x="22" y="71"/>
                                </a:lnTo>
                                <a:lnTo>
                                  <a:pt x="22" y="54"/>
                                </a:lnTo>
                                <a:lnTo>
                                  <a:pt x="58" y="54"/>
                                </a:lnTo>
                                <a:lnTo>
                                  <a:pt x="58" y="34"/>
                                </a:lnTo>
                                <a:lnTo>
                                  <a:pt x="22" y="34"/>
                                </a:lnTo>
                                <a:lnTo>
                                  <a:pt x="22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0"/>
                                </a:lnTo>
                              </a:path>
                            </a:pathLst>
                          </a:custGeom>
                          <a:solidFill>
                            <a:srgbClr val="991D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3E69DC" id="Group 2" o:spid="_x0000_s1026" style="position:absolute;margin-left:541.5pt;margin-top:69.65pt;width:9.8pt;height:5.75pt;z-index:-251654656;mso-position-horizontal-relative:page;mso-position-vertical-relative:page" coordorigin="10830,1393" coordsize="196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">
              <v:group id="Group 5" o:spid="_x0000_s1027" style="position:absolute;left:10952;top:1403;width:64;height:95" coordorigin="10952,1403" coordsize="64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8" o:spid="_x0000_s1028" style="position:absolute;left:10952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CckMEA&#10;AADaAAAADwAAAGRycy9kb3ducmV2LnhtbESPQWvCQBSE70L/w/IKvZmNrUiJriKFQunN6MXba/aZ&#10;jcm+DburSf+9Kwgeh5n5hlltRtuJK/nQOFYwy3IQxJXTDdcKDvvv6SeIEJE1do5JwT8F2KxfJiss&#10;tBt4R9cy1iJBOBSowMTYF1KGypDFkLmeOHkn5y3GJH0ttcchwW0n3/N8IS02nBYM9vRlqGrLi1Xg&#10;dflrdu1ZUzt85FXbbI+Xv1qpt9dxuwQRaYzP8KP9oxXM4X4l3QC5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wnJDBAAAA2gAAAA8AAAAAAAAAAAAAAAAAmAIAAGRycy9kb3du&#10;cmV2LnhtbFBLBQYAAAAABAAEAPUAAACGAwAAAAA=&#10;" path="m,65l,89r2,l10,93r8,2l35,94,56,86,61,74r-43,l12,73,3,66,,65e" fillcolor="#991d84" stroked="f">
                  <v:path arrowok="t" o:connecttype="custom" o:connectlocs="0,1468;0,1492;2,1492;10,1496;18,1498;35,1497;56,1489;61,1477;18,1477;12,1476;3,1469;0,1468" o:connectangles="0,0,0,0,0,0,0,0,0,0,0,0"/>
                </v:shape>
                <v:shape id="Freeform 7" o:spid="_x0000_s1029" style="position:absolute;left:10952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w5C8EA&#10;AADaAAAADwAAAGRycy9kb3ducmV2LnhtbESPQWvCQBSE70L/w/IKvZmNLUqJriKFQunN6MXba/aZ&#10;jcm+DburSf+9Kwgeh5n5hlltRtuJK/nQOFYwy3IQxJXTDdcKDvvv6SeIEJE1do5JwT8F2KxfJiss&#10;tBt4R9cy1iJBOBSowMTYF1KGypDFkLmeOHkn5y3GJH0ttcchwW0n3/N8IS02nBYM9vRlqGrLi1Xg&#10;dflrdu1ZUzt85FXbbI+Xv1qpt9dxuwQRaYzP8KP9oxXM4X4l3QC5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8OQvBAAAA2gAAAA8AAAAAAAAAAAAAAAAAmAIAAGRycy9kb3du&#10;cmV2LnhtbFBLBQYAAAAABAAEAPUAAACGAwAAAAA=&#10;" path="m45,l30,,9,9,2,27r,6l3,39,15,51r11,5l39,62r1,3l40,72r-4,2l61,74r3,-7l64,60,62,53,53,44,48,42,40,37,32,33,27,31,26,29r,-6l29,20r33,l62,6,53,2,45,e" fillcolor="#991d84" stroked="f">
                  <v:path arrowok="t" o:connecttype="custom" o:connectlocs="45,1403;30,1403;9,1412;2,1430;2,1436;3,1442;15,1454;26,1459;39,1465;40,1468;40,1475;36,1477;61,1477;64,1470;64,1463;62,1456;53,1447;48,1445;40,1440;32,1436;27,1434;26,1432;26,1426;29,1423;62,1423;62,1409;53,1405;45,1403" o:connectangles="0,0,0,0,0,0,0,0,0,0,0,0,0,0,0,0,0,0,0,0,0,0,0,0,0,0,0,0"/>
                </v:shape>
                <v:shape id="Freeform 6" o:spid="_x0000_s1030" style="position:absolute;left:10952;top:1403;width:64;height:95;visibility:visible;mso-wrap-style:square;v-text-anchor:top" coordsize="6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6nfMAA&#10;AADaAAAADwAAAGRycy9kb3ducmV2LnhtbESPQYvCMBSE78L+h/AW9qbpuiBSjSLCguzN6sXbs3k2&#10;tc1LSaLt/nsjCB6HmfmGWa4H24o7+VA7VvA9yUAQl07XXCk4Hn7HcxAhImtsHZOCfwqwXn2Mlphr&#10;1/Oe7kWsRIJwyFGBibHLpQylIYth4jri5F2ctxiT9JXUHvsEt62cZtlMWqw5LRjsaGuobIqbVeB1&#10;8Wf2zVVT0/9kZVNvTrdzpdTX57BZgIg0xHf41d5pBTN4Xkk3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C6nfMAAAADaAAAADwAAAAAAAAAAAAAAAACYAgAAZHJzL2Rvd25y&#10;ZXYueG1sUEsFBgAAAAAEAAQA9QAAAIUDAAAAAA==&#10;" path="m62,20r-16,l52,21r7,6l62,29r,-9e" fillcolor="#991d84" stroked="f">
                  <v:path arrowok="t" o:connecttype="custom" o:connectlocs="62,1423;46,1423;52,1424;59,1430;62,1432;62,1423" o:connectangles="0,0,0,0,0,0"/>
                </v:shape>
              </v:group>
              <v:group id="Group 3" o:spid="_x0000_s1031" style="position:absolute;left:10840;top:1405;width:60;height:91" coordorigin="10840,1405" coordsize="60,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<v:shape id="Freeform 4" o:spid="_x0000_s1032" style="position:absolute;left:10840;top:1405;width:60;height:91;visibility:visible;mso-wrap-style:square;v-text-anchor:top" coordsize="60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Al5r8A&#10;AADaAAAADwAAAGRycy9kb3ducmV2LnhtbERPz2vCMBS+D/wfwhO8zdQdZO2MIoIwFClVQXd7NG9N&#10;WfNSmmjrf78cBI8f3+/FarCNuFPna8cKZtMEBHHpdM2VgvNp+/4JwgdkjY1jUvAgD6vl6G2BmXY9&#10;F3Q/hkrEEPYZKjAhtJmUvjRk0U9dSxy5X9dZDBF2ldQd9jHcNvIjSebSYs2xwWBLG0Pl3/FmFeTJ&#10;wVh7uaUF75truvuRF6Jcqcl4WH+BCDSEl/jp/tYK4tZ4Jd4Aufw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4CXmvwAAANoAAAAPAAAAAAAAAAAAAAAAAJgCAABkcnMvZG93bnJl&#10;di54bWxQSwUGAAAAAAQABAD1AAAAhAMAAAAA&#10;" path="m60,l,,,91r60,l60,71r-38,l22,54r36,l58,34r-36,l22,21r38,l60,e" fillcolor="#991d84" stroked="f">
                  <v:path arrowok="t" o:connecttype="custom" o:connectlocs="60,1405;0,1405;0,1496;60,1496;60,1476;22,1476;22,1459;58,1459;58,1439;22,1439;22,1426;60,1426;60,1405" o:connectangles="0,0,0,0,0,0,0,0,0,0,0,0,0"/>
                </v:shape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070"/>
    <w:rsid w:val="007609F5"/>
    <w:rsid w:val="00846070"/>
    <w:rsid w:val="00A3593F"/>
    <w:rsid w:val="00F6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963336F-C43F-483E-AA1A-ABD2BFB2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102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lke.linneweber@evonik.com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evonik.de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uergen.krauter@evonik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ZMAuto</vt:lpwstr>
  </property>
  <property fmtid="{D5CDD505-2E9C-101B-9397-08002B2CF9AE}" pid="3" name="SizeBefore">
    <vt:lpwstr>116464</vt:lpwstr>
  </property>
  <property fmtid="{D5CDD505-2E9C-101B-9397-08002B2CF9AE}" pid="4" name="OptimizationTime">
    <vt:lpwstr>20160620_1532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1E7B0421</Template>
  <TotalTime>0</TotalTime>
  <Pages>4</Pages>
  <Words>1134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- 4_Nachhaltigkeit in der Aquakultur_2016-06-21</vt:lpstr>
    </vt:vector>
  </TitlesOfParts>
  <Company>Evonik Industries AG</Company>
  <LinksUpToDate>false</LinksUpToDate>
  <CharactersWithSpaces>8268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- 4_Nachhaltigkeit in der Aquakultur_2016-06-21</dc:title>
  <dc:creator>K500753</dc:creator>
  <cp:lastModifiedBy>Berger, Kamila Ewa (external)</cp:lastModifiedBy>
  <cp:revision>2</cp:revision>
  <dcterms:created xsi:type="dcterms:W3CDTF">2016-06-20T11:57:00Z</dcterms:created>
  <dcterms:modified xsi:type="dcterms:W3CDTF">2016-06-20T11:57:00Z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2016-06-16T00:00:00Z</vt:filetime>
  </property>
  <property fmtid="{D5CDD505-2E9C-101B-9397-08002B2CF9AE}" pid="3" name="LastSaved">
    <vt:filetime>2016-06-20T00:00:00Z</vt:filetime>
  </property>
</Properties>
</file>